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E4A" w:rsidRPr="009929F1" w:rsidRDefault="002371F8" w:rsidP="00776C2E">
      <w:pPr>
        <w:pStyle w:val="Heading2"/>
        <w:rPr>
          <w:rFonts w:ascii="Times New Roman" w:hAnsi="Times New Roman" w:cs="Times New Roman"/>
          <w:sz w:val="24"/>
          <w:szCs w:val="24"/>
        </w:rPr>
      </w:pPr>
      <w:r w:rsidRPr="009929F1">
        <w:rPr>
          <w:rFonts w:ascii="Times New Roman" w:hAnsi="Times New Roman" w:cs="Times New Roman"/>
          <w:sz w:val="24"/>
          <w:szCs w:val="24"/>
        </w:rPr>
        <w:t xml:space="preserve"> </w:t>
      </w:r>
    </w:p>
    <w:p w:rsidR="00D53E91" w:rsidRPr="009929F1" w:rsidRDefault="00D53E91" w:rsidP="00776C2E">
      <w:pPr>
        <w:rPr>
          <w:color w:val="000000" w:themeColor="text1"/>
        </w:rPr>
      </w:pPr>
    </w:p>
    <w:p w:rsidR="003D11EA" w:rsidRPr="009929F1" w:rsidRDefault="003D11EA" w:rsidP="00776C2E">
      <w:pPr>
        <w:rPr>
          <w:color w:val="000000" w:themeColor="text1"/>
        </w:rPr>
      </w:pPr>
    </w:p>
    <w:p w:rsidR="007C0E4A" w:rsidRPr="009929F1" w:rsidRDefault="007C0E4A" w:rsidP="00776C2E">
      <w:pPr>
        <w:rPr>
          <w:color w:val="000000" w:themeColor="text1"/>
        </w:rPr>
      </w:pPr>
    </w:p>
    <w:p w:rsidR="007C0E4A" w:rsidRPr="009929F1" w:rsidRDefault="007C0E4A" w:rsidP="00776C2E">
      <w:pPr>
        <w:rPr>
          <w:color w:val="000000" w:themeColor="text1"/>
        </w:rPr>
      </w:pPr>
    </w:p>
    <w:p w:rsidR="0085678F" w:rsidRPr="009929F1" w:rsidRDefault="0085678F" w:rsidP="00776C2E">
      <w:pPr>
        <w:rPr>
          <w:color w:val="000000" w:themeColor="text1"/>
        </w:rPr>
      </w:pPr>
    </w:p>
    <w:p w:rsidR="0085678F" w:rsidRPr="009929F1" w:rsidRDefault="0085678F" w:rsidP="00776C2E">
      <w:pPr>
        <w:rPr>
          <w:color w:val="000000" w:themeColor="text1"/>
        </w:rPr>
      </w:pPr>
    </w:p>
    <w:p w:rsidR="0085678F" w:rsidRPr="009929F1" w:rsidRDefault="0085678F" w:rsidP="00776C2E">
      <w:pPr>
        <w:rPr>
          <w:color w:val="000000" w:themeColor="text1"/>
        </w:rPr>
      </w:pPr>
    </w:p>
    <w:p w:rsidR="006D5D6A" w:rsidRPr="009929F1" w:rsidRDefault="002371F8" w:rsidP="00207EEE">
      <w:pPr>
        <w:tabs>
          <w:tab w:val="left" w:pos="6630"/>
        </w:tabs>
        <w:rPr>
          <w:color w:val="000000" w:themeColor="text1"/>
        </w:rPr>
      </w:pPr>
      <w:r w:rsidRPr="009929F1">
        <w:rPr>
          <w:color w:val="000000" w:themeColor="text1"/>
        </w:rPr>
        <w:tab/>
      </w:r>
    </w:p>
    <w:p w:rsidR="0075750C" w:rsidRPr="009929F1" w:rsidRDefault="002371F8" w:rsidP="009929F1">
      <w:pPr>
        <w:shd w:val="clear" w:color="auto" w:fill="FFFFFF"/>
        <w:jc w:val="center"/>
        <w:rPr>
          <w:rFonts w:eastAsia="Times New Roman"/>
          <w:color w:val="000000"/>
        </w:rPr>
      </w:pPr>
      <w:r>
        <w:rPr>
          <w:color w:val="1B1B1B"/>
          <w:shd w:val="clear" w:color="auto" w:fill="FFFFFF"/>
        </w:rPr>
        <w:t>Community Organizing</w:t>
      </w:r>
    </w:p>
    <w:p w:rsidR="00CB5B41" w:rsidRDefault="002371F8" w:rsidP="00863667">
      <w:pPr>
        <w:jc w:val="center"/>
        <w:rPr>
          <w:color w:val="000000" w:themeColor="text1"/>
        </w:rPr>
      </w:pPr>
      <w:r w:rsidRPr="009929F1">
        <w:rPr>
          <w:color w:val="000000" w:themeColor="text1"/>
        </w:rPr>
        <w:t>Student’s Name</w:t>
      </w:r>
    </w:p>
    <w:p w:rsidR="000F4F18" w:rsidRDefault="002371F8" w:rsidP="00863667">
      <w:pPr>
        <w:jc w:val="center"/>
        <w:rPr>
          <w:color w:val="000000" w:themeColor="text1"/>
        </w:rPr>
      </w:pPr>
      <w:r>
        <w:rPr>
          <w:color w:val="000000" w:themeColor="text1"/>
        </w:rPr>
        <w:t>Course Name</w:t>
      </w:r>
    </w:p>
    <w:p w:rsidR="000F4F18" w:rsidRPr="009929F1" w:rsidRDefault="002371F8" w:rsidP="00863667">
      <w:pPr>
        <w:jc w:val="center"/>
        <w:rPr>
          <w:color w:val="000000" w:themeColor="text1"/>
        </w:rPr>
      </w:pPr>
      <w:r>
        <w:rPr>
          <w:color w:val="000000" w:themeColor="text1"/>
        </w:rPr>
        <w:t>Course Number</w:t>
      </w:r>
    </w:p>
    <w:p w:rsidR="00247BBA" w:rsidRDefault="002371F8" w:rsidP="00863667">
      <w:pPr>
        <w:jc w:val="center"/>
        <w:rPr>
          <w:color w:val="000000" w:themeColor="text1"/>
        </w:rPr>
      </w:pPr>
      <w:r w:rsidRPr="009929F1">
        <w:rPr>
          <w:color w:val="000000" w:themeColor="text1"/>
        </w:rPr>
        <w:t>Institution</w:t>
      </w:r>
      <w:r w:rsidR="00F0192A" w:rsidRPr="009929F1">
        <w:rPr>
          <w:color w:val="000000" w:themeColor="text1"/>
        </w:rPr>
        <w:t>al Affiliation</w:t>
      </w:r>
    </w:p>
    <w:p w:rsidR="000F4F18" w:rsidRPr="009929F1" w:rsidRDefault="002371F8" w:rsidP="00863667">
      <w:pPr>
        <w:jc w:val="center"/>
        <w:rPr>
          <w:color w:val="000000" w:themeColor="text1"/>
        </w:rPr>
      </w:pPr>
      <w:r>
        <w:rPr>
          <w:color w:val="000000" w:themeColor="text1"/>
        </w:rPr>
        <w:t>Date Submitted</w:t>
      </w:r>
    </w:p>
    <w:p w:rsidR="00207EEE" w:rsidRDefault="002371F8" w:rsidP="00C06D1C">
      <w:pPr>
        <w:jc w:val="center"/>
        <w:rPr>
          <w:color w:val="000000" w:themeColor="text1"/>
        </w:rPr>
      </w:pPr>
      <w:r w:rsidRPr="009929F1">
        <w:rPr>
          <w:color w:val="000000" w:themeColor="text1"/>
        </w:rPr>
        <w:br w:type="page"/>
      </w:r>
    </w:p>
    <w:p w:rsidR="00207EEE" w:rsidRPr="00207EEE" w:rsidRDefault="002371F8" w:rsidP="00207EEE">
      <w:pPr>
        <w:shd w:val="clear" w:color="auto" w:fill="FFFFFF"/>
        <w:jc w:val="center"/>
        <w:rPr>
          <w:rFonts w:eastAsia="Times New Roman"/>
          <w:color w:val="000000"/>
        </w:rPr>
      </w:pPr>
      <w:r>
        <w:rPr>
          <w:color w:val="1B1B1B"/>
          <w:shd w:val="clear" w:color="auto" w:fill="FFFFFF"/>
        </w:rPr>
        <w:lastRenderedPageBreak/>
        <w:t>Community Organizing</w:t>
      </w:r>
    </w:p>
    <w:p w:rsidR="00C06D1C" w:rsidRDefault="002371F8" w:rsidP="00837DB3">
      <w:pPr>
        <w:ind w:firstLine="720"/>
        <w:rPr>
          <w:color w:val="000000" w:themeColor="text1"/>
        </w:rPr>
      </w:pPr>
      <w:bookmarkStart w:id="0" w:name="_GoBack"/>
      <w:bookmarkEnd w:id="0"/>
      <w:r>
        <w:rPr>
          <w:color w:val="000000" w:themeColor="text1"/>
        </w:rPr>
        <w:t xml:space="preserve">Community organization is the practice of coordinating cooperative efforts </w:t>
      </w:r>
      <w:r w:rsidR="0044549D">
        <w:rPr>
          <w:color w:val="000000" w:themeColor="text1"/>
        </w:rPr>
        <w:t>and campaigning conducted by local residents</w:t>
      </w:r>
      <w:r w:rsidR="001A076F">
        <w:rPr>
          <w:color w:val="000000" w:themeColor="text1"/>
        </w:rPr>
        <w:t xml:space="preserve"> to promote their shared interests</w:t>
      </w:r>
      <w:r w:rsidR="008C7A7A" w:rsidRPr="008C7A7A">
        <w:rPr>
          <w:rFonts w:ascii="Verdana" w:hAnsi="Verdana"/>
          <w:color w:val="333333"/>
          <w:sz w:val="18"/>
          <w:szCs w:val="18"/>
          <w:shd w:val="clear" w:color="auto" w:fill="FFFFFF"/>
        </w:rPr>
        <w:t xml:space="preserve"> </w:t>
      </w:r>
      <w:r w:rsidR="008C7A7A">
        <w:rPr>
          <w:color w:val="000000" w:themeColor="text1"/>
        </w:rPr>
        <w:t>(</w:t>
      </w:r>
      <w:proofErr w:type="spellStart"/>
      <w:r w:rsidR="008C7A7A">
        <w:rPr>
          <w:color w:val="000000" w:themeColor="text1"/>
        </w:rPr>
        <w:t>Murugan</w:t>
      </w:r>
      <w:proofErr w:type="spellEnd"/>
      <w:r w:rsidR="008C7A7A">
        <w:rPr>
          <w:color w:val="000000" w:themeColor="text1"/>
        </w:rPr>
        <w:t>, 2013</w:t>
      </w:r>
      <w:r w:rsidR="008C7A7A" w:rsidRPr="008C7A7A">
        <w:rPr>
          <w:color w:val="000000" w:themeColor="text1"/>
        </w:rPr>
        <w:t>)</w:t>
      </w:r>
      <w:r w:rsidR="001A076F">
        <w:rPr>
          <w:color w:val="000000" w:themeColor="text1"/>
        </w:rPr>
        <w:t xml:space="preserve">. </w:t>
      </w:r>
      <w:r w:rsidR="00646096">
        <w:rPr>
          <w:color w:val="000000" w:themeColor="text1"/>
        </w:rPr>
        <w:t xml:space="preserve">The process ought to include all members of the community and not just the individual participants. </w:t>
      </w:r>
      <w:r w:rsidR="004B3BC3">
        <w:rPr>
          <w:color w:val="000000" w:themeColor="text1"/>
        </w:rPr>
        <w:t xml:space="preserve">The availed videos such as Greening the Ghetto, Bill Moyers Journal: Santa Ana Health Crusade and </w:t>
      </w:r>
      <w:r w:rsidR="004B3BC3" w:rsidRPr="004B3BC3">
        <w:rPr>
          <w:color w:val="000000" w:themeColor="text1"/>
        </w:rPr>
        <w:t>Strong Threads: Stories of Justice from the Laotian Organizing Project</w:t>
      </w:r>
      <w:r w:rsidR="004B3BC3">
        <w:rPr>
          <w:color w:val="000000" w:themeColor="text1"/>
        </w:rPr>
        <w:t xml:space="preserve"> </w:t>
      </w:r>
      <w:r w:rsidR="00F44D71">
        <w:rPr>
          <w:color w:val="000000" w:themeColor="text1"/>
        </w:rPr>
        <w:t>provide</w:t>
      </w:r>
      <w:r w:rsidR="00AD5988">
        <w:rPr>
          <w:color w:val="000000" w:themeColor="text1"/>
        </w:rPr>
        <w:t xml:space="preserve"> a vivid picture of </w:t>
      </w:r>
      <w:r w:rsidR="00F44D71">
        <w:rPr>
          <w:color w:val="000000" w:themeColor="text1"/>
        </w:rPr>
        <w:t xml:space="preserve">the process that is </w:t>
      </w:r>
      <w:r w:rsidR="00AD5988">
        <w:rPr>
          <w:color w:val="000000" w:themeColor="text1"/>
        </w:rPr>
        <w:t>community organization.</w:t>
      </w:r>
    </w:p>
    <w:p w:rsidR="00F44D71" w:rsidRDefault="002371F8" w:rsidP="00837DB3">
      <w:pPr>
        <w:ind w:firstLine="720"/>
        <w:rPr>
          <w:color w:val="000000" w:themeColor="text1"/>
        </w:rPr>
      </w:pPr>
      <w:r>
        <w:rPr>
          <w:color w:val="000000" w:themeColor="text1"/>
        </w:rPr>
        <w:t>It is worth noting that in each of the videos, community organization efforts are well</w:t>
      </w:r>
      <w:r w:rsidR="00C1485F">
        <w:rPr>
          <w:color w:val="000000" w:themeColor="text1"/>
        </w:rPr>
        <w:t xml:space="preserve"> recogniz</w:t>
      </w:r>
      <w:r>
        <w:rPr>
          <w:color w:val="000000" w:themeColor="text1"/>
        </w:rPr>
        <w:t>ed by loca</w:t>
      </w:r>
      <w:r>
        <w:rPr>
          <w:color w:val="000000" w:themeColor="text1"/>
        </w:rPr>
        <w:t>l government and public health departments. Moreover, some are greatly rewarded. This is all in a bid to encourage community organization among individuals and groups.</w:t>
      </w:r>
      <w:r w:rsidR="006360A7">
        <w:rPr>
          <w:color w:val="000000" w:themeColor="text1"/>
        </w:rPr>
        <w:t xml:space="preserve"> The Public health department </w:t>
      </w:r>
      <w:r w:rsidR="00CF5223">
        <w:rPr>
          <w:color w:val="000000" w:themeColor="text1"/>
        </w:rPr>
        <w:t xml:space="preserve">usually </w:t>
      </w:r>
      <w:r w:rsidR="006360A7">
        <w:rPr>
          <w:color w:val="000000" w:themeColor="text1"/>
        </w:rPr>
        <w:t xml:space="preserve">notes </w:t>
      </w:r>
      <w:r w:rsidR="001D63C0">
        <w:rPr>
          <w:color w:val="000000" w:themeColor="text1"/>
        </w:rPr>
        <w:t xml:space="preserve">the efforts </w:t>
      </w:r>
      <w:r w:rsidR="00CF5223">
        <w:rPr>
          <w:color w:val="000000" w:themeColor="text1"/>
        </w:rPr>
        <w:t>that accrue</w:t>
      </w:r>
      <w:r w:rsidR="001D63C0">
        <w:rPr>
          <w:color w:val="000000" w:themeColor="text1"/>
        </w:rPr>
        <w:t xml:space="preserve"> to effective </w:t>
      </w:r>
      <w:r w:rsidR="00CF5223">
        <w:rPr>
          <w:color w:val="000000" w:themeColor="text1"/>
        </w:rPr>
        <w:t xml:space="preserve">community organization. A representative of the department then decides to work with other community organization groups. </w:t>
      </w:r>
      <w:r w:rsidR="00012A9B">
        <w:rPr>
          <w:color w:val="000000" w:themeColor="text1"/>
        </w:rPr>
        <w:t>This helps in spreading community organization as well as aiding in the work</w:t>
      </w:r>
      <w:r w:rsidR="00956F8E">
        <w:rPr>
          <w:color w:val="000000" w:themeColor="text1"/>
        </w:rPr>
        <w:t xml:space="preserve"> </w:t>
      </w:r>
      <w:r w:rsidR="00956F8E" w:rsidRPr="00956F8E">
        <w:rPr>
          <w:color w:val="000000" w:themeColor="text1"/>
        </w:rPr>
        <w:t>(</w:t>
      </w:r>
      <w:proofErr w:type="spellStart"/>
      <w:r w:rsidR="00956F8E" w:rsidRPr="00956F8E">
        <w:rPr>
          <w:color w:val="000000" w:themeColor="text1"/>
        </w:rPr>
        <w:t>Minkler</w:t>
      </w:r>
      <w:proofErr w:type="spellEnd"/>
      <w:r w:rsidR="00956F8E" w:rsidRPr="00956F8E">
        <w:rPr>
          <w:color w:val="000000" w:themeColor="text1"/>
        </w:rPr>
        <w:t>, 2012)</w:t>
      </w:r>
      <w:r w:rsidR="00012A9B">
        <w:rPr>
          <w:color w:val="000000" w:themeColor="text1"/>
        </w:rPr>
        <w:t xml:space="preserve">. </w:t>
      </w:r>
    </w:p>
    <w:p w:rsidR="00B65ABF" w:rsidRDefault="002371F8" w:rsidP="00221794">
      <w:pPr>
        <w:ind w:firstLine="720"/>
        <w:rPr>
          <w:color w:val="000000" w:themeColor="text1"/>
        </w:rPr>
      </w:pPr>
      <w:r>
        <w:rPr>
          <w:color w:val="000000" w:themeColor="text1"/>
        </w:rPr>
        <w:t xml:space="preserve">For effective community organization to be achieved, it is </w:t>
      </w:r>
      <w:r w:rsidR="0009651B">
        <w:rPr>
          <w:color w:val="000000" w:themeColor="text1"/>
        </w:rPr>
        <w:t>first essential</w:t>
      </w:r>
      <w:r>
        <w:rPr>
          <w:color w:val="000000" w:themeColor="text1"/>
        </w:rPr>
        <w:t xml:space="preserve"> that one win</w:t>
      </w:r>
      <w:r w:rsidR="0009651B">
        <w:rPr>
          <w:color w:val="000000" w:themeColor="text1"/>
        </w:rPr>
        <w:t>s</w:t>
      </w:r>
      <w:r>
        <w:rPr>
          <w:color w:val="000000" w:themeColor="text1"/>
        </w:rPr>
        <w:t xml:space="preserve"> the trust of the community </w:t>
      </w:r>
      <w:r w:rsidR="0009651B">
        <w:rPr>
          <w:color w:val="000000" w:themeColor="text1"/>
        </w:rPr>
        <w:t>he or she is to work with. Achieving effective community organization can be a huge challenge where individual</w:t>
      </w:r>
      <w:r w:rsidR="00683AE5">
        <w:rPr>
          <w:color w:val="000000" w:themeColor="text1"/>
        </w:rPr>
        <w:t>s</w:t>
      </w:r>
      <w:r w:rsidR="0009651B">
        <w:rPr>
          <w:color w:val="000000" w:themeColor="text1"/>
        </w:rPr>
        <w:t xml:space="preserve"> are uncooperative</w:t>
      </w:r>
      <w:r w:rsidR="008C7A7A" w:rsidRPr="008C7A7A">
        <w:rPr>
          <w:rFonts w:ascii="Verdana" w:hAnsi="Verdana"/>
          <w:color w:val="333333"/>
          <w:sz w:val="18"/>
          <w:szCs w:val="18"/>
          <w:shd w:val="clear" w:color="auto" w:fill="FFFFFF"/>
        </w:rPr>
        <w:t xml:space="preserve"> </w:t>
      </w:r>
      <w:r w:rsidR="008C7A7A">
        <w:rPr>
          <w:color w:val="000000" w:themeColor="text1"/>
        </w:rPr>
        <w:t>(</w:t>
      </w:r>
      <w:proofErr w:type="spellStart"/>
      <w:r w:rsidR="008C7A7A">
        <w:rPr>
          <w:color w:val="000000" w:themeColor="text1"/>
        </w:rPr>
        <w:t>Murugan</w:t>
      </w:r>
      <w:proofErr w:type="spellEnd"/>
      <w:r w:rsidR="008C7A7A">
        <w:rPr>
          <w:color w:val="000000" w:themeColor="text1"/>
        </w:rPr>
        <w:t>, 2013</w:t>
      </w:r>
      <w:r w:rsidR="008C7A7A" w:rsidRPr="008C7A7A">
        <w:rPr>
          <w:color w:val="000000" w:themeColor="text1"/>
        </w:rPr>
        <w:t>)</w:t>
      </w:r>
      <w:r w:rsidR="0009651B">
        <w:rPr>
          <w:color w:val="000000" w:themeColor="text1"/>
        </w:rPr>
        <w:t>. Thus, individuals have a major impact on the success of the process</w:t>
      </w:r>
      <w:r w:rsidR="008C7A7A">
        <w:rPr>
          <w:rFonts w:ascii="Verdana" w:hAnsi="Verdana"/>
          <w:color w:val="333333"/>
          <w:sz w:val="18"/>
          <w:szCs w:val="18"/>
          <w:shd w:val="clear" w:color="auto" w:fill="FFFFFF"/>
        </w:rPr>
        <w:t xml:space="preserve">. </w:t>
      </w:r>
      <w:r w:rsidR="00B47B8E">
        <w:rPr>
          <w:color w:val="000000" w:themeColor="text1"/>
        </w:rPr>
        <w:t xml:space="preserve">Normally, one may be required to engage with society in community organization and thus convincing the whole society will be a necessity. This is so as to ensure that </w:t>
      </w:r>
      <w:r w:rsidR="009D4085">
        <w:rPr>
          <w:color w:val="000000" w:themeColor="text1"/>
        </w:rPr>
        <w:t xml:space="preserve">they obtain all the support needed. Gaining trust will be vital in ensuring the community organization process is effective. </w:t>
      </w:r>
    </w:p>
    <w:p w:rsidR="009D4085" w:rsidRDefault="002371F8" w:rsidP="00221794">
      <w:pPr>
        <w:ind w:firstLine="720"/>
        <w:rPr>
          <w:color w:val="000000" w:themeColor="text1"/>
        </w:rPr>
      </w:pPr>
      <w:r>
        <w:rPr>
          <w:color w:val="000000" w:themeColor="text1"/>
        </w:rPr>
        <w:t xml:space="preserve">Analysis of the community’s needs and assets </w:t>
      </w:r>
      <w:r w:rsidR="00572DD9">
        <w:rPr>
          <w:color w:val="000000" w:themeColor="text1"/>
        </w:rPr>
        <w:t>requires the identification of likely</w:t>
      </w:r>
      <w:r w:rsidR="00221794">
        <w:rPr>
          <w:color w:val="000000" w:themeColor="text1"/>
        </w:rPr>
        <w:t xml:space="preserve"> needs </w:t>
      </w:r>
      <w:r w:rsidR="00572DD9">
        <w:rPr>
          <w:color w:val="000000" w:themeColor="text1"/>
        </w:rPr>
        <w:t xml:space="preserve">and resources within a community as well as the roles played by them. </w:t>
      </w:r>
      <w:r w:rsidR="00AC6F4D">
        <w:rPr>
          <w:color w:val="000000" w:themeColor="text1"/>
        </w:rPr>
        <w:t xml:space="preserve">It is worth noting that </w:t>
      </w:r>
      <w:r w:rsidR="00AC6F4D">
        <w:rPr>
          <w:color w:val="000000" w:themeColor="text1"/>
        </w:rPr>
        <w:lastRenderedPageBreak/>
        <w:t xml:space="preserve">numerous communities are recognized for their aspirations and weakness. It is vital that they are addressed. </w:t>
      </w:r>
      <w:r w:rsidR="00FD5971">
        <w:rPr>
          <w:color w:val="000000" w:themeColor="text1"/>
        </w:rPr>
        <w:t xml:space="preserve"> However, it is very important to place emphasis on the strengths of a community. </w:t>
      </w:r>
      <w:r w:rsidR="001E79F6">
        <w:rPr>
          <w:color w:val="000000" w:themeColor="text1"/>
        </w:rPr>
        <w:t xml:space="preserve">What the community already has should be well utilized to meet the needs of the community and improve </w:t>
      </w:r>
      <w:r w:rsidR="00493E8D">
        <w:rPr>
          <w:color w:val="000000" w:themeColor="text1"/>
        </w:rPr>
        <w:t>the living conditions of the locals</w:t>
      </w:r>
      <w:r w:rsidR="00683AE5" w:rsidRPr="00683AE5">
        <w:rPr>
          <w:rFonts w:ascii="Verdana" w:hAnsi="Verdana"/>
          <w:color w:val="333333"/>
          <w:sz w:val="18"/>
          <w:szCs w:val="18"/>
          <w:shd w:val="clear" w:color="auto" w:fill="FFFFFF"/>
        </w:rPr>
        <w:t xml:space="preserve"> </w:t>
      </w:r>
      <w:r w:rsidR="00683AE5">
        <w:rPr>
          <w:color w:val="000000" w:themeColor="text1"/>
        </w:rPr>
        <w:t>(</w:t>
      </w:r>
      <w:proofErr w:type="spellStart"/>
      <w:r w:rsidR="00683AE5">
        <w:rPr>
          <w:color w:val="000000" w:themeColor="text1"/>
        </w:rPr>
        <w:t>Talwar</w:t>
      </w:r>
      <w:proofErr w:type="spellEnd"/>
      <w:r w:rsidR="00683AE5">
        <w:rPr>
          <w:color w:val="000000" w:themeColor="text1"/>
        </w:rPr>
        <w:t>, 2013</w:t>
      </w:r>
      <w:r w:rsidR="00683AE5" w:rsidRPr="00683AE5">
        <w:rPr>
          <w:color w:val="000000" w:themeColor="text1"/>
        </w:rPr>
        <w:t>)</w:t>
      </w:r>
      <w:r w:rsidR="001E79F6">
        <w:rPr>
          <w:color w:val="000000" w:themeColor="text1"/>
        </w:rPr>
        <w:t xml:space="preserve">. </w:t>
      </w:r>
    </w:p>
    <w:p w:rsidR="00493E8D" w:rsidRDefault="002371F8" w:rsidP="00221794">
      <w:pPr>
        <w:ind w:firstLine="720"/>
        <w:rPr>
          <w:color w:val="000000" w:themeColor="text1"/>
        </w:rPr>
      </w:pPr>
      <w:r>
        <w:rPr>
          <w:color w:val="000000" w:themeColor="text1"/>
        </w:rPr>
        <w:t xml:space="preserve">Assessment </w:t>
      </w:r>
      <w:r w:rsidR="0075132D">
        <w:rPr>
          <w:color w:val="000000" w:themeColor="text1"/>
        </w:rPr>
        <w:t>of a community aims at gaining knowledge on its needs and the impact on the residents</w:t>
      </w:r>
      <w:r w:rsidR="00683AE5" w:rsidRPr="00683AE5">
        <w:rPr>
          <w:rFonts w:ascii="Verdana" w:hAnsi="Verdana"/>
          <w:color w:val="333333"/>
          <w:sz w:val="18"/>
          <w:szCs w:val="18"/>
          <w:shd w:val="clear" w:color="auto" w:fill="FFFFFF"/>
        </w:rPr>
        <w:t xml:space="preserve"> </w:t>
      </w:r>
      <w:r w:rsidR="00683AE5">
        <w:rPr>
          <w:color w:val="000000" w:themeColor="text1"/>
        </w:rPr>
        <w:t>(</w:t>
      </w:r>
      <w:proofErr w:type="spellStart"/>
      <w:r w:rsidR="00683AE5">
        <w:rPr>
          <w:color w:val="000000" w:themeColor="text1"/>
        </w:rPr>
        <w:t>Talwar</w:t>
      </w:r>
      <w:proofErr w:type="spellEnd"/>
      <w:r w:rsidR="00683AE5">
        <w:rPr>
          <w:color w:val="000000" w:themeColor="text1"/>
        </w:rPr>
        <w:t>, 2013</w:t>
      </w:r>
      <w:r w:rsidR="00683AE5" w:rsidRPr="00683AE5">
        <w:rPr>
          <w:color w:val="000000" w:themeColor="text1"/>
        </w:rPr>
        <w:t>)</w:t>
      </w:r>
      <w:r w:rsidR="0075132D">
        <w:rPr>
          <w:color w:val="000000" w:themeColor="text1"/>
        </w:rPr>
        <w:t xml:space="preserve">. </w:t>
      </w:r>
      <w:r w:rsidR="000A3677">
        <w:rPr>
          <w:color w:val="000000" w:themeColor="text1"/>
        </w:rPr>
        <w:t xml:space="preserve">For example, </w:t>
      </w:r>
      <w:r w:rsidR="004C40F2">
        <w:rPr>
          <w:color w:val="000000" w:themeColor="text1"/>
        </w:rPr>
        <w:t xml:space="preserve">the presence of low high faculty graduation charges may mean that ways of maintaining young people in college ought to be thought of. </w:t>
      </w:r>
      <w:r w:rsidR="00865405">
        <w:rPr>
          <w:color w:val="000000" w:themeColor="text1"/>
        </w:rPr>
        <w:t xml:space="preserve">Furthermore, the occurrence of pollution necessitates the introduction of environmental protection measures. Moreover, increase in crime may necessitate community policing. </w:t>
      </w:r>
      <w:r w:rsidR="00341EFC">
        <w:rPr>
          <w:color w:val="000000" w:themeColor="text1"/>
        </w:rPr>
        <w:t>In some communities, the need to balance between competing interests may be an issue. For example</w:t>
      </w:r>
      <w:r w:rsidR="00CA2A46">
        <w:rPr>
          <w:color w:val="000000" w:themeColor="text1"/>
        </w:rPr>
        <w:t>,</w:t>
      </w:r>
      <w:r w:rsidR="00341EFC">
        <w:rPr>
          <w:color w:val="000000" w:themeColor="text1"/>
        </w:rPr>
        <w:t xml:space="preserve"> where </w:t>
      </w:r>
      <w:r w:rsidR="00CA2A46">
        <w:rPr>
          <w:color w:val="000000" w:themeColor="text1"/>
        </w:rPr>
        <w:t xml:space="preserve">pet owners and sports players may want to use the same park for their activities, a suitable compromise should be </w:t>
      </w:r>
      <w:r w:rsidR="00035AC2">
        <w:rPr>
          <w:color w:val="000000" w:themeColor="text1"/>
        </w:rPr>
        <w:t xml:space="preserve">availed. </w:t>
      </w:r>
      <w:r w:rsidR="00F4121C">
        <w:rPr>
          <w:color w:val="000000" w:themeColor="text1"/>
        </w:rPr>
        <w:t xml:space="preserve">Also, where senior citizens are living longer, it could be deduced that aid in paying for prescribed drugs may be needed. </w:t>
      </w:r>
    </w:p>
    <w:p w:rsidR="00F4121C" w:rsidRDefault="002371F8" w:rsidP="00221794">
      <w:pPr>
        <w:ind w:firstLine="720"/>
        <w:rPr>
          <w:color w:val="000000" w:themeColor="text1"/>
        </w:rPr>
      </w:pPr>
      <w:r>
        <w:rPr>
          <w:color w:val="000000" w:themeColor="text1"/>
        </w:rPr>
        <w:t>Noteworthy, some desires of a community may i</w:t>
      </w:r>
      <w:r w:rsidR="00413E68">
        <w:rPr>
          <w:color w:val="000000" w:themeColor="text1"/>
        </w:rPr>
        <w:t xml:space="preserve">mpact </w:t>
      </w:r>
      <w:r>
        <w:rPr>
          <w:color w:val="000000" w:themeColor="text1"/>
        </w:rPr>
        <w:t>a large or small number of participants in the organization</w:t>
      </w:r>
      <w:r>
        <w:rPr>
          <w:color w:val="000000" w:themeColor="text1"/>
        </w:rPr>
        <w:t xml:space="preserve">. </w:t>
      </w:r>
      <w:r w:rsidR="006A6E12">
        <w:rPr>
          <w:color w:val="000000" w:themeColor="text1"/>
        </w:rPr>
        <w:t xml:space="preserve">The impact may be felt by individuals, families, </w:t>
      </w:r>
      <w:r w:rsidR="00302C2F">
        <w:rPr>
          <w:color w:val="000000" w:themeColor="text1"/>
        </w:rPr>
        <w:t xml:space="preserve">companies and religious institutions. </w:t>
      </w:r>
      <w:r w:rsidR="00AE5227">
        <w:rPr>
          <w:color w:val="000000" w:themeColor="text1"/>
        </w:rPr>
        <w:t>There is likely to be a greater need to fulfill desires that are common among most people</w:t>
      </w:r>
      <w:r w:rsidR="008C7A7A" w:rsidRPr="008C7A7A">
        <w:rPr>
          <w:rFonts w:ascii="Verdana" w:hAnsi="Verdana"/>
          <w:color w:val="333333"/>
          <w:sz w:val="18"/>
          <w:szCs w:val="18"/>
          <w:shd w:val="clear" w:color="auto" w:fill="FFFFFF"/>
        </w:rPr>
        <w:t xml:space="preserve"> </w:t>
      </w:r>
      <w:r w:rsidR="008C7A7A">
        <w:rPr>
          <w:color w:val="000000" w:themeColor="text1"/>
        </w:rPr>
        <w:t>(</w:t>
      </w:r>
      <w:proofErr w:type="spellStart"/>
      <w:r w:rsidR="008C7A7A">
        <w:rPr>
          <w:color w:val="000000" w:themeColor="text1"/>
        </w:rPr>
        <w:t>Murugan</w:t>
      </w:r>
      <w:proofErr w:type="spellEnd"/>
      <w:r w:rsidR="008C7A7A">
        <w:rPr>
          <w:color w:val="000000" w:themeColor="text1"/>
        </w:rPr>
        <w:t>, 2013</w:t>
      </w:r>
      <w:r w:rsidR="008C7A7A" w:rsidRPr="008C7A7A">
        <w:rPr>
          <w:color w:val="000000" w:themeColor="text1"/>
        </w:rPr>
        <w:t>)</w:t>
      </w:r>
      <w:r w:rsidR="00AE5227">
        <w:rPr>
          <w:color w:val="000000" w:themeColor="text1"/>
        </w:rPr>
        <w:t xml:space="preserve">. </w:t>
      </w:r>
      <w:r w:rsidR="005D69C0">
        <w:rPr>
          <w:color w:val="000000" w:themeColor="text1"/>
        </w:rPr>
        <w:t xml:space="preserve">At times, some needs may be common. Articulating a need as a challenge should be avoided as the result may be division within the community leading </w:t>
      </w:r>
      <w:r w:rsidR="002D0EE6">
        <w:rPr>
          <w:color w:val="000000" w:themeColor="text1"/>
        </w:rPr>
        <w:t xml:space="preserve">failure of </w:t>
      </w:r>
      <w:r w:rsidR="005D69C0">
        <w:rPr>
          <w:color w:val="000000" w:themeColor="text1"/>
        </w:rPr>
        <w:t>cooperation</w:t>
      </w:r>
      <w:r w:rsidR="002D0EE6">
        <w:rPr>
          <w:color w:val="000000" w:themeColor="text1"/>
        </w:rPr>
        <w:t xml:space="preserve"> within the community</w:t>
      </w:r>
      <w:r w:rsidR="005D69C0">
        <w:rPr>
          <w:color w:val="000000" w:themeColor="text1"/>
        </w:rPr>
        <w:t xml:space="preserve">. </w:t>
      </w:r>
    </w:p>
    <w:p w:rsidR="000C3840" w:rsidRDefault="002371F8" w:rsidP="00221794">
      <w:pPr>
        <w:ind w:firstLine="720"/>
        <w:rPr>
          <w:color w:val="000000" w:themeColor="text1"/>
        </w:rPr>
      </w:pPr>
      <w:r>
        <w:rPr>
          <w:color w:val="000000" w:themeColor="text1"/>
        </w:rPr>
        <w:t xml:space="preserve">A community may </w:t>
      </w:r>
      <w:r w:rsidR="005C4931">
        <w:rPr>
          <w:color w:val="000000" w:themeColor="text1"/>
        </w:rPr>
        <w:t>contain</w:t>
      </w:r>
      <w:r>
        <w:rPr>
          <w:color w:val="000000" w:themeColor="text1"/>
        </w:rPr>
        <w:t xml:space="preserve"> different assets which aid the economi</w:t>
      </w:r>
      <w:r>
        <w:rPr>
          <w:color w:val="000000" w:themeColor="text1"/>
        </w:rPr>
        <w:t xml:space="preserve">c growth and development of the area. </w:t>
      </w:r>
      <w:r w:rsidR="005C4931">
        <w:rPr>
          <w:color w:val="000000" w:themeColor="text1"/>
        </w:rPr>
        <w:t>They should be referred to as community resources which aid the sustainability of the community</w:t>
      </w:r>
      <w:r w:rsidR="00242FCE">
        <w:rPr>
          <w:color w:val="000000" w:themeColor="text1"/>
        </w:rPr>
        <w:t xml:space="preserve"> (</w:t>
      </w:r>
      <w:proofErr w:type="spellStart"/>
      <w:r w:rsidR="00242FCE">
        <w:rPr>
          <w:color w:val="000000" w:themeColor="text1"/>
        </w:rPr>
        <w:t>DeRienzo</w:t>
      </w:r>
      <w:proofErr w:type="spellEnd"/>
      <w:r w:rsidR="00242FCE">
        <w:rPr>
          <w:color w:val="000000" w:themeColor="text1"/>
        </w:rPr>
        <w:t>, 2012</w:t>
      </w:r>
      <w:r w:rsidR="00D87B47" w:rsidRPr="00D87B47">
        <w:rPr>
          <w:color w:val="000000" w:themeColor="text1"/>
        </w:rPr>
        <w:t>)</w:t>
      </w:r>
      <w:r w:rsidR="005C4931">
        <w:rPr>
          <w:color w:val="000000" w:themeColor="text1"/>
        </w:rPr>
        <w:t xml:space="preserve">. </w:t>
      </w:r>
      <w:r w:rsidR="001E09C6">
        <w:rPr>
          <w:color w:val="000000" w:themeColor="text1"/>
        </w:rPr>
        <w:t xml:space="preserve">A community’s assets may be of different types. </w:t>
      </w:r>
    </w:p>
    <w:p w:rsidR="003D592E" w:rsidRDefault="002371F8" w:rsidP="00221794">
      <w:pPr>
        <w:ind w:firstLine="720"/>
        <w:rPr>
          <w:color w:val="000000" w:themeColor="text1"/>
        </w:rPr>
      </w:pPr>
      <w:r>
        <w:rPr>
          <w:color w:val="000000" w:themeColor="text1"/>
        </w:rPr>
        <w:lastRenderedPageBreak/>
        <w:t xml:space="preserve">The asset may be an individual. Members of a community </w:t>
      </w:r>
      <w:r>
        <w:rPr>
          <w:color w:val="000000" w:themeColor="text1"/>
        </w:rPr>
        <w:t xml:space="preserve">can be empowered to be of great aid to their communities by applying their competencies. </w:t>
      </w:r>
      <w:r w:rsidR="00E1768C">
        <w:rPr>
          <w:color w:val="000000" w:themeColor="text1"/>
        </w:rPr>
        <w:t xml:space="preserve">It may be </w:t>
      </w:r>
      <w:r w:rsidR="00BA2070">
        <w:rPr>
          <w:color w:val="000000" w:themeColor="text1"/>
        </w:rPr>
        <w:t>the firefighter responds swiftly to emergencies to ensure members are safe</w:t>
      </w:r>
      <w:r w:rsidR="00AA3376">
        <w:rPr>
          <w:color w:val="000000" w:themeColor="text1"/>
        </w:rPr>
        <w:t xml:space="preserve">, </w:t>
      </w:r>
      <w:r w:rsidR="00E1768C">
        <w:rPr>
          <w:color w:val="000000" w:themeColor="text1"/>
        </w:rPr>
        <w:t xml:space="preserve">the senior citizen who organizes neighborhood-board-games or the </w:t>
      </w:r>
      <w:r w:rsidR="0065151D">
        <w:rPr>
          <w:color w:val="000000" w:themeColor="text1"/>
        </w:rPr>
        <w:t>local</w:t>
      </w:r>
      <w:r w:rsidR="001C7865">
        <w:rPr>
          <w:color w:val="000000" w:themeColor="text1"/>
        </w:rPr>
        <w:t xml:space="preserve"> policeman who patrols the area.</w:t>
      </w:r>
    </w:p>
    <w:p w:rsidR="00342941" w:rsidRDefault="002371F8" w:rsidP="00221794">
      <w:pPr>
        <w:ind w:firstLine="720"/>
        <w:rPr>
          <w:color w:val="000000" w:themeColor="text1"/>
        </w:rPr>
      </w:pPr>
      <w:r>
        <w:rPr>
          <w:color w:val="000000" w:themeColor="text1"/>
        </w:rPr>
        <w:t xml:space="preserve">The asset may also be </w:t>
      </w:r>
      <w:r w:rsidR="00734E62">
        <w:rPr>
          <w:color w:val="000000" w:themeColor="text1"/>
        </w:rPr>
        <w:t>a place or physical structure</w:t>
      </w:r>
      <w:r w:rsidR="000D2AF3">
        <w:rPr>
          <w:color w:val="000000" w:themeColor="text1"/>
        </w:rPr>
        <w:t xml:space="preserve"> </w:t>
      </w:r>
      <w:r w:rsidR="000D2AF3" w:rsidRPr="000D2AF3">
        <w:rPr>
          <w:color w:val="000000" w:themeColor="text1"/>
        </w:rPr>
        <w:t>(</w:t>
      </w:r>
      <w:proofErr w:type="spellStart"/>
      <w:r w:rsidR="000D2AF3" w:rsidRPr="000D2AF3">
        <w:rPr>
          <w:color w:val="000000" w:themeColor="text1"/>
        </w:rPr>
        <w:t>Talwar</w:t>
      </w:r>
      <w:proofErr w:type="spellEnd"/>
      <w:r w:rsidR="000D2AF3" w:rsidRPr="000D2AF3">
        <w:rPr>
          <w:color w:val="000000" w:themeColor="text1"/>
        </w:rPr>
        <w:t>, 2013)</w:t>
      </w:r>
      <w:r w:rsidR="00734E62">
        <w:rPr>
          <w:color w:val="000000" w:themeColor="text1"/>
        </w:rPr>
        <w:t xml:space="preserve">. It can be library, college, social hall or church. </w:t>
      </w:r>
      <w:r w:rsidR="00AC5B43">
        <w:rPr>
          <w:color w:val="000000" w:themeColor="text1"/>
        </w:rPr>
        <w:t xml:space="preserve">The structure or place may serve as a </w:t>
      </w:r>
      <w:r w:rsidR="00C037C4">
        <w:rPr>
          <w:color w:val="000000" w:themeColor="text1"/>
        </w:rPr>
        <w:t xml:space="preserve">landmark or symbol. </w:t>
      </w:r>
      <w:r w:rsidR="001E7AEE">
        <w:rPr>
          <w:color w:val="000000" w:themeColor="text1"/>
        </w:rPr>
        <w:t xml:space="preserve">It can also be an empty room ideal for holding meetings or a public area </w:t>
      </w:r>
      <w:r w:rsidR="00676D51">
        <w:rPr>
          <w:color w:val="000000" w:themeColor="text1"/>
        </w:rPr>
        <w:t xml:space="preserve">such as </w:t>
      </w:r>
      <w:r w:rsidR="00461AFA">
        <w:rPr>
          <w:color w:val="000000" w:themeColor="text1"/>
        </w:rPr>
        <w:t xml:space="preserve">a </w:t>
      </w:r>
      <w:r w:rsidR="001E7AEE">
        <w:rPr>
          <w:color w:val="000000" w:themeColor="text1"/>
        </w:rPr>
        <w:t>park.</w:t>
      </w:r>
    </w:p>
    <w:p w:rsidR="001E7AEE" w:rsidRDefault="002371F8" w:rsidP="00221794">
      <w:pPr>
        <w:ind w:firstLine="720"/>
        <w:rPr>
          <w:color w:val="000000" w:themeColor="text1"/>
        </w:rPr>
      </w:pPr>
      <w:r>
        <w:rPr>
          <w:color w:val="000000" w:themeColor="text1"/>
        </w:rPr>
        <w:t xml:space="preserve">The </w:t>
      </w:r>
      <w:r w:rsidR="00234046">
        <w:rPr>
          <w:color w:val="000000" w:themeColor="text1"/>
        </w:rPr>
        <w:t>asset may also be community service facility that improves the livelihood of the dwellers</w:t>
      </w:r>
      <w:r w:rsidR="00242FCE">
        <w:rPr>
          <w:color w:val="000000" w:themeColor="text1"/>
        </w:rPr>
        <w:t xml:space="preserve"> (</w:t>
      </w:r>
      <w:proofErr w:type="spellStart"/>
      <w:r w:rsidR="00242FCE">
        <w:rPr>
          <w:color w:val="000000" w:themeColor="text1"/>
        </w:rPr>
        <w:t>DeRienzo</w:t>
      </w:r>
      <w:proofErr w:type="spellEnd"/>
      <w:r w:rsidR="00242FCE">
        <w:rPr>
          <w:color w:val="000000" w:themeColor="text1"/>
        </w:rPr>
        <w:t>, 2012</w:t>
      </w:r>
      <w:r w:rsidR="00D87B47" w:rsidRPr="00D87B47">
        <w:rPr>
          <w:color w:val="000000" w:themeColor="text1"/>
        </w:rPr>
        <w:t>)</w:t>
      </w:r>
      <w:r w:rsidR="00234046">
        <w:rPr>
          <w:color w:val="000000" w:themeColor="text1"/>
        </w:rPr>
        <w:t xml:space="preserve">. It </w:t>
      </w:r>
      <w:r w:rsidR="002B2C5C">
        <w:rPr>
          <w:color w:val="000000" w:themeColor="text1"/>
        </w:rPr>
        <w:t xml:space="preserve">may be </w:t>
      </w:r>
      <w:r w:rsidR="00AA3376">
        <w:rPr>
          <w:color w:val="000000" w:themeColor="text1"/>
        </w:rPr>
        <w:t xml:space="preserve">an education center, </w:t>
      </w:r>
      <w:r w:rsidR="002B2C5C">
        <w:rPr>
          <w:color w:val="000000" w:themeColor="text1"/>
        </w:rPr>
        <w:t xml:space="preserve">a </w:t>
      </w:r>
      <w:r w:rsidR="00AA3376">
        <w:rPr>
          <w:color w:val="000000" w:themeColor="text1"/>
        </w:rPr>
        <w:t xml:space="preserve">public </w:t>
      </w:r>
      <w:r w:rsidR="00234046">
        <w:rPr>
          <w:color w:val="000000" w:themeColor="text1"/>
        </w:rPr>
        <w:t xml:space="preserve">transportation </w:t>
      </w:r>
      <w:r w:rsidR="00AA3376">
        <w:rPr>
          <w:color w:val="000000" w:themeColor="text1"/>
        </w:rPr>
        <w:t>system or</w:t>
      </w:r>
      <w:r w:rsidR="002B2C5C">
        <w:rPr>
          <w:color w:val="000000" w:themeColor="text1"/>
        </w:rPr>
        <w:t xml:space="preserve"> a</w:t>
      </w:r>
      <w:r w:rsidR="00AA3376">
        <w:rPr>
          <w:color w:val="000000" w:themeColor="text1"/>
        </w:rPr>
        <w:t xml:space="preserve"> </w:t>
      </w:r>
      <w:r w:rsidR="002B2C5C">
        <w:rPr>
          <w:color w:val="000000" w:themeColor="text1"/>
        </w:rPr>
        <w:t>community recycling plant</w:t>
      </w:r>
      <w:r w:rsidR="00153FB7">
        <w:rPr>
          <w:color w:val="000000" w:themeColor="text1"/>
        </w:rPr>
        <w:t xml:space="preserve">. </w:t>
      </w:r>
    </w:p>
    <w:p w:rsidR="005016EF" w:rsidRDefault="002371F8" w:rsidP="005016EF">
      <w:pPr>
        <w:ind w:firstLine="720"/>
        <w:rPr>
          <w:color w:val="000000" w:themeColor="text1"/>
        </w:rPr>
      </w:pPr>
      <w:r>
        <w:rPr>
          <w:color w:val="000000" w:themeColor="text1"/>
        </w:rPr>
        <w:t xml:space="preserve">The asset may also be an enterprise that provides employment to a large number of the dwellers of a community. </w:t>
      </w:r>
      <w:r w:rsidR="00BA4CF8">
        <w:rPr>
          <w:color w:val="000000" w:themeColor="text1"/>
        </w:rPr>
        <w:t>It may be a company which creates jobs for people within the community. Thus, it is viewed as a source of livelihood.</w:t>
      </w:r>
    </w:p>
    <w:p w:rsidR="00B26D60" w:rsidRDefault="00B26D60" w:rsidP="00221794">
      <w:pPr>
        <w:ind w:firstLine="720"/>
        <w:rPr>
          <w:color w:val="000000" w:themeColor="text1"/>
        </w:rPr>
      </w:pPr>
    </w:p>
    <w:p w:rsidR="00F21C9F" w:rsidRDefault="00F21C9F" w:rsidP="00221794">
      <w:pPr>
        <w:ind w:firstLine="720"/>
        <w:rPr>
          <w:color w:val="000000" w:themeColor="text1"/>
        </w:rPr>
      </w:pPr>
    </w:p>
    <w:p w:rsidR="00F21C9F" w:rsidRDefault="00F21C9F" w:rsidP="00221794">
      <w:pPr>
        <w:ind w:firstLine="720"/>
        <w:rPr>
          <w:color w:val="000000" w:themeColor="text1"/>
        </w:rPr>
      </w:pPr>
    </w:p>
    <w:p w:rsidR="00F21C9F" w:rsidRDefault="00F21C9F" w:rsidP="00221794">
      <w:pPr>
        <w:ind w:firstLine="720"/>
        <w:rPr>
          <w:color w:val="000000" w:themeColor="text1"/>
        </w:rPr>
      </w:pPr>
    </w:p>
    <w:p w:rsidR="00F21C9F" w:rsidRDefault="00F21C9F" w:rsidP="00221794">
      <w:pPr>
        <w:ind w:firstLine="720"/>
        <w:rPr>
          <w:color w:val="000000" w:themeColor="text1"/>
        </w:rPr>
      </w:pPr>
    </w:p>
    <w:p w:rsidR="00F21C9F" w:rsidRDefault="00F21C9F" w:rsidP="00221794">
      <w:pPr>
        <w:ind w:firstLine="720"/>
        <w:rPr>
          <w:color w:val="000000" w:themeColor="text1"/>
        </w:rPr>
      </w:pPr>
    </w:p>
    <w:p w:rsidR="00B26D60" w:rsidRDefault="00B26D60" w:rsidP="00221794">
      <w:pPr>
        <w:ind w:firstLine="720"/>
        <w:rPr>
          <w:color w:val="000000" w:themeColor="text1"/>
        </w:rPr>
      </w:pPr>
    </w:p>
    <w:p w:rsidR="00B26D60" w:rsidRDefault="00B26D60" w:rsidP="00221794">
      <w:pPr>
        <w:ind w:firstLine="720"/>
        <w:rPr>
          <w:color w:val="000000" w:themeColor="text1"/>
        </w:rPr>
      </w:pPr>
    </w:p>
    <w:p w:rsidR="00B26D60" w:rsidRDefault="00B26D60" w:rsidP="00EF6AE7">
      <w:pPr>
        <w:rPr>
          <w:color w:val="000000" w:themeColor="text1"/>
        </w:rPr>
      </w:pPr>
    </w:p>
    <w:p w:rsidR="004F5C5A" w:rsidRDefault="002371F8" w:rsidP="00221794">
      <w:pPr>
        <w:ind w:firstLine="720"/>
        <w:rPr>
          <w:color w:val="000000" w:themeColor="text1"/>
        </w:rPr>
      </w:pPr>
      <w:r>
        <w:rPr>
          <w:color w:val="000000" w:themeColor="text1"/>
        </w:rPr>
        <w:lastRenderedPageBreak/>
        <w:t xml:space="preserve">Based on the assets likely to be present in the community, the asset map may be as follows: </w:t>
      </w:r>
    </w:p>
    <w:p w:rsidR="00B26D60" w:rsidRPr="00B26D60" w:rsidRDefault="002371F8" w:rsidP="00B26D60">
      <w:pPr>
        <w:spacing w:after="160"/>
      </w:pPr>
      <w:r w:rsidRPr="00B26D60">
        <w:rPr>
          <w:noProof/>
        </w:rP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149860</wp:posOffset>
                </wp:positionV>
                <wp:extent cx="2628900" cy="1981200"/>
                <wp:effectExtent l="38100" t="0" r="19050" b="57150"/>
                <wp:wrapNone/>
                <wp:docPr id="3" name="Straight Arrow Connector 3"/>
                <wp:cNvGraphicFramePr/>
                <a:graphic xmlns:a="http://schemas.openxmlformats.org/drawingml/2006/main">
                  <a:graphicData uri="http://schemas.microsoft.com/office/word/2010/wordprocessingShape">
                    <wps:wsp>
                      <wps:cNvCnPr/>
                      <wps:spPr>
                        <a:xfrm flipH="1">
                          <a:off x="0" y="0"/>
                          <a:ext cx="2628900" cy="1981200"/>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3" o:spid="_x0000_s1025" type="#_x0000_t32" style="width:207pt;height:156pt;margin-top:11.8pt;margin-left:252pt;flip:x;mso-wrap-distance-bottom:0;mso-wrap-distance-left:9pt;mso-wrap-distance-right:9pt;mso-wrap-distance-top:0;mso-wrap-style:square;position:absolute;visibility:visible;z-index:251661312" strokecolor="#5b9bd5" strokeweight="0.5pt">
                <v:stroke joinstyle="miter" endarrow="block"/>
              </v:shape>
            </w:pict>
          </mc:Fallback>
        </mc:AlternateContent>
      </w:r>
      <w:r w:rsidRPr="00B26D60">
        <w:rPr>
          <w:noProof/>
        </w:rPr>
        <mc:AlternateContent>
          <mc:Choice Requires="wps">
            <w:drawing>
              <wp:anchor distT="0" distB="0" distL="114300" distR="114300" simplePos="0" relativeHeight="251658240" behindDoc="0" locked="0" layoutInCell="1" allowOverlap="1">
                <wp:simplePos x="0" y="0"/>
                <wp:positionH relativeFrom="column">
                  <wp:posOffset>371474</wp:posOffset>
                </wp:positionH>
                <wp:positionV relativeFrom="paragraph">
                  <wp:posOffset>130809</wp:posOffset>
                </wp:positionV>
                <wp:extent cx="2505075" cy="1990725"/>
                <wp:effectExtent l="0" t="0" r="66675" b="47625"/>
                <wp:wrapNone/>
                <wp:docPr id="2" name="Straight Arrow Connector 2"/>
                <wp:cNvGraphicFramePr/>
                <a:graphic xmlns:a="http://schemas.openxmlformats.org/drawingml/2006/main">
                  <a:graphicData uri="http://schemas.microsoft.com/office/word/2010/wordprocessingShape">
                    <wps:wsp>
                      <wps:cNvCnPr/>
                      <wps:spPr>
                        <a:xfrm>
                          <a:off x="0" y="0"/>
                          <a:ext cx="2505075" cy="1990725"/>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2" o:spid="_x0000_s1026" type="#_x0000_t32" style="width:197.25pt;height:156.75pt;margin-top:10.3pt;margin-left:29.25pt;mso-wrap-distance-bottom:0;mso-wrap-distance-left:9pt;mso-wrap-distance-right:9pt;mso-wrap-distance-top:0;mso-wrap-style:square;position:absolute;visibility:visible;z-index:251659264" strokecolor="#5b9bd5" strokeweight="0.5pt">
                <v:stroke joinstyle="miter" endarrow="block"/>
              </v:shape>
            </w:pict>
          </mc:Fallback>
        </mc:AlternateContent>
      </w:r>
      <w:r w:rsidRPr="00B26D60">
        <w:t>People                                                                                                                   Local Enterprise</w:t>
      </w:r>
    </w:p>
    <w:p w:rsidR="00B26D60" w:rsidRPr="00B26D60" w:rsidRDefault="00B26D60" w:rsidP="00B26D60">
      <w:pPr>
        <w:spacing w:after="160"/>
      </w:pPr>
    </w:p>
    <w:p w:rsidR="00B26D60" w:rsidRPr="00B26D60" w:rsidRDefault="002371F8" w:rsidP="00B26D60">
      <w:pPr>
        <w:spacing w:after="160"/>
      </w:pPr>
      <w:r w:rsidRPr="00B26D60">
        <w:t xml:space="preserve"> </w:t>
      </w:r>
    </w:p>
    <w:p w:rsidR="00B26D60" w:rsidRPr="00B26D60" w:rsidRDefault="00B26D60" w:rsidP="00B26D60">
      <w:pPr>
        <w:spacing w:after="160"/>
      </w:pPr>
    </w:p>
    <w:p w:rsidR="00B26D60" w:rsidRPr="00B26D60" w:rsidRDefault="00B26D60" w:rsidP="00B26D60">
      <w:pPr>
        <w:spacing w:after="160"/>
      </w:pPr>
    </w:p>
    <w:p w:rsidR="00B26D60" w:rsidRPr="00B26D60" w:rsidRDefault="002371F8" w:rsidP="00B26D60">
      <w:pPr>
        <w:spacing w:after="160"/>
      </w:pPr>
      <w:r w:rsidRPr="00B26D60">
        <w:rPr>
          <w:noProof/>
        </w:rPr>
        <mc:AlternateContent>
          <mc:Choice Requires="wps">
            <w:drawing>
              <wp:anchor distT="0" distB="0" distL="114300" distR="114300" simplePos="0" relativeHeight="251668480" behindDoc="0" locked="0" layoutInCell="1" allowOverlap="1">
                <wp:simplePos x="0" y="0"/>
                <wp:positionH relativeFrom="column">
                  <wp:posOffset>3228975</wp:posOffset>
                </wp:positionH>
                <wp:positionV relativeFrom="paragraph">
                  <wp:posOffset>365760</wp:posOffset>
                </wp:positionV>
                <wp:extent cx="1343025" cy="1581150"/>
                <wp:effectExtent l="38100" t="38100" r="28575" b="19050"/>
                <wp:wrapNone/>
                <wp:docPr id="7" name="Straight Arrow Connector 7"/>
                <wp:cNvGraphicFramePr/>
                <a:graphic xmlns:a="http://schemas.openxmlformats.org/drawingml/2006/main">
                  <a:graphicData uri="http://schemas.microsoft.com/office/word/2010/wordprocessingShape">
                    <wps:wsp>
                      <wps:cNvCnPr/>
                      <wps:spPr>
                        <a:xfrm flipH="1" flipV="1">
                          <a:off x="0" y="0"/>
                          <a:ext cx="1343025" cy="1581150"/>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27" type="#_x0000_t32" style="width:105.75pt;height:124.5pt;margin-top:28.8pt;margin-left:254.25pt;flip:x y;mso-wrap-distance-bottom:0;mso-wrap-distance-left:9pt;mso-wrap-distance-right:9pt;mso-wrap-distance-top:0;mso-wrap-style:square;position:absolute;visibility:visible;z-index:251669504" strokecolor="#5b9bd5" strokeweight="0.5pt">
                <v:stroke joinstyle="miter" endarrow="block"/>
              </v:shape>
            </w:pict>
          </mc:Fallback>
        </mc:AlternateContent>
      </w:r>
      <w:r w:rsidRPr="00B26D60">
        <w:rPr>
          <w:noProof/>
        </w:rPr>
        <mc:AlternateContent>
          <mc:Choice Requires="wps">
            <w:drawing>
              <wp:anchor distT="0" distB="0" distL="114300" distR="114300" simplePos="0" relativeHeight="251666432" behindDoc="0" locked="0" layoutInCell="1" allowOverlap="1">
                <wp:simplePos x="0" y="0"/>
                <wp:positionH relativeFrom="column">
                  <wp:posOffset>533400</wp:posOffset>
                </wp:positionH>
                <wp:positionV relativeFrom="paragraph">
                  <wp:posOffset>384810</wp:posOffset>
                </wp:positionV>
                <wp:extent cx="2228850" cy="1533525"/>
                <wp:effectExtent l="0" t="38100" r="57150" b="28575"/>
                <wp:wrapNone/>
                <wp:docPr id="6" name="Straight Arrow Connector 6"/>
                <wp:cNvGraphicFramePr/>
                <a:graphic xmlns:a="http://schemas.openxmlformats.org/drawingml/2006/main">
                  <a:graphicData uri="http://schemas.microsoft.com/office/word/2010/wordprocessingShape">
                    <wps:wsp>
                      <wps:cNvCnPr/>
                      <wps:spPr>
                        <a:xfrm flipV="1">
                          <a:off x="0" y="0"/>
                          <a:ext cx="2228850" cy="1533525"/>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6" o:spid="_x0000_s1028" type="#_x0000_t32" style="width:175.5pt;height:120.75pt;margin-top:30.3pt;margin-left:42pt;flip:y;mso-wrap-distance-bottom:0;mso-wrap-distance-left:9pt;mso-wrap-distance-right:9pt;mso-wrap-distance-top:0;mso-wrap-style:square;position:absolute;visibility:visible;z-index:251667456" strokecolor="#5b9bd5" strokeweight="0.5pt">
                <v:stroke joinstyle="miter" endarrow="block"/>
              </v:shape>
            </w:pict>
          </mc:Fallback>
        </mc:AlternateContent>
      </w:r>
      <w:r w:rsidRPr="00B26D60">
        <w:rPr>
          <w:noProof/>
        </w:rPr>
        <mc:AlternateContent>
          <mc:Choice Requires="wps">
            <w:drawing>
              <wp:anchor distT="0" distB="0" distL="114300" distR="114300" simplePos="0" relativeHeight="251664384" behindDoc="0" locked="0" layoutInCell="1" allowOverlap="1">
                <wp:simplePos x="0" y="0"/>
                <wp:positionH relativeFrom="column">
                  <wp:posOffset>3695700</wp:posOffset>
                </wp:positionH>
                <wp:positionV relativeFrom="paragraph">
                  <wp:posOffset>99060</wp:posOffset>
                </wp:positionV>
                <wp:extent cx="1019175" cy="0"/>
                <wp:effectExtent l="38100" t="76200" r="0" b="95250"/>
                <wp:wrapNone/>
                <wp:docPr id="5" name="Straight Arrow Connector 5"/>
                <wp:cNvGraphicFramePr/>
                <a:graphic xmlns:a="http://schemas.openxmlformats.org/drawingml/2006/main">
                  <a:graphicData uri="http://schemas.microsoft.com/office/word/2010/wordprocessingShape">
                    <wps:wsp>
                      <wps:cNvCnPr/>
                      <wps:spPr>
                        <a:xfrm flipH="1">
                          <a:off x="0" y="0"/>
                          <a:ext cx="1019175" cy="0"/>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5" o:spid="_x0000_s1029" type="#_x0000_t32" style="width:80.25pt;height:0;margin-top:7.8pt;margin-left:291pt;flip:x;mso-wrap-distance-bottom:0;mso-wrap-distance-left:9pt;mso-wrap-distance-right:9pt;mso-wrap-distance-top:0;mso-wrap-style:square;position:absolute;visibility:visible;z-index:251665408" strokecolor="#5b9bd5" strokeweight="0.5pt">
                <v:stroke joinstyle="miter" endarrow="block"/>
              </v:shape>
            </w:pict>
          </mc:Fallback>
        </mc:AlternateContent>
      </w:r>
      <w:r w:rsidRPr="00B26D60">
        <w:rPr>
          <w:noProof/>
        </w:rPr>
        <mc:AlternateContent>
          <mc:Choice Requires="wps">
            <w:drawing>
              <wp:anchor distT="0" distB="0" distL="114300" distR="114300" simplePos="0" relativeHeight="251662336" behindDoc="0" locked="0" layoutInCell="1" allowOverlap="1">
                <wp:simplePos x="0" y="0"/>
                <wp:positionH relativeFrom="column">
                  <wp:posOffset>542925</wp:posOffset>
                </wp:positionH>
                <wp:positionV relativeFrom="paragraph">
                  <wp:posOffset>108585</wp:posOffset>
                </wp:positionV>
                <wp:extent cx="1924050" cy="9525"/>
                <wp:effectExtent l="0" t="57150" r="38100" b="85725"/>
                <wp:wrapNone/>
                <wp:docPr id="4" name="Straight Arrow Connector 4"/>
                <wp:cNvGraphicFramePr/>
                <a:graphic xmlns:a="http://schemas.openxmlformats.org/drawingml/2006/main">
                  <a:graphicData uri="http://schemas.microsoft.com/office/word/2010/wordprocessingShape">
                    <wps:wsp>
                      <wps:cNvCnPr/>
                      <wps:spPr>
                        <a:xfrm>
                          <a:off x="0" y="0"/>
                          <a:ext cx="1924050" cy="9525"/>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4" o:spid="_x0000_s1030" type="#_x0000_t32" style="width:151.5pt;height:0.75pt;margin-top:8.55pt;margin-left:42.75pt;mso-wrap-distance-bottom:0;mso-wrap-distance-left:9pt;mso-wrap-distance-right:9pt;mso-wrap-distance-top:0;mso-wrap-style:square;position:absolute;visibility:visible;z-index:251663360" strokecolor="#5b9bd5" strokeweight="0.5pt">
                <v:stroke joinstyle="miter" endarrow="block"/>
              </v:shape>
            </w:pict>
          </mc:Fallback>
        </mc:AlternateContent>
      </w:r>
      <w:r w:rsidRPr="00B26D60">
        <w:t>Hospital                                                   Community Assets                           Public Transport</w:t>
      </w:r>
    </w:p>
    <w:p w:rsidR="00B26D60" w:rsidRPr="00B26D60" w:rsidRDefault="00B26D60" w:rsidP="00B26D60">
      <w:pPr>
        <w:spacing w:after="160"/>
      </w:pPr>
    </w:p>
    <w:p w:rsidR="00B26D60" w:rsidRPr="00B26D60" w:rsidRDefault="00B26D60" w:rsidP="00B26D60">
      <w:pPr>
        <w:spacing w:after="160"/>
      </w:pPr>
    </w:p>
    <w:p w:rsidR="00B26D60" w:rsidRPr="00B26D60" w:rsidRDefault="00B26D60" w:rsidP="00B26D60">
      <w:pPr>
        <w:spacing w:after="160"/>
      </w:pPr>
    </w:p>
    <w:p w:rsidR="00B26D60" w:rsidRPr="00B26D60" w:rsidRDefault="002371F8" w:rsidP="00B26D60">
      <w:pPr>
        <w:spacing w:after="160"/>
      </w:pPr>
      <w:r w:rsidRPr="00B26D60">
        <w:t xml:space="preserve">School                                                                                                            Recreation </w:t>
      </w:r>
      <w:r w:rsidRPr="00B26D60">
        <w:t>Center</w:t>
      </w:r>
    </w:p>
    <w:p w:rsidR="00966DD0" w:rsidRDefault="00966DD0" w:rsidP="00B26D60">
      <w:pPr>
        <w:rPr>
          <w:color w:val="000000" w:themeColor="text1"/>
        </w:rPr>
      </w:pPr>
    </w:p>
    <w:p w:rsidR="00B65ABF" w:rsidRDefault="00B65ABF" w:rsidP="008A4A4D">
      <w:pPr>
        <w:shd w:val="clear" w:color="auto" w:fill="FFFFFF"/>
        <w:rPr>
          <w:rFonts w:eastAsia="Times New Roman"/>
          <w:color w:val="000000"/>
        </w:rPr>
      </w:pPr>
    </w:p>
    <w:p w:rsidR="005016EF" w:rsidRDefault="005016EF" w:rsidP="008A4A4D">
      <w:pPr>
        <w:shd w:val="clear" w:color="auto" w:fill="FFFFFF"/>
        <w:rPr>
          <w:rFonts w:eastAsia="Times New Roman"/>
          <w:color w:val="000000"/>
        </w:rPr>
      </w:pPr>
    </w:p>
    <w:p w:rsidR="005016EF" w:rsidRDefault="005016EF" w:rsidP="008A4A4D">
      <w:pPr>
        <w:shd w:val="clear" w:color="auto" w:fill="FFFFFF"/>
        <w:rPr>
          <w:rFonts w:eastAsia="Times New Roman"/>
          <w:color w:val="000000"/>
        </w:rPr>
      </w:pPr>
    </w:p>
    <w:p w:rsidR="005016EF" w:rsidRDefault="005016EF" w:rsidP="008A4A4D">
      <w:pPr>
        <w:shd w:val="clear" w:color="auto" w:fill="FFFFFF"/>
        <w:rPr>
          <w:rFonts w:eastAsia="Times New Roman"/>
          <w:color w:val="000000"/>
        </w:rPr>
      </w:pPr>
    </w:p>
    <w:p w:rsidR="005016EF" w:rsidRDefault="005016EF" w:rsidP="008A4A4D">
      <w:pPr>
        <w:shd w:val="clear" w:color="auto" w:fill="FFFFFF"/>
        <w:rPr>
          <w:rFonts w:eastAsia="Times New Roman"/>
          <w:color w:val="000000"/>
        </w:rPr>
      </w:pPr>
    </w:p>
    <w:p w:rsidR="00B65ABF" w:rsidRDefault="00B65ABF" w:rsidP="008A4A4D">
      <w:pPr>
        <w:shd w:val="clear" w:color="auto" w:fill="FFFFFF"/>
        <w:rPr>
          <w:rFonts w:eastAsia="Times New Roman"/>
          <w:color w:val="000000"/>
        </w:rPr>
      </w:pPr>
    </w:p>
    <w:p w:rsidR="00B65ABF" w:rsidRDefault="00B65ABF" w:rsidP="008A4A4D">
      <w:pPr>
        <w:shd w:val="clear" w:color="auto" w:fill="FFFFFF"/>
        <w:rPr>
          <w:rFonts w:eastAsia="Times New Roman"/>
          <w:color w:val="000000"/>
        </w:rPr>
      </w:pPr>
    </w:p>
    <w:p w:rsidR="00B65ABF" w:rsidRDefault="00B65ABF" w:rsidP="008A4A4D">
      <w:pPr>
        <w:shd w:val="clear" w:color="auto" w:fill="FFFFFF"/>
        <w:rPr>
          <w:rFonts w:eastAsia="Times New Roman"/>
          <w:color w:val="000000"/>
        </w:rPr>
      </w:pPr>
    </w:p>
    <w:p w:rsidR="00DA4480" w:rsidRPr="00DA4480" w:rsidRDefault="002371F8" w:rsidP="00C37779">
      <w:pPr>
        <w:shd w:val="clear" w:color="auto" w:fill="FFFFFF"/>
        <w:ind w:firstLine="720"/>
        <w:rPr>
          <w:rFonts w:eastAsia="Times New Roman"/>
          <w:color w:val="000000"/>
        </w:rPr>
      </w:pPr>
      <w:r>
        <w:rPr>
          <w:rFonts w:eastAsia="Times New Roman"/>
          <w:color w:val="000000"/>
        </w:rPr>
        <w:lastRenderedPageBreak/>
        <w:t>Based on the needs</w:t>
      </w:r>
      <w:r w:rsidRPr="00DA4480">
        <w:rPr>
          <w:rFonts w:eastAsia="Times New Roman"/>
          <w:color w:val="000000"/>
        </w:rPr>
        <w:t xml:space="preserve"> likely to be present in the community, the </w:t>
      </w:r>
      <w:r>
        <w:rPr>
          <w:rFonts w:eastAsia="Times New Roman"/>
          <w:color w:val="000000"/>
        </w:rPr>
        <w:t>needs</w:t>
      </w:r>
      <w:r w:rsidRPr="00DA4480">
        <w:rPr>
          <w:rFonts w:eastAsia="Times New Roman"/>
          <w:color w:val="000000"/>
        </w:rPr>
        <w:t xml:space="preserve"> map </w:t>
      </w:r>
      <w:r>
        <w:rPr>
          <w:rFonts w:eastAsia="Times New Roman"/>
          <w:color w:val="000000"/>
        </w:rPr>
        <w:t>is could</w:t>
      </w:r>
      <w:r w:rsidRPr="00DA4480">
        <w:rPr>
          <w:rFonts w:eastAsia="Times New Roman"/>
          <w:color w:val="000000"/>
        </w:rPr>
        <w:t xml:space="preserve"> be as follows: </w:t>
      </w:r>
    </w:p>
    <w:p w:rsidR="00877CAF" w:rsidRPr="00B26D60" w:rsidRDefault="002371F8" w:rsidP="00877CAF">
      <w:pPr>
        <w:spacing w:after="160"/>
      </w:pPr>
      <w:r w:rsidRPr="00B26D60">
        <w:rPr>
          <w:noProof/>
        </w:rPr>
        <mc:AlternateContent>
          <mc:Choice Requires="wps">
            <w:drawing>
              <wp:anchor distT="0" distB="0" distL="114300" distR="114300" simplePos="0" relativeHeight="251672576" behindDoc="0" locked="0" layoutInCell="1" allowOverlap="1">
                <wp:simplePos x="0" y="0"/>
                <wp:positionH relativeFrom="column">
                  <wp:posOffset>3200400</wp:posOffset>
                </wp:positionH>
                <wp:positionV relativeFrom="paragraph">
                  <wp:posOffset>149860</wp:posOffset>
                </wp:positionV>
                <wp:extent cx="2628900" cy="1981200"/>
                <wp:effectExtent l="38100" t="0" r="19050" b="57150"/>
                <wp:wrapNone/>
                <wp:docPr id="13" name="Straight Arrow Connector 13"/>
                <wp:cNvGraphicFramePr/>
                <a:graphic xmlns:a="http://schemas.openxmlformats.org/drawingml/2006/main">
                  <a:graphicData uri="http://schemas.microsoft.com/office/word/2010/wordprocessingShape">
                    <wps:wsp>
                      <wps:cNvCnPr/>
                      <wps:spPr>
                        <a:xfrm flipH="1">
                          <a:off x="0" y="0"/>
                          <a:ext cx="2628900" cy="1981200"/>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3" o:spid="_x0000_s1031" type="#_x0000_t32" style="width:207pt;height:156pt;margin-top:11.8pt;margin-left:252pt;flip:x;mso-wrap-distance-bottom:0;mso-wrap-distance-left:9pt;mso-wrap-distance-right:9pt;mso-wrap-distance-top:0;mso-wrap-style:square;position:absolute;visibility:visible;z-index:251673600" strokecolor="#5b9bd5" strokeweight="0.5pt">
                <v:stroke joinstyle="miter" endarrow="block"/>
              </v:shape>
            </w:pict>
          </mc:Fallback>
        </mc:AlternateContent>
      </w:r>
      <w:r w:rsidRPr="00B26D60">
        <w:rPr>
          <w:noProof/>
        </w:rPr>
        <mc:AlternateContent>
          <mc:Choice Requires="wps">
            <w:drawing>
              <wp:anchor distT="0" distB="0" distL="114300" distR="114300" simplePos="0" relativeHeight="251670528" behindDoc="0" locked="0" layoutInCell="1" allowOverlap="1">
                <wp:simplePos x="0" y="0"/>
                <wp:positionH relativeFrom="column">
                  <wp:posOffset>371474</wp:posOffset>
                </wp:positionH>
                <wp:positionV relativeFrom="paragraph">
                  <wp:posOffset>130809</wp:posOffset>
                </wp:positionV>
                <wp:extent cx="2505075" cy="1990725"/>
                <wp:effectExtent l="0" t="0" r="66675" b="47625"/>
                <wp:wrapNone/>
                <wp:docPr id="14" name="Straight Arrow Connector 14"/>
                <wp:cNvGraphicFramePr/>
                <a:graphic xmlns:a="http://schemas.openxmlformats.org/drawingml/2006/main">
                  <a:graphicData uri="http://schemas.microsoft.com/office/word/2010/wordprocessingShape">
                    <wps:wsp>
                      <wps:cNvCnPr/>
                      <wps:spPr>
                        <a:xfrm>
                          <a:off x="0" y="0"/>
                          <a:ext cx="2505075" cy="1990725"/>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4" o:spid="_x0000_s1032" type="#_x0000_t32" style="width:197.25pt;height:156.75pt;margin-top:10.3pt;margin-left:29.25pt;mso-wrap-distance-bottom:0;mso-wrap-distance-left:9pt;mso-wrap-distance-right:9pt;mso-wrap-distance-top:0;mso-wrap-style:square;position:absolute;visibility:visible;z-index:251671552" strokecolor="#5b9bd5" strokeweight="0.5pt">
                <v:stroke joinstyle="miter" endarrow="block"/>
              </v:shape>
            </w:pict>
          </mc:Fallback>
        </mc:AlternateContent>
      </w:r>
      <w:r w:rsidR="003C2426">
        <w:t xml:space="preserve">        Pollution</w:t>
      </w:r>
      <w:r w:rsidRPr="00B26D60">
        <w:t xml:space="preserve">                                                                                        </w:t>
      </w:r>
      <w:r w:rsidR="003C2426">
        <w:t xml:space="preserve">                             D</w:t>
      </w:r>
      <w:r w:rsidR="00BA4CF8">
        <w:t>ropouts</w:t>
      </w:r>
    </w:p>
    <w:p w:rsidR="00877CAF" w:rsidRPr="00B26D60" w:rsidRDefault="00877CAF" w:rsidP="00877CAF">
      <w:pPr>
        <w:spacing w:after="160"/>
      </w:pPr>
    </w:p>
    <w:p w:rsidR="00877CAF" w:rsidRPr="00B26D60" w:rsidRDefault="002371F8" w:rsidP="00877CAF">
      <w:pPr>
        <w:spacing w:after="160"/>
      </w:pPr>
      <w:r w:rsidRPr="00B26D60">
        <w:t xml:space="preserve"> </w:t>
      </w:r>
    </w:p>
    <w:p w:rsidR="00877CAF" w:rsidRPr="00B26D60" w:rsidRDefault="00877CAF" w:rsidP="00877CAF">
      <w:pPr>
        <w:spacing w:after="160"/>
      </w:pPr>
    </w:p>
    <w:p w:rsidR="00877CAF" w:rsidRPr="00B26D60" w:rsidRDefault="00877CAF" w:rsidP="00877CAF">
      <w:pPr>
        <w:spacing w:after="160"/>
      </w:pPr>
    </w:p>
    <w:p w:rsidR="00877CAF" w:rsidRPr="00B26D60" w:rsidRDefault="002371F8" w:rsidP="00877CAF">
      <w:pPr>
        <w:spacing w:after="160"/>
      </w:pPr>
      <w:r w:rsidRPr="00B26D60">
        <w:rPr>
          <w:noProof/>
        </w:rPr>
        <mc:AlternateContent>
          <mc:Choice Requires="wps">
            <w:drawing>
              <wp:anchor distT="0" distB="0" distL="114300" distR="114300" simplePos="0" relativeHeight="251680768" behindDoc="0" locked="0" layoutInCell="1" allowOverlap="1">
                <wp:simplePos x="0" y="0"/>
                <wp:positionH relativeFrom="column">
                  <wp:posOffset>3228975</wp:posOffset>
                </wp:positionH>
                <wp:positionV relativeFrom="paragraph">
                  <wp:posOffset>365760</wp:posOffset>
                </wp:positionV>
                <wp:extent cx="1343025" cy="1581150"/>
                <wp:effectExtent l="38100" t="38100" r="28575" b="19050"/>
                <wp:wrapNone/>
                <wp:docPr id="15" name="Straight Arrow Connector 15"/>
                <wp:cNvGraphicFramePr/>
                <a:graphic xmlns:a="http://schemas.openxmlformats.org/drawingml/2006/main">
                  <a:graphicData uri="http://schemas.microsoft.com/office/word/2010/wordprocessingShape">
                    <wps:wsp>
                      <wps:cNvCnPr/>
                      <wps:spPr>
                        <a:xfrm flipH="1" flipV="1">
                          <a:off x="0" y="0"/>
                          <a:ext cx="1343025" cy="1581150"/>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5" o:spid="_x0000_s1033" type="#_x0000_t32" style="width:105.75pt;height:124.5pt;margin-top:28.8pt;margin-left:254.25pt;flip:x y;mso-wrap-distance-bottom:0;mso-wrap-distance-left:9pt;mso-wrap-distance-right:9pt;mso-wrap-distance-top:0;mso-wrap-style:square;position:absolute;visibility:visible;z-index:251681792" strokecolor="#5b9bd5" strokeweight="0.5pt">
                <v:stroke joinstyle="miter" endarrow="block"/>
              </v:shape>
            </w:pict>
          </mc:Fallback>
        </mc:AlternateContent>
      </w:r>
      <w:r w:rsidRPr="00B26D60">
        <w:rPr>
          <w:noProof/>
        </w:rPr>
        <mc:AlternateContent>
          <mc:Choice Requires="wps">
            <w:drawing>
              <wp:anchor distT="0" distB="0" distL="114300" distR="114300" simplePos="0" relativeHeight="251678720" behindDoc="0" locked="0" layoutInCell="1" allowOverlap="1">
                <wp:simplePos x="0" y="0"/>
                <wp:positionH relativeFrom="column">
                  <wp:posOffset>533400</wp:posOffset>
                </wp:positionH>
                <wp:positionV relativeFrom="paragraph">
                  <wp:posOffset>384810</wp:posOffset>
                </wp:positionV>
                <wp:extent cx="2228850" cy="1533525"/>
                <wp:effectExtent l="0" t="38100" r="57150" b="28575"/>
                <wp:wrapNone/>
                <wp:docPr id="16" name="Straight Arrow Connector 16"/>
                <wp:cNvGraphicFramePr/>
                <a:graphic xmlns:a="http://schemas.openxmlformats.org/drawingml/2006/main">
                  <a:graphicData uri="http://schemas.microsoft.com/office/word/2010/wordprocessingShape">
                    <wps:wsp>
                      <wps:cNvCnPr/>
                      <wps:spPr>
                        <a:xfrm flipV="1">
                          <a:off x="0" y="0"/>
                          <a:ext cx="2228850" cy="1533525"/>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6" o:spid="_x0000_s1034" type="#_x0000_t32" style="width:175.5pt;height:120.75pt;margin-top:30.3pt;margin-left:42pt;flip:y;mso-wrap-distance-bottom:0;mso-wrap-distance-left:9pt;mso-wrap-distance-right:9pt;mso-wrap-distance-top:0;mso-wrap-style:square;position:absolute;visibility:visible;z-index:251679744" strokecolor="#5b9bd5" strokeweight="0.5pt">
                <v:stroke joinstyle="miter" endarrow="block"/>
              </v:shape>
            </w:pict>
          </mc:Fallback>
        </mc:AlternateContent>
      </w:r>
      <w:r w:rsidRPr="00B26D60">
        <w:rPr>
          <w:noProof/>
        </w:rPr>
        <mc:AlternateContent>
          <mc:Choice Requires="wps">
            <w:drawing>
              <wp:anchor distT="0" distB="0" distL="114300" distR="114300" simplePos="0" relativeHeight="251676672" behindDoc="0" locked="0" layoutInCell="1" allowOverlap="1">
                <wp:simplePos x="0" y="0"/>
                <wp:positionH relativeFrom="column">
                  <wp:posOffset>3695700</wp:posOffset>
                </wp:positionH>
                <wp:positionV relativeFrom="paragraph">
                  <wp:posOffset>99060</wp:posOffset>
                </wp:positionV>
                <wp:extent cx="1019175" cy="0"/>
                <wp:effectExtent l="38100" t="76200" r="0" b="95250"/>
                <wp:wrapNone/>
                <wp:docPr id="17" name="Straight Arrow Connector 17"/>
                <wp:cNvGraphicFramePr/>
                <a:graphic xmlns:a="http://schemas.openxmlformats.org/drawingml/2006/main">
                  <a:graphicData uri="http://schemas.microsoft.com/office/word/2010/wordprocessingShape">
                    <wps:wsp>
                      <wps:cNvCnPr/>
                      <wps:spPr>
                        <a:xfrm flipH="1">
                          <a:off x="0" y="0"/>
                          <a:ext cx="1019175" cy="0"/>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7" o:spid="_x0000_s1035" type="#_x0000_t32" style="width:80.25pt;height:0;margin-top:7.8pt;margin-left:291pt;flip:x;mso-wrap-distance-bottom:0;mso-wrap-distance-left:9pt;mso-wrap-distance-right:9pt;mso-wrap-distance-top:0;mso-wrap-style:square;position:absolute;visibility:visible;z-index:251677696" strokecolor="#5b9bd5" strokeweight="0.5pt">
                <v:stroke joinstyle="miter" endarrow="block"/>
              </v:shape>
            </w:pict>
          </mc:Fallback>
        </mc:AlternateContent>
      </w:r>
      <w:r w:rsidRPr="00B26D60">
        <w:rPr>
          <w:noProof/>
        </w:rPr>
        <mc:AlternateContent>
          <mc:Choice Requires="wps">
            <w:drawing>
              <wp:anchor distT="0" distB="0" distL="114300" distR="114300" simplePos="0" relativeHeight="251674624" behindDoc="0" locked="0" layoutInCell="1" allowOverlap="1">
                <wp:simplePos x="0" y="0"/>
                <wp:positionH relativeFrom="column">
                  <wp:posOffset>542925</wp:posOffset>
                </wp:positionH>
                <wp:positionV relativeFrom="paragraph">
                  <wp:posOffset>108585</wp:posOffset>
                </wp:positionV>
                <wp:extent cx="1924050" cy="9525"/>
                <wp:effectExtent l="0" t="57150" r="38100" b="85725"/>
                <wp:wrapNone/>
                <wp:docPr id="18" name="Straight Arrow Connector 18"/>
                <wp:cNvGraphicFramePr/>
                <a:graphic xmlns:a="http://schemas.openxmlformats.org/drawingml/2006/main">
                  <a:graphicData uri="http://schemas.microsoft.com/office/word/2010/wordprocessingShape">
                    <wps:wsp>
                      <wps:cNvCnPr/>
                      <wps:spPr>
                        <a:xfrm>
                          <a:off x="0" y="0"/>
                          <a:ext cx="1924050" cy="9525"/>
                        </a:xfrm>
                        <a:prstGeom prst="straightConnector1">
                          <a:avLst/>
                        </a:prstGeom>
                        <a:noFill/>
                        <a:ln w="6350">
                          <a:solidFill>
                            <a:srgbClr val="5B9BD5"/>
                          </a:solidFill>
                          <a:miter lim="800000"/>
                          <a:tailEnd type="triangle"/>
                        </a:ln>
                        <a:effectLst/>
                      </wps:spPr>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8" o:spid="_x0000_s1036" type="#_x0000_t32" style="width:151.5pt;height:0.75pt;margin-top:8.55pt;margin-left:42.75pt;mso-wrap-distance-bottom:0;mso-wrap-distance-left:9pt;mso-wrap-distance-right:9pt;mso-wrap-distance-top:0;mso-wrap-style:square;position:absolute;visibility:visible;z-index:251675648" strokecolor="#5b9bd5" strokeweight="0.5pt">
                <v:stroke joinstyle="miter" endarrow="block"/>
              </v:shape>
            </w:pict>
          </mc:Fallback>
        </mc:AlternateContent>
      </w:r>
      <w:r w:rsidR="00B8603E">
        <w:t xml:space="preserve">  Crime    </w:t>
      </w:r>
      <w:r w:rsidRPr="00B26D60">
        <w:t xml:space="preserve">                                 </w:t>
      </w:r>
      <w:r w:rsidR="00CE7E89">
        <w:t xml:space="preserve">                Community Needs</w:t>
      </w:r>
      <w:r w:rsidRPr="00B26D60">
        <w:t xml:space="preserve">           </w:t>
      </w:r>
      <w:r w:rsidR="00B8603E">
        <w:t xml:space="preserve">                  Slum Housing</w:t>
      </w:r>
    </w:p>
    <w:p w:rsidR="00877CAF" w:rsidRPr="00B26D60" w:rsidRDefault="00877CAF" w:rsidP="00877CAF">
      <w:pPr>
        <w:spacing w:after="160"/>
      </w:pPr>
    </w:p>
    <w:p w:rsidR="00877CAF" w:rsidRPr="00B26D60" w:rsidRDefault="00877CAF" w:rsidP="00877CAF">
      <w:pPr>
        <w:spacing w:after="160"/>
      </w:pPr>
    </w:p>
    <w:p w:rsidR="00877CAF" w:rsidRPr="00B26D60" w:rsidRDefault="00877CAF" w:rsidP="00877CAF">
      <w:pPr>
        <w:spacing w:after="160"/>
      </w:pPr>
    </w:p>
    <w:p w:rsidR="00B65ABF" w:rsidRPr="00EF2611" w:rsidRDefault="002371F8" w:rsidP="00EF2611">
      <w:pPr>
        <w:spacing w:after="160"/>
      </w:pPr>
      <w:r>
        <w:t>Unemployment</w:t>
      </w:r>
      <w:r w:rsidR="00877CAF" w:rsidRPr="00B26D60">
        <w:t xml:space="preserve">                                                             </w:t>
      </w:r>
      <w:r>
        <w:t xml:space="preserve">                               </w:t>
      </w:r>
      <w:r w:rsidR="00B8603E">
        <w:t xml:space="preserve"> Abandonment</w:t>
      </w:r>
    </w:p>
    <w:p w:rsidR="005016EF" w:rsidRDefault="002371F8" w:rsidP="00C82833">
      <w:pPr>
        <w:shd w:val="clear" w:color="auto" w:fill="FFFFFF"/>
        <w:ind w:firstLine="720"/>
        <w:rPr>
          <w:rFonts w:eastAsia="Times New Roman"/>
          <w:color w:val="000000"/>
        </w:rPr>
      </w:pPr>
      <w:r w:rsidRPr="005016EF">
        <w:rPr>
          <w:rFonts w:eastAsia="Times New Roman"/>
          <w:color w:val="000000"/>
        </w:rPr>
        <w:t>Community needs map shape the perspectives of low-income communities. The map teaches outsiders of the community that the neighborhood is filled with deficiencies, needs and problems</w:t>
      </w:r>
      <w:r w:rsidR="00166E66" w:rsidRPr="00166E66">
        <w:rPr>
          <w:rFonts w:ascii="Verdana" w:hAnsi="Verdana"/>
          <w:color w:val="333333"/>
          <w:sz w:val="18"/>
          <w:szCs w:val="18"/>
          <w:shd w:val="clear" w:color="auto" w:fill="E5EFCC"/>
        </w:rPr>
        <w:t xml:space="preserve"> </w:t>
      </w:r>
      <w:r w:rsidR="00166E66">
        <w:rPr>
          <w:rFonts w:eastAsia="Times New Roman"/>
          <w:color w:val="000000"/>
        </w:rPr>
        <w:t>(</w:t>
      </w:r>
      <w:proofErr w:type="spellStart"/>
      <w:r w:rsidR="00166E66">
        <w:rPr>
          <w:rFonts w:eastAsia="Times New Roman"/>
          <w:color w:val="000000"/>
        </w:rPr>
        <w:t>Minkler</w:t>
      </w:r>
      <w:proofErr w:type="spellEnd"/>
      <w:r w:rsidR="00166E66">
        <w:rPr>
          <w:rFonts w:eastAsia="Times New Roman"/>
          <w:color w:val="000000"/>
        </w:rPr>
        <w:t>, 2012</w:t>
      </w:r>
      <w:r w:rsidR="00166E66" w:rsidRPr="00166E66">
        <w:rPr>
          <w:rFonts w:eastAsia="Times New Roman"/>
          <w:color w:val="000000"/>
        </w:rPr>
        <w:t>)</w:t>
      </w:r>
      <w:r w:rsidRPr="005016EF">
        <w:rPr>
          <w:rFonts w:eastAsia="Times New Roman"/>
          <w:color w:val="000000"/>
        </w:rPr>
        <w:t xml:space="preserve">. However, community assets aid in building a community </w:t>
      </w:r>
      <w:r w:rsidRPr="005016EF">
        <w:rPr>
          <w:rFonts w:eastAsia="Times New Roman"/>
          <w:color w:val="000000"/>
        </w:rPr>
        <w:t>and thus are essential in the empowerment of a community.</w:t>
      </w:r>
    </w:p>
    <w:p w:rsidR="00555E16" w:rsidRDefault="002371F8" w:rsidP="004C2C66">
      <w:pPr>
        <w:shd w:val="clear" w:color="auto" w:fill="FFFFFF"/>
        <w:ind w:firstLine="720"/>
        <w:rPr>
          <w:rFonts w:eastAsia="Times New Roman"/>
          <w:color w:val="000000"/>
        </w:rPr>
      </w:pPr>
      <w:r>
        <w:rPr>
          <w:rFonts w:eastAsia="Times New Roman"/>
          <w:color w:val="000000"/>
        </w:rPr>
        <w:t xml:space="preserve">The community is well served with a public transport system making it more accessible to outsiders. The </w:t>
      </w:r>
      <w:r w:rsidR="00113FD8">
        <w:rPr>
          <w:rFonts w:eastAsia="Times New Roman"/>
          <w:color w:val="000000"/>
        </w:rPr>
        <w:t>neighbo</w:t>
      </w:r>
      <w:r>
        <w:rPr>
          <w:rFonts w:eastAsia="Times New Roman"/>
          <w:color w:val="000000"/>
        </w:rPr>
        <w:t xml:space="preserve">rhood is also served with recreational centers. This </w:t>
      </w:r>
      <w:r w:rsidR="00FF697D">
        <w:rPr>
          <w:rFonts w:eastAsia="Times New Roman"/>
          <w:color w:val="000000"/>
        </w:rPr>
        <w:t xml:space="preserve">aids in the nurturing of talent especially among the youth. </w:t>
      </w:r>
      <w:r w:rsidR="00113FD8">
        <w:rPr>
          <w:rFonts w:eastAsia="Times New Roman"/>
          <w:color w:val="000000"/>
        </w:rPr>
        <w:t xml:space="preserve">However, challenges such as rampant crime exist. </w:t>
      </w:r>
      <w:r w:rsidR="00BE6A99">
        <w:rPr>
          <w:rFonts w:eastAsia="Times New Roman"/>
          <w:color w:val="000000"/>
        </w:rPr>
        <w:t xml:space="preserve">Other </w:t>
      </w:r>
      <w:r w:rsidR="00113FD8">
        <w:rPr>
          <w:rFonts w:eastAsia="Times New Roman"/>
          <w:color w:val="000000"/>
        </w:rPr>
        <w:t xml:space="preserve">social evils </w:t>
      </w:r>
      <w:r w:rsidR="00A4641F">
        <w:rPr>
          <w:rFonts w:eastAsia="Times New Roman"/>
          <w:color w:val="000000"/>
        </w:rPr>
        <w:t xml:space="preserve">such as drug abuse </w:t>
      </w:r>
      <w:r w:rsidR="00113FD8">
        <w:rPr>
          <w:rFonts w:eastAsia="Times New Roman"/>
          <w:color w:val="000000"/>
        </w:rPr>
        <w:t>can be prevalent</w:t>
      </w:r>
      <w:r w:rsidR="00BE6A99">
        <w:rPr>
          <w:rFonts w:eastAsia="Times New Roman"/>
          <w:color w:val="000000"/>
        </w:rPr>
        <w:t xml:space="preserve"> as well</w:t>
      </w:r>
      <w:r w:rsidR="00113FD8">
        <w:rPr>
          <w:rFonts w:eastAsia="Times New Roman"/>
          <w:color w:val="000000"/>
        </w:rPr>
        <w:t xml:space="preserve">. </w:t>
      </w:r>
      <w:r w:rsidR="00BE6A99">
        <w:rPr>
          <w:rFonts w:eastAsia="Times New Roman"/>
          <w:color w:val="000000"/>
        </w:rPr>
        <w:t>Accessibility to quality housing can also be a major challenge since the area is a low-income neighborhood.</w:t>
      </w:r>
    </w:p>
    <w:p w:rsidR="00B87FAA" w:rsidRPr="005016EF" w:rsidRDefault="002371F8" w:rsidP="004C2C66">
      <w:pPr>
        <w:shd w:val="clear" w:color="auto" w:fill="FFFFFF"/>
        <w:ind w:firstLine="720"/>
        <w:rPr>
          <w:rFonts w:eastAsia="Times New Roman"/>
          <w:color w:val="000000"/>
        </w:rPr>
      </w:pPr>
      <w:r>
        <w:rPr>
          <w:rFonts w:eastAsia="Times New Roman"/>
          <w:color w:val="000000"/>
        </w:rPr>
        <w:lastRenderedPageBreak/>
        <w:t>The commu</w:t>
      </w:r>
      <w:r>
        <w:rPr>
          <w:rFonts w:eastAsia="Times New Roman"/>
          <w:color w:val="000000"/>
        </w:rPr>
        <w:t>nity is undergoing a number of health issues such as prevale</w:t>
      </w:r>
      <w:r w:rsidR="00637364">
        <w:rPr>
          <w:rFonts w:eastAsia="Times New Roman"/>
          <w:color w:val="000000"/>
        </w:rPr>
        <w:t xml:space="preserve">nce of HIV/AIDS. </w:t>
      </w:r>
      <w:proofErr w:type="gramStart"/>
      <w:r w:rsidR="00637364">
        <w:rPr>
          <w:rFonts w:eastAsia="Times New Roman"/>
          <w:color w:val="000000"/>
        </w:rPr>
        <w:t>Effects of drug abuse among some residents is</w:t>
      </w:r>
      <w:proofErr w:type="gramEnd"/>
      <w:r w:rsidR="00637364">
        <w:rPr>
          <w:rFonts w:eastAsia="Times New Roman"/>
          <w:color w:val="000000"/>
        </w:rPr>
        <w:t xml:space="preserve"> also another health problem. </w:t>
      </w:r>
      <w:r w:rsidR="003E113A">
        <w:rPr>
          <w:rFonts w:eastAsia="Times New Roman"/>
          <w:color w:val="000000"/>
        </w:rPr>
        <w:t xml:space="preserve">The community is served with healthcare facilities, thus it essential to ensure that community members suffering from HIV/AIDS, as well as drug addicts, get medical assistance. </w:t>
      </w:r>
      <w:r w:rsidR="00835352">
        <w:rPr>
          <w:rFonts w:eastAsia="Times New Roman"/>
          <w:color w:val="000000"/>
        </w:rPr>
        <w:t>Furthermore, education on the harmful effects of drug abuse can be done at the recreational centers to obtain a wider audience</w:t>
      </w:r>
      <w:r w:rsidR="00242FCE">
        <w:rPr>
          <w:rFonts w:eastAsia="Times New Roman"/>
          <w:color w:val="000000"/>
        </w:rPr>
        <w:t xml:space="preserve"> </w:t>
      </w:r>
      <w:r w:rsidR="00242FCE" w:rsidRPr="00242FCE">
        <w:rPr>
          <w:rFonts w:eastAsia="Times New Roman"/>
          <w:color w:val="000000"/>
        </w:rPr>
        <w:t>(</w:t>
      </w:r>
      <w:proofErr w:type="spellStart"/>
      <w:r w:rsidR="00242FCE" w:rsidRPr="00242FCE">
        <w:rPr>
          <w:rFonts w:eastAsia="Times New Roman"/>
          <w:color w:val="000000"/>
        </w:rPr>
        <w:t>DeRienzo</w:t>
      </w:r>
      <w:proofErr w:type="spellEnd"/>
      <w:r w:rsidR="00242FCE" w:rsidRPr="00242FCE">
        <w:rPr>
          <w:rFonts w:eastAsia="Times New Roman"/>
          <w:color w:val="000000"/>
        </w:rPr>
        <w:t>, 2012)</w:t>
      </w:r>
      <w:r w:rsidR="00835352">
        <w:rPr>
          <w:rFonts w:eastAsia="Times New Roman"/>
          <w:color w:val="000000"/>
        </w:rPr>
        <w:t xml:space="preserve">. </w:t>
      </w:r>
      <w:r w:rsidR="0008275B">
        <w:rPr>
          <w:rFonts w:eastAsia="Times New Roman"/>
          <w:color w:val="000000"/>
        </w:rPr>
        <w:t>Sensiti</w:t>
      </w:r>
      <w:r w:rsidR="00F44D24">
        <w:rPr>
          <w:rFonts w:eastAsia="Times New Roman"/>
          <w:color w:val="000000"/>
        </w:rPr>
        <w:t>z</w:t>
      </w:r>
      <w:r w:rsidR="006759B7">
        <w:rPr>
          <w:rFonts w:eastAsia="Times New Roman"/>
          <w:color w:val="000000"/>
        </w:rPr>
        <w:t xml:space="preserve">ation on the importance </w:t>
      </w:r>
      <w:r w:rsidR="0008275B">
        <w:rPr>
          <w:rFonts w:eastAsia="Times New Roman"/>
          <w:color w:val="000000"/>
        </w:rPr>
        <w:t>of safe sex should also be conducted.</w:t>
      </w:r>
      <w:r w:rsidR="006759B7">
        <w:rPr>
          <w:rFonts w:eastAsia="Times New Roman"/>
          <w:color w:val="000000"/>
        </w:rPr>
        <w:t xml:space="preserve"> </w:t>
      </w:r>
    </w:p>
    <w:p w:rsidR="00DA4480" w:rsidRDefault="008C2C51" w:rsidP="00C82833">
      <w:pPr>
        <w:shd w:val="clear" w:color="auto" w:fill="FFFFFF"/>
        <w:ind w:firstLine="720"/>
        <w:rPr>
          <w:rFonts w:eastAsia="Times New Roman"/>
          <w:color w:val="000000"/>
        </w:rPr>
      </w:pPr>
      <w:r>
        <w:rPr>
          <w:rFonts w:eastAsia="Times New Roman"/>
          <w:color w:val="000000"/>
        </w:rPr>
        <w:t>In summation, e</w:t>
      </w:r>
      <w:r w:rsidR="002371F8" w:rsidRPr="00F21C9F">
        <w:rPr>
          <w:rFonts w:eastAsia="Times New Roman"/>
          <w:color w:val="000000"/>
        </w:rPr>
        <w:t>ach member of a community is able to play a role in community organizations. Members can use their competencies and abilities to spread information about the community’s potential and aid the organizations in the day-to</w:t>
      </w:r>
      <w:r w:rsidR="002371F8" w:rsidRPr="00F21C9F">
        <w:rPr>
          <w:rFonts w:eastAsia="Times New Roman"/>
          <w:color w:val="000000"/>
        </w:rPr>
        <w:t>-day activities. Spreading information about the community’s assets and potential can be done by sending letters, making calls as well as passing out brochures on what the community has to offer. Everyone can be an asset to the community. This can be so if</w:t>
      </w:r>
      <w:r w:rsidR="002371F8" w:rsidRPr="00F21C9F">
        <w:rPr>
          <w:rFonts w:eastAsia="Times New Roman"/>
          <w:color w:val="000000"/>
        </w:rPr>
        <w:t xml:space="preserve"> everyone puts his/her abilities </w:t>
      </w:r>
      <w:r w:rsidR="002371F8">
        <w:rPr>
          <w:rFonts w:eastAsia="Times New Roman"/>
          <w:color w:val="000000"/>
        </w:rPr>
        <w:t>to proper use.</w:t>
      </w:r>
    </w:p>
    <w:p w:rsidR="00166E66" w:rsidRDefault="00166E66" w:rsidP="00C82833">
      <w:pPr>
        <w:shd w:val="clear" w:color="auto" w:fill="FFFFFF"/>
        <w:ind w:firstLine="720"/>
        <w:rPr>
          <w:rFonts w:eastAsia="Times New Roman"/>
          <w:color w:val="000000"/>
        </w:rPr>
      </w:pPr>
    </w:p>
    <w:p w:rsidR="00166E66" w:rsidRDefault="00166E66" w:rsidP="00C82833">
      <w:pPr>
        <w:shd w:val="clear" w:color="auto" w:fill="FFFFFF"/>
        <w:ind w:firstLine="720"/>
        <w:rPr>
          <w:rFonts w:eastAsia="Times New Roman"/>
          <w:color w:val="000000"/>
        </w:rPr>
      </w:pPr>
    </w:p>
    <w:p w:rsidR="00166E66" w:rsidRDefault="00166E66" w:rsidP="00C82833">
      <w:pPr>
        <w:shd w:val="clear" w:color="auto" w:fill="FFFFFF"/>
        <w:ind w:firstLine="720"/>
        <w:rPr>
          <w:rFonts w:eastAsia="Times New Roman"/>
          <w:color w:val="000000"/>
        </w:rPr>
      </w:pPr>
    </w:p>
    <w:p w:rsidR="00166E66" w:rsidRDefault="00166E66" w:rsidP="00C82833">
      <w:pPr>
        <w:shd w:val="clear" w:color="auto" w:fill="FFFFFF"/>
        <w:ind w:firstLine="720"/>
        <w:rPr>
          <w:rFonts w:eastAsia="Times New Roman"/>
          <w:color w:val="000000"/>
        </w:rPr>
      </w:pPr>
    </w:p>
    <w:p w:rsidR="00166E66" w:rsidRDefault="00166E66" w:rsidP="00C82833">
      <w:pPr>
        <w:shd w:val="clear" w:color="auto" w:fill="FFFFFF"/>
        <w:ind w:firstLine="720"/>
        <w:rPr>
          <w:rFonts w:eastAsia="Times New Roman"/>
          <w:color w:val="000000"/>
        </w:rPr>
      </w:pPr>
    </w:p>
    <w:p w:rsidR="00166E66" w:rsidRDefault="00166E66" w:rsidP="00C82833">
      <w:pPr>
        <w:shd w:val="clear" w:color="auto" w:fill="FFFFFF"/>
        <w:ind w:firstLine="720"/>
        <w:rPr>
          <w:rFonts w:eastAsia="Times New Roman"/>
          <w:color w:val="000000"/>
        </w:rPr>
      </w:pPr>
    </w:p>
    <w:p w:rsidR="00166E66" w:rsidRDefault="00166E66" w:rsidP="00C82833">
      <w:pPr>
        <w:shd w:val="clear" w:color="auto" w:fill="FFFFFF"/>
        <w:ind w:firstLine="720"/>
        <w:rPr>
          <w:rFonts w:eastAsia="Times New Roman"/>
          <w:color w:val="000000"/>
        </w:rPr>
      </w:pPr>
    </w:p>
    <w:p w:rsidR="00166E66" w:rsidRDefault="00166E66" w:rsidP="00C82833">
      <w:pPr>
        <w:shd w:val="clear" w:color="auto" w:fill="FFFFFF"/>
        <w:ind w:firstLine="720"/>
        <w:rPr>
          <w:rFonts w:eastAsia="Times New Roman"/>
          <w:color w:val="000000"/>
        </w:rPr>
      </w:pPr>
    </w:p>
    <w:p w:rsidR="00166E66" w:rsidRDefault="00166E66" w:rsidP="008E7DE3">
      <w:pPr>
        <w:shd w:val="clear" w:color="auto" w:fill="FFFFFF"/>
        <w:rPr>
          <w:rFonts w:eastAsia="Times New Roman"/>
          <w:color w:val="000000"/>
        </w:rPr>
      </w:pPr>
    </w:p>
    <w:p w:rsidR="00413AA1" w:rsidRPr="009929F1" w:rsidRDefault="00413AA1" w:rsidP="008E7DE3">
      <w:pPr>
        <w:shd w:val="clear" w:color="auto" w:fill="FFFFFF"/>
        <w:rPr>
          <w:rFonts w:eastAsia="Times New Roman"/>
          <w:color w:val="000000"/>
        </w:rPr>
      </w:pPr>
    </w:p>
    <w:p w:rsidR="00FA73A3" w:rsidRDefault="002371F8" w:rsidP="00FA73A3">
      <w:pPr>
        <w:shd w:val="clear" w:color="auto" w:fill="FFFFFF"/>
        <w:jc w:val="center"/>
        <w:rPr>
          <w:rFonts w:eastAsia="Times New Roman"/>
          <w:color w:val="000000"/>
        </w:rPr>
      </w:pPr>
      <w:r w:rsidRPr="009929F1">
        <w:rPr>
          <w:rFonts w:eastAsia="Times New Roman"/>
          <w:color w:val="000000"/>
        </w:rPr>
        <w:lastRenderedPageBreak/>
        <w:t>References</w:t>
      </w:r>
    </w:p>
    <w:p w:rsidR="00512057" w:rsidRPr="00FA73A3" w:rsidRDefault="002371F8" w:rsidP="00512057">
      <w:pPr>
        <w:shd w:val="clear" w:color="auto" w:fill="FFFFFF"/>
        <w:rPr>
          <w:rFonts w:eastAsia="Times New Roman"/>
          <w:color w:val="000000"/>
        </w:rPr>
      </w:pPr>
      <w:proofErr w:type="spellStart"/>
      <w:r w:rsidRPr="00512057">
        <w:rPr>
          <w:rFonts w:eastAsia="Times New Roman"/>
          <w:color w:val="000000"/>
        </w:rPr>
        <w:t>DeRienzo</w:t>
      </w:r>
      <w:proofErr w:type="spellEnd"/>
      <w:r w:rsidRPr="00512057">
        <w:rPr>
          <w:rFonts w:eastAsia="Times New Roman"/>
          <w:color w:val="000000"/>
        </w:rPr>
        <w:t>, H. (2012). </w:t>
      </w:r>
      <w:r w:rsidRPr="00512057">
        <w:rPr>
          <w:rFonts w:eastAsia="Times New Roman"/>
          <w:i/>
          <w:iCs/>
          <w:color w:val="000000"/>
        </w:rPr>
        <w:t>The Concept of Community: Lessons from the Bronx</w:t>
      </w:r>
      <w:r w:rsidRPr="00512057">
        <w:rPr>
          <w:rFonts w:eastAsia="Times New Roman"/>
          <w:color w:val="000000"/>
        </w:rPr>
        <w:t xml:space="preserve">. </w:t>
      </w:r>
      <w:proofErr w:type="spellStart"/>
      <w:r w:rsidRPr="00512057">
        <w:rPr>
          <w:rFonts w:eastAsia="Times New Roman"/>
          <w:color w:val="000000"/>
        </w:rPr>
        <w:t>Ipoc</w:t>
      </w:r>
      <w:proofErr w:type="spellEnd"/>
      <w:r w:rsidRPr="00512057">
        <w:rPr>
          <w:rFonts w:eastAsia="Times New Roman"/>
          <w:color w:val="000000"/>
        </w:rPr>
        <w:t xml:space="preserve"> Press.</w:t>
      </w:r>
    </w:p>
    <w:p w:rsidR="00AF2051" w:rsidRDefault="002371F8" w:rsidP="009929F1">
      <w:pPr>
        <w:ind w:left="720" w:hanging="720"/>
        <w:rPr>
          <w:color w:val="000000" w:themeColor="text1"/>
        </w:rPr>
      </w:pPr>
      <w:proofErr w:type="spellStart"/>
      <w:proofErr w:type="gramStart"/>
      <w:r w:rsidRPr="00AF2051">
        <w:rPr>
          <w:color w:val="000000" w:themeColor="text1"/>
        </w:rPr>
        <w:t>Minkler</w:t>
      </w:r>
      <w:proofErr w:type="spellEnd"/>
      <w:r w:rsidRPr="00AF2051">
        <w:rPr>
          <w:color w:val="000000" w:themeColor="text1"/>
        </w:rPr>
        <w:t>, M. (2012).</w:t>
      </w:r>
      <w:proofErr w:type="gramEnd"/>
      <w:r w:rsidRPr="00AF2051">
        <w:rPr>
          <w:color w:val="000000" w:themeColor="text1"/>
        </w:rPr>
        <w:t> </w:t>
      </w:r>
      <w:proofErr w:type="gramStart"/>
      <w:r w:rsidRPr="00AF2051">
        <w:rPr>
          <w:i/>
          <w:iCs/>
          <w:color w:val="000000" w:themeColor="text1"/>
        </w:rPr>
        <w:t>Community Organizing and Community Building for Health and Welfare</w:t>
      </w:r>
      <w:r w:rsidRPr="00AF2051">
        <w:rPr>
          <w:color w:val="000000" w:themeColor="text1"/>
        </w:rPr>
        <w:t>.</w:t>
      </w:r>
      <w:proofErr w:type="gramEnd"/>
      <w:r w:rsidRPr="00AF2051">
        <w:rPr>
          <w:color w:val="000000" w:themeColor="text1"/>
        </w:rPr>
        <w:t xml:space="preserve"> Chicago, IL: Rut</w:t>
      </w:r>
      <w:r w:rsidRPr="00AF2051">
        <w:rPr>
          <w:color w:val="000000" w:themeColor="text1"/>
        </w:rPr>
        <w:t>gers University Press.</w:t>
      </w:r>
    </w:p>
    <w:p w:rsidR="00FA73A3" w:rsidRDefault="002371F8" w:rsidP="009929F1">
      <w:pPr>
        <w:ind w:left="720" w:hanging="720"/>
        <w:rPr>
          <w:color w:val="000000" w:themeColor="text1"/>
        </w:rPr>
      </w:pPr>
      <w:proofErr w:type="spellStart"/>
      <w:proofErr w:type="gramStart"/>
      <w:r w:rsidRPr="00FA73A3">
        <w:rPr>
          <w:color w:val="000000" w:themeColor="text1"/>
        </w:rPr>
        <w:t>Murugan</w:t>
      </w:r>
      <w:proofErr w:type="spellEnd"/>
      <w:r w:rsidRPr="00FA73A3">
        <w:rPr>
          <w:color w:val="000000" w:themeColor="text1"/>
        </w:rPr>
        <w:t>, S. (2013).</w:t>
      </w:r>
      <w:proofErr w:type="gramEnd"/>
      <w:r w:rsidRPr="00FA73A3">
        <w:rPr>
          <w:color w:val="000000" w:themeColor="text1"/>
        </w:rPr>
        <w:t> </w:t>
      </w:r>
      <w:r w:rsidRPr="00FA73A3">
        <w:rPr>
          <w:i/>
          <w:iCs/>
          <w:color w:val="000000" w:themeColor="text1"/>
        </w:rPr>
        <w:t xml:space="preserve">Community Organization </w:t>
      </w:r>
      <w:proofErr w:type="gramStart"/>
      <w:r w:rsidRPr="00FA73A3">
        <w:rPr>
          <w:i/>
          <w:iCs/>
          <w:color w:val="000000" w:themeColor="text1"/>
        </w:rPr>
        <w:t>And</w:t>
      </w:r>
      <w:proofErr w:type="gramEnd"/>
      <w:r w:rsidRPr="00FA73A3">
        <w:rPr>
          <w:i/>
          <w:iCs/>
          <w:color w:val="000000" w:themeColor="text1"/>
        </w:rPr>
        <w:t xml:space="preserve"> Social Action</w:t>
      </w:r>
      <w:r w:rsidRPr="00FA73A3">
        <w:rPr>
          <w:color w:val="000000" w:themeColor="text1"/>
        </w:rPr>
        <w:t xml:space="preserve">. </w:t>
      </w:r>
      <w:proofErr w:type="gramStart"/>
      <w:r w:rsidRPr="00FA73A3">
        <w:rPr>
          <w:color w:val="000000" w:themeColor="text1"/>
        </w:rPr>
        <w:t>Social work department, PSGCAS.</w:t>
      </w:r>
      <w:proofErr w:type="gramEnd"/>
    </w:p>
    <w:p w:rsidR="00680166" w:rsidRPr="009929F1" w:rsidRDefault="002371F8" w:rsidP="00776C2E">
      <w:pPr>
        <w:rPr>
          <w:color w:val="000000" w:themeColor="text1"/>
        </w:rPr>
      </w:pPr>
      <w:proofErr w:type="spellStart"/>
      <w:proofErr w:type="gramStart"/>
      <w:r w:rsidRPr="002360CB">
        <w:rPr>
          <w:color w:val="000000" w:themeColor="text1"/>
        </w:rPr>
        <w:t>Talwar</w:t>
      </w:r>
      <w:proofErr w:type="spellEnd"/>
      <w:r w:rsidRPr="002360CB">
        <w:rPr>
          <w:color w:val="000000" w:themeColor="text1"/>
        </w:rPr>
        <w:t>, U. K. (2013).</w:t>
      </w:r>
      <w:proofErr w:type="gramEnd"/>
      <w:r w:rsidRPr="002360CB">
        <w:rPr>
          <w:color w:val="000000" w:themeColor="text1"/>
        </w:rPr>
        <w:t> </w:t>
      </w:r>
      <w:proofErr w:type="gramStart"/>
      <w:r w:rsidRPr="002360CB">
        <w:rPr>
          <w:i/>
          <w:iCs/>
          <w:color w:val="000000" w:themeColor="text1"/>
        </w:rPr>
        <w:t>Community Organization as a Method of Social Work</w:t>
      </w:r>
      <w:r w:rsidRPr="002360CB">
        <w:rPr>
          <w:color w:val="000000" w:themeColor="text1"/>
        </w:rPr>
        <w:t>.</w:t>
      </w:r>
      <w:proofErr w:type="gramEnd"/>
      <w:r w:rsidRPr="002360CB">
        <w:rPr>
          <w:color w:val="000000" w:themeColor="text1"/>
        </w:rPr>
        <w:t xml:space="preserve"> Munich, Germany: </w:t>
      </w:r>
      <w:r w:rsidR="00C14154">
        <w:rPr>
          <w:color w:val="000000" w:themeColor="text1"/>
        </w:rPr>
        <w:tab/>
      </w:r>
      <w:r w:rsidRPr="002360CB">
        <w:rPr>
          <w:color w:val="000000" w:themeColor="text1"/>
        </w:rPr>
        <w:t xml:space="preserve">GRIN </w:t>
      </w:r>
      <w:proofErr w:type="spellStart"/>
      <w:r w:rsidRPr="002360CB">
        <w:rPr>
          <w:color w:val="000000" w:themeColor="text1"/>
        </w:rPr>
        <w:t>Verlag</w:t>
      </w:r>
      <w:proofErr w:type="spellEnd"/>
      <w:r w:rsidRPr="002360CB">
        <w:rPr>
          <w:color w:val="000000" w:themeColor="text1"/>
        </w:rPr>
        <w:t>.</w:t>
      </w:r>
    </w:p>
    <w:p w:rsidR="00160139" w:rsidRPr="009929F1" w:rsidRDefault="00160139" w:rsidP="00776C2E">
      <w:pPr>
        <w:rPr>
          <w:color w:val="000000" w:themeColor="text1"/>
        </w:rPr>
      </w:pPr>
    </w:p>
    <w:p w:rsidR="00160139" w:rsidRPr="009929F1" w:rsidRDefault="00160139" w:rsidP="00776C2E">
      <w:pPr>
        <w:rPr>
          <w:color w:val="000000" w:themeColor="text1"/>
        </w:rPr>
      </w:pPr>
    </w:p>
    <w:sectPr w:rsidR="00160139" w:rsidRPr="009929F1" w:rsidSect="009929F1">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1F8" w:rsidRDefault="002371F8">
      <w:pPr>
        <w:spacing w:line="240" w:lineRule="auto"/>
      </w:pPr>
      <w:r>
        <w:separator/>
      </w:r>
    </w:p>
  </w:endnote>
  <w:endnote w:type="continuationSeparator" w:id="0">
    <w:p w:rsidR="002371F8" w:rsidRDefault="002371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1F8" w:rsidRDefault="002371F8">
      <w:pPr>
        <w:spacing w:line="240" w:lineRule="auto"/>
      </w:pPr>
      <w:r>
        <w:separator/>
      </w:r>
    </w:p>
  </w:footnote>
  <w:footnote w:type="continuationSeparator" w:id="0">
    <w:p w:rsidR="002371F8" w:rsidRDefault="002371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791440"/>
      <w:docPartObj>
        <w:docPartGallery w:val="Page Numbers (Top of Page)"/>
        <w:docPartUnique/>
      </w:docPartObj>
    </w:sdtPr>
    <w:sdtEndPr>
      <w:rPr>
        <w:noProof/>
      </w:rPr>
    </w:sdtEndPr>
    <w:sdtContent>
      <w:p w:rsidR="009929F1" w:rsidRDefault="002371F8" w:rsidP="00DE4BCF">
        <w:pPr>
          <w:pStyle w:val="Header"/>
        </w:pPr>
        <w:r>
          <w:t xml:space="preserve">COMMUNITY ORGANIZING                                                                       </w:t>
        </w:r>
        <w:r w:rsidR="00DE4BCF">
          <w:tab/>
        </w:r>
        <w:r>
          <w:fldChar w:fldCharType="begin"/>
        </w:r>
        <w:r>
          <w:instrText xml:space="preserve"> PAGE   \* MERGEFORMAT </w:instrText>
        </w:r>
        <w:r>
          <w:fldChar w:fldCharType="separate"/>
        </w:r>
        <w:r w:rsidR="00675FA8">
          <w:rPr>
            <w:noProof/>
          </w:rPr>
          <w:t>7</w:t>
        </w:r>
        <w:r>
          <w:rPr>
            <w:noProof/>
          </w:rPr>
          <w:fldChar w:fldCharType="end"/>
        </w:r>
      </w:p>
    </w:sdtContent>
  </w:sdt>
  <w:p w:rsidR="00333917" w:rsidRDefault="00333917" w:rsidP="009E2211">
    <w:pPr>
      <w:pStyle w:val="Header"/>
      <w:tabs>
        <w:tab w:val="clear" w:pos="4680"/>
        <w:tab w:val="clear" w:pos="9360"/>
        <w:tab w:val="left" w:pos="91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0064452"/>
      <w:docPartObj>
        <w:docPartGallery w:val="Page Numbers (Top of Page)"/>
        <w:docPartUnique/>
      </w:docPartObj>
    </w:sdtPr>
    <w:sdtEndPr>
      <w:rPr>
        <w:noProof/>
      </w:rPr>
    </w:sdtEndPr>
    <w:sdtContent>
      <w:p w:rsidR="009929F1" w:rsidRDefault="002371F8" w:rsidP="009929F1">
        <w:pPr>
          <w:pStyle w:val="Header"/>
        </w:pPr>
        <w:r>
          <w:t>Running head:</w:t>
        </w:r>
        <w:r w:rsidR="0014250B">
          <w:t xml:space="preserve"> </w:t>
        </w:r>
        <w:r w:rsidR="006818A4">
          <w:t>COMMUNITY ORGANIZING</w:t>
        </w:r>
      </w:p>
    </w:sdtContent>
  </w:sdt>
  <w:p w:rsidR="009929F1" w:rsidRDefault="009929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0052"/>
    <w:multiLevelType w:val="hybridMultilevel"/>
    <w:tmpl w:val="F0EC2A2C"/>
    <w:lvl w:ilvl="0" w:tplc="1EC020F4">
      <w:start w:val="1"/>
      <w:numFmt w:val="decimal"/>
      <w:lvlText w:val="%1."/>
      <w:lvlJc w:val="left"/>
      <w:pPr>
        <w:ind w:left="720" w:hanging="360"/>
      </w:pPr>
    </w:lvl>
    <w:lvl w:ilvl="1" w:tplc="8F88D3D8" w:tentative="1">
      <w:start w:val="1"/>
      <w:numFmt w:val="lowerLetter"/>
      <w:lvlText w:val="%2."/>
      <w:lvlJc w:val="left"/>
      <w:pPr>
        <w:ind w:left="1440" w:hanging="360"/>
      </w:pPr>
    </w:lvl>
    <w:lvl w:ilvl="2" w:tplc="C5003880" w:tentative="1">
      <w:start w:val="1"/>
      <w:numFmt w:val="lowerRoman"/>
      <w:lvlText w:val="%3."/>
      <w:lvlJc w:val="right"/>
      <w:pPr>
        <w:ind w:left="2160" w:hanging="180"/>
      </w:pPr>
    </w:lvl>
    <w:lvl w:ilvl="3" w:tplc="0F521D78" w:tentative="1">
      <w:start w:val="1"/>
      <w:numFmt w:val="decimal"/>
      <w:lvlText w:val="%4."/>
      <w:lvlJc w:val="left"/>
      <w:pPr>
        <w:ind w:left="2880" w:hanging="360"/>
      </w:pPr>
    </w:lvl>
    <w:lvl w:ilvl="4" w:tplc="E6282918" w:tentative="1">
      <w:start w:val="1"/>
      <w:numFmt w:val="lowerLetter"/>
      <w:lvlText w:val="%5."/>
      <w:lvlJc w:val="left"/>
      <w:pPr>
        <w:ind w:left="3600" w:hanging="360"/>
      </w:pPr>
    </w:lvl>
    <w:lvl w:ilvl="5" w:tplc="07E658C2" w:tentative="1">
      <w:start w:val="1"/>
      <w:numFmt w:val="lowerRoman"/>
      <w:lvlText w:val="%6."/>
      <w:lvlJc w:val="right"/>
      <w:pPr>
        <w:ind w:left="4320" w:hanging="180"/>
      </w:pPr>
    </w:lvl>
    <w:lvl w:ilvl="6" w:tplc="78828BAC" w:tentative="1">
      <w:start w:val="1"/>
      <w:numFmt w:val="decimal"/>
      <w:lvlText w:val="%7."/>
      <w:lvlJc w:val="left"/>
      <w:pPr>
        <w:ind w:left="5040" w:hanging="360"/>
      </w:pPr>
    </w:lvl>
    <w:lvl w:ilvl="7" w:tplc="EC5885BA" w:tentative="1">
      <w:start w:val="1"/>
      <w:numFmt w:val="lowerLetter"/>
      <w:lvlText w:val="%8."/>
      <w:lvlJc w:val="left"/>
      <w:pPr>
        <w:ind w:left="5760" w:hanging="360"/>
      </w:pPr>
    </w:lvl>
    <w:lvl w:ilvl="8" w:tplc="9336FCD8" w:tentative="1">
      <w:start w:val="1"/>
      <w:numFmt w:val="lowerRoman"/>
      <w:lvlText w:val="%9."/>
      <w:lvlJc w:val="right"/>
      <w:pPr>
        <w:ind w:left="6480" w:hanging="180"/>
      </w:pPr>
    </w:lvl>
  </w:abstractNum>
  <w:abstractNum w:abstractNumId="1">
    <w:nsid w:val="05DC0B7E"/>
    <w:multiLevelType w:val="hybridMultilevel"/>
    <w:tmpl w:val="29724796"/>
    <w:lvl w:ilvl="0" w:tplc="398C1C3C">
      <w:start w:val="1"/>
      <w:numFmt w:val="upperRoman"/>
      <w:lvlText w:val="%1."/>
      <w:lvlJc w:val="right"/>
      <w:pPr>
        <w:ind w:left="720" w:hanging="360"/>
      </w:pPr>
    </w:lvl>
    <w:lvl w:ilvl="1" w:tplc="A4284272" w:tentative="1">
      <w:start w:val="1"/>
      <w:numFmt w:val="lowerLetter"/>
      <w:lvlText w:val="%2."/>
      <w:lvlJc w:val="left"/>
      <w:pPr>
        <w:ind w:left="1440" w:hanging="360"/>
      </w:pPr>
    </w:lvl>
    <w:lvl w:ilvl="2" w:tplc="6A12A9A8" w:tentative="1">
      <w:start w:val="1"/>
      <w:numFmt w:val="lowerRoman"/>
      <w:lvlText w:val="%3."/>
      <w:lvlJc w:val="right"/>
      <w:pPr>
        <w:ind w:left="2160" w:hanging="180"/>
      </w:pPr>
    </w:lvl>
    <w:lvl w:ilvl="3" w:tplc="45CE4534" w:tentative="1">
      <w:start w:val="1"/>
      <w:numFmt w:val="decimal"/>
      <w:lvlText w:val="%4."/>
      <w:lvlJc w:val="left"/>
      <w:pPr>
        <w:ind w:left="2880" w:hanging="360"/>
      </w:pPr>
    </w:lvl>
    <w:lvl w:ilvl="4" w:tplc="45AEBB7E" w:tentative="1">
      <w:start w:val="1"/>
      <w:numFmt w:val="lowerLetter"/>
      <w:lvlText w:val="%5."/>
      <w:lvlJc w:val="left"/>
      <w:pPr>
        <w:ind w:left="3600" w:hanging="360"/>
      </w:pPr>
    </w:lvl>
    <w:lvl w:ilvl="5" w:tplc="5C8A9F40" w:tentative="1">
      <w:start w:val="1"/>
      <w:numFmt w:val="lowerRoman"/>
      <w:lvlText w:val="%6."/>
      <w:lvlJc w:val="right"/>
      <w:pPr>
        <w:ind w:left="4320" w:hanging="180"/>
      </w:pPr>
    </w:lvl>
    <w:lvl w:ilvl="6" w:tplc="D70EBB2C" w:tentative="1">
      <w:start w:val="1"/>
      <w:numFmt w:val="decimal"/>
      <w:lvlText w:val="%7."/>
      <w:lvlJc w:val="left"/>
      <w:pPr>
        <w:ind w:left="5040" w:hanging="360"/>
      </w:pPr>
    </w:lvl>
    <w:lvl w:ilvl="7" w:tplc="02C6DF62" w:tentative="1">
      <w:start w:val="1"/>
      <w:numFmt w:val="lowerLetter"/>
      <w:lvlText w:val="%8."/>
      <w:lvlJc w:val="left"/>
      <w:pPr>
        <w:ind w:left="5760" w:hanging="360"/>
      </w:pPr>
    </w:lvl>
    <w:lvl w:ilvl="8" w:tplc="4642A136" w:tentative="1">
      <w:start w:val="1"/>
      <w:numFmt w:val="lowerRoman"/>
      <w:lvlText w:val="%9."/>
      <w:lvlJc w:val="right"/>
      <w:pPr>
        <w:ind w:left="6480" w:hanging="180"/>
      </w:pPr>
    </w:lvl>
  </w:abstractNum>
  <w:abstractNum w:abstractNumId="2">
    <w:nsid w:val="09A76D97"/>
    <w:multiLevelType w:val="hybridMultilevel"/>
    <w:tmpl w:val="13C6FEFC"/>
    <w:lvl w:ilvl="0" w:tplc="228CA5CE">
      <w:start w:val="1"/>
      <w:numFmt w:val="decimal"/>
      <w:lvlText w:val="%1."/>
      <w:lvlJc w:val="left"/>
      <w:pPr>
        <w:ind w:left="720" w:hanging="360"/>
      </w:pPr>
    </w:lvl>
    <w:lvl w:ilvl="1" w:tplc="421CC158" w:tentative="1">
      <w:start w:val="1"/>
      <w:numFmt w:val="lowerLetter"/>
      <w:lvlText w:val="%2."/>
      <w:lvlJc w:val="left"/>
      <w:pPr>
        <w:ind w:left="1440" w:hanging="360"/>
      </w:pPr>
    </w:lvl>
    <w:lvl w:ilvl="2" w:tplc="CE7E632E" w:tentative="1">
      <w:start w:val="1"/>
      <w:numFmt w:val="lowerRoman"/>
      <w:lvlText w:val="%3."/>
      <w:lvlJc w:val="right"/>
      <w:pPr>
        <w:ind w:left="2160" w:hanging="180"/>
      </w:pPr>
    </w:lvl>
    <w:lvl w:ilvl="3" w:tplc="65724276" w:tentative="1">
      <w:start w:val="1"/>
      <w:numFmt w:val="decimal"/>
      <w:lvlText w:val="%4."/>
      <w:lvlJc w:val="left"/>
      <w:pPr>
        <w:ind w:left="2880" w:hanging="360"/>
      </w:pPr>
    </w:lvl>
    <w:lvl w:ilvl="4" w:tplc="22D25522" w:tentative="1">
      <w:start w:val="1"/>
      <w:numFmt w:val="lowerLetter"/>
      <w:lvlText w:val="%5."/>
      <w:lvlJc w:val="left"/>
      <w:pPr>
        <w:ind w:left="3600" w:hanging="360"/>
      </w:pPr>
    </w:lvl>
    <w:lvl w:ilvl="5" w:tplc="7B90C230" w:tentative="1">
      <w:start w:val="1"/>
      <w:numFmt w:val="lowerRoman"/>
      <w:lvlText w:val="%6."/>
      <w:lvlJc w:val="right"/>
      <w:pPr>
        <w:ind w:left="4320" w:hanging="180"/>
      </w:pPr>
    </w:lvl>
    <w:lvl w:ilvl="6" w:tplc="511C0B7C" w:tentative="1">
      <w:start w:val="1"/>
      <w:numFmt w:val="decimal"/>
      <w:lvlText w:val="%7."/>
      <w:lvlJc w:val="left"/>
      <w:pPr>
        <w:ind w:left="5040" w:hanging="360"/>
      </w:pPr>
    </w:lvl>
    <w:lvl w:ilvl="7" w:tplc="E3665EBE" w:tentative="1">
      <w:start w:val="1"/>
      <w:numFmt w:val="lowerLetter"/>
      <w:lvlText w:val="%8."/>
      <w:lvlJc w:val="left"/>
      <w:pPr>
        <w:ind w:left="5760" w:hanging="360"/>
      </w:pPr>
    </w:lvl>
    <w:lvl w:ilvl="8" w:tplc="F90AA9C2" w:tentative="1">
      <w:start w:val="1"/>
      <w:numFmt w:val="lowerRoman"/>
      <w:lvlText w:val="%9."/>
      <w:lvlJc w:val="right"/>
      <w:pPr>
        <w:ind w:left="6480" w:hanging="180"/>
      </w:pPr>
    </w:lvl>
  </w:abstractNum>
  <w:abstractNum w:abstractNumId="3">
    <w:nsid w:val="0A423D0D"/>
    <w:multiLevelType w:val="hybridMultilevel"/>
    <w:tmpl w:val="A3A8DBBC"/>
    <w:lvl w:ilvl="0" w:tplc="26A8627E">
      <w:start w:val="1"/>
      <w:numFmt w:val="decimal"/>
      <w:lvlText w:val="%1."/>
      <w:lvlJc w:val="left"/>
      <w:pPr>
        <w:ind w:left="720" w:hanging="360"/>
      </w:pPr>
    </w:lvl>
    <w:lvl w:ilvl="1" w:tplc="FCC0F83C" w:tentative="1">
      <w:start w:val="1"/>
      <w:numFmt w:val="lowerLetter"/>
      <w:lvlText w:val="%2."/>
      <w:lvlJc w:val="left"/>
      <w:pPr>
        <w:ind w:left="1440" w:hanging="360"/>
      </w:pPr>
    </w:lvl>
    <w:lvl w:ilvl="2" w:tplc="CA222028" w:tentative="1">
      <w:start w:val="1"/>
      <w:numFmt w:val="lowerRoman"/>
      <w:lvlText w:val="%3."/>
      <w:lvlJc w:val="right"/>
      <w:pPr>
        <w:ind w:left="2160" w:hanging="180"/>
      </w:pPr>
    </w:lvl>
    <w:lvl w:ilvl="3" w:tplc="F888FE14" w:tentative="1">
      <w:start w:val="1"/>
      <w:numFmt w:val="decimal"/>
      <w:lvlText w:val="%4."/>
      <w:lvlJc w:val="left"/>
      <w:pPr>
        <w:ind w:left="2880" w:hanging="360"/>
      </w:pPr>
    </w:lvl>
    <w:lvl w:ilvl="4" w:tplc="C9C0883E" w:tentative="1">
      <w:start w:val="1"/>
      <w:numFmt w:val="lowerLetter"/>
      <w:lvlText w:val="%5."/>
      <w:lvlJc w:val="left"/>
      <w:pPr>
        <w:ind w:left="3600" w:hanging="360"/>
      </w:pPr>
    </w:lvl>
    <w:lvl w:ilvl="5" w:tplc="5484C9EE" w:tentative="1">
      <w:start w:val="1"/>
      <w:numFmt w:val="lowerRoman"/>
      <w:lvlText w:val="%6."/>
      <w:lvlJc w:val="right"/>
      <w:pPr>
        <w:ind w:left="4320" w:hanging="180"/>
      </w:pPr>
    </w:lvl>
    <w:lvl w:ilvl="6" w:tplc="28BC32E2" w:tentative="1">
      <w:start w:val="1"/>
      <w:numFmt w:val="decimal"/>
      <w:lvlText w:val="%7."/>
      <w:lvlJc w:val="left"/>
      <w:pPr>
        <w:ind w:left="5040" w:hanging="360"/>
      </w:pPr>
    </w:lvl>
    <w:lvl w:ilvl="7" w:tplc="6486D5B8" w:tentative="1">
      <w:start w:val="1"/>
      <w:numFmt w:val="lowerLetter"/>
      <w:lvlText w:val="%8."/>
      <w:lvlJc w:val="left"/>
      <w:pPr>
        <w:ind w:left="5760" w:hanging="360"/>
      </w:pPr>
    </w:lvl>
    <w:lvl w:ilvl="8" w:tplc="AFCEED2C" w:tentative="1">
      <w:start w:val="1"/>
      <w:numFmt w:val="lowerRoman"/>
      <w:lvlText w:val="%9."/>
      <w:lvlJc w:val="right"/>
      <w:pPr>
        <w:ind w:left="6480" w:hanging="180"/>
      </w:pPr>
    </w:lvl>
  </w:abstractNum>
  <w:abstractNum w:abstractNumId="4">
    <w:nsid w:val="10DB631A"/>
    <w:multiLevelType w:val="hybridMultilevel"/>
    <w:tmpl w:val="3934EE6A"/>
    <w:lvl w:ilvl="0" w:tplc="51523E92">
      <w:start w:val="1"/>
      <w:numFmt w:val="lowerLetter"/>
      <w:lvlText w:val="%1)"/>
      <w:lvlJc w:val="left"/>
      <w:pPr>
        <w:ind w:left="1080" w:hanging="360"/>
      </w:pPr>
    </w:lvl>
    <w:lvl w:ilvl="1" w:tplc="F68287E0" w:tentative="1">
      <w:start w:val="1"/>
      <w:numFmt w:val="lowerLetter"/>
      <w:lvlText w:val="%2."/>
      <w:lvlJc w:val="left"/>
      <w:pPr>
        <w:ind w:left="1800" w:hanging="360"/>
      </w:pPr>
    </w:lvl>
    <w:lvl w:ilvl="2" w:tplc="2810506A" w:tentative="1">
      <w:start w:val="1"/>
      <w:numFmt w:val="lowerRoman"/>
      <w:lvlText w:val="%3."/>
      <w:lvlJc w:val="right"/>
      <w:pPr>
        <w:ind w:left="2520" w:hanging="180"/>
      </w:pPr>
    </w:lvl>
    <w:lvl w:ilvl="3" w:tplc="68841524" w:tentative="1">
      <w:start w:val="1"/>
      <w:numFmt w:val="decimal"/>
      <w:lvlText w:val="%4."/>
      <w:lvlJc w:val="left"/>
      <w:pPr>
        <w:ind w:left="3240" w:hanging="360"/>
      </w:pPr>
    </w:lvl>
    <w:lvl w:ilvl="4" w:tplc="5E181936" w:tentative="1">
      <w:start w:val="1"/>
      <w:numFmt w:val="lowerLetter"/>
      <w:lvlText w:val="%5."/>
      <w:lvlJc w:val="left"/>
      <w:pPr>
        <w:ind w:left="3960" w:hanging="360"/>
      </w:pPr>
    </w:lvl>
    <w:lvl w:ilvl="5" w:tplc="75C805E4" w:tentative="1">
      <w:start w:val="1"/>
      <w:numFmt w:val="lowerRoman"/>
      <w:lvlText w:val="%6."/>
      <w:lvlJc w:val="right"/>
      <w:pPr>
        <w:ind w:left="4680" w:hanging="180"/>
      </w:pPr>
    </w:lvl>
    <w:lvl w:ilvl="6" w:tplc="7E62056E" w:tentative="1">
      <w:start w:val="1"/>
      <w:numFmt w:val="decimal"/>
      <w:lvlText w:val="%7."/>
      <w:lvlJc w:val="left"/>
      <w:pPr>
        <w:ind w:left="5400" w:hanging="360"/>
      </w:pPr>
    </w:lvl>
    <w:lvl w:ilvl="7" w:tplc="A9BE5946" w:tentative="1">
      <w:start w:val="1"/>
      <w:numFmt w:val="lowerLetter"/>
      <w:lvlText w:val="%8."/>
      <w:lvlJc w:val="left"/>
      <w:pPr>
        <w:ind w:left="6120" w:hanging="360"/>
      </w:pPr>
    </w:lvl>
    <w:lvl w:ilvl="8" w:tplc="312601F6" w:tentative="1">
      <w:start w:val="1"/>
      <w:numFmt w:val="lowerRoman"/>
      <w:lvlText w:val="%9."/>
      <w:lvlJc w:val="right"/>
      <w:pPr>
        <w:ind w:left="6840" w:hanging="180"/>
      </w:pPr>
    </w:lvl>
  </w:abstractNum>
  <w:abstractNum w:abstractNumId="5">
    <w:nsid w:val="1AD46123"/>
    <w:multiLevelType w:val="hybridMultilevel"/>
    <w:tmpl w:val="700E36EA"/>
    <w:lvl w:ilvl="0" w:tplc="A84AB226">
      <w:start w:val="1"/>
      <w:numFmt w:val="bullet"/>
      <w:lvlText w:val=""/>
      <w:lvlJc w:val="left"/>
      <w:pPr>
        <w:ind w:left="720" w:hanging="360"/>
      </w:pPr>
      <w:rPr>
        <w:rFonts w:ascii="Symbol" w:hAnsi="Symbol" w:hint="default"/>
      </w:rPr>
    </w:lvl>
    <w:lvl w:ilvl="1" w:tplc="D47E8508" w:tentative="1">
      <w:start w:val="1"/>
      <w:numFmt w:val="bullet"/>
      <w:lvlText w:val="o"/>
      <w:lvlJc w:val="left"/>
      <w:pPr>
        <w:ind w:left="1440" w:hanging="360"/>
      </w:pPr>
      <w:rPr>
        <w:rFonts w:ascii="Courier New" w:hAnsi="Courier New" w:cs="Courier New" w:hint="default"/>
      </w:rPr>
    </w:lvl>
    <w:lvl w:ilvl="2" w:tplc="03FAEE42" w:tentative="1">
      <w:start w:val="1"/>
      <w:numFmt w:val="bullet"/>
      <w:lvlText w:val=""/>
      <w:lvlJc w:val="left"/>
      <w:pPr>
        <w:ind w:left="2160" w:hanging="360"/>
      </w:pPr>
      <w:rPr>
        <w:rFonts w:ascii="Wingdings" w:hAnsi="Wingdings" w:hint="default"/>
      </w:rPr>
    </w:lvl>
    <w:lvl w:ilvl="3" w:tplc="E18696A0" w:tentative="1">
      <w:start w:val="1"/>
      <w:numFmt w:val="bullet"/>
      <w:lvlText w:val=""/>
      <w:lvlJc w:val="left"/>
      <w:pPr>
        <w:ind w:left="2880" w:hanging="360"/>
      </w:pPr>
      <w:rPr>
        <w:rFonts w:ascii="Symbol" w:hAnsi="Symbol" w:hint="default"/>
      </w:rPr>
    </w:lvl>
    <w:lvl w:ilvl="4" w:tplc="F07689F0" w:tentative="1">
      <w:start w:val="1"/>
      <w:numFmt w:val="bullet"/>
      <w:lvlText w:val="o"/>
      <w:lvlJc w:val="left"/>
      <w:pPr>
        <w:ind w:left="3600" w:hanging="360"/>
      </w:pPr>
      <w:rPr>
        <w:rFonts w:ascii="Courier New" w:hAnsi="Courier New" w:cs="Courier New" w:hint="default"/>
      </w:rPr>
    </w:lvl>
    <w:lvl w:ilvl="5" w:tplc="3E7C97EA" w:tentative="1">
      <w:start w:val="1"/>
      <w:numFmt w:val="bullet"/>
      <w:lvlText w:val=""/>
      <w:lvlJc w:val="left"/>
      <w:pPr>
        <w:ind w:left="4320" w:hanging="360"/>
      </w:pPr>
      <w:rPr>
        <w:rFonts w:ascii="Wingdings" w:hAnsi="Wingdings" w:hint="default"/>
      </w:rPr>
    </w:lvl>
    <w:lvl w:ilvl="6" w:tplc="664618E6" w:tentative="1">
      <w:start w:val="1"/>
      <w:numFmt w:val="bullet"/>
      <w:lvlText w:val=""/>
      <w:lvlJc w:val="left"/>
      <w:pPr>
        <w:ind w:left="5040" w:hanging="360"/>
      </w:pPr>
      <w:rPr>
        <w:rFonts w:ascii="Symbol" w:hAnsi="Symbol" w:hint="default"/>
      </w:rPr>
    </w:lvl>
    <w:lvl w:ilvl="7" w:tplc="92CAB8A4" w:tentative="1">
      <w:start w:val="1"/>
      <w:numFmt w:val="bullet"/>
      <w:lvlText w:val="o"/>
      <w:lvlJc w:val="left"/>
      <w:pPr>
        <w:ind w:left="5760" w:hanging="360"/>
      </w:pPr>
      <w:rPr>
        <w:rFonts w:ascii="Courier New" w:hAnsi="Courier New" w:cs="Courier New" w:hint="default"/>
      </w:rPr>
    </w:lvl>
    <w:lvl w:ilvl="8" w:tplc="0C162CDE" w:tentative="1">
      <w:start w:val="1"/>
      <w:numFmt w:val="bullet"/>
      <w:lvlText w:val=""/>
      <w:lvlJc w:val="left"/>
      <w:pPr>
        <w:ind w:left="6480" w:hanging="360"/>
      </w:pPr>
      <w:rPr>
        <w:rFonts w:ascii="Wingdings" w:hAnsi="Wingdings" w:hint="default"/>
      </w:rPr>
    </w:lvl>
  </w:abstractNum>
  <w:abstractNum w:abstractNumId="6">
    <w:nsid w:val="1BC74F9C"/>
    <w:multiLevelType w:val="hybridMultilevel"/>
    <w:tmpl w:val="FFF2B366"/>
    <w:lvl w:ilvl="0" w:tplc="8BA018E8">
      <w:start w:val="1"/>
      <w:numFmt w:val="decimal"/>
      <w:lvlText w:val="%1."/>
      <w:lvlJc w:val="left"/>
      <w:pPr>
        <w:ind w:left="720" w:hanging="360"/>
      </w:pPr>
    </w:lvl>
    <w:lvl w:ilvl="1" w:tplc="D4EE3E78" w:tentative="1">
      <w:start w:val="1"/>
      <w:numFmt w:val="lowerLetter"/>
      <w:lvlText w:val="%2."/>
      <w:lvlJc w:val="left"/>
      <w:pPr>
        <w:ind w:left="1440" w:hanging="360"/>
      </w:pPr>
    </w:lvl>
    <w:lvl w:ilvl="2" w:tplc="16C0145A" w:tentative="1">
      <w:start w:val="1"/>
      <w:numFmt w:val="lowerRoman"/>
      <w:lvlText w:val="%3."/>
      <w:lvlJc w:val="right"/>
      <w:pPr>
        <w:ind w:left="2160" w:hanging="180"/>
      </w:pPr>
    </w:lvl>
    <w:lvl w:ilvl="3" w:tplc="236C3BA0" w:tentative="1">
      <w:start w:val="1"/>
      <w:numFmt w:val="decimal"/>
      <w:lvlText w:val="%4."/>
      <w:lvlJc w:val="left"/>
      <w:pPr>
        <w:ind w:left="2880" w:hanging="360"/>
      </w:pPr>
    </w:lvl>
    <w:lvl w:ilvl="4" w:tplc="C76627F8" w:tentative="1">
      <w:start w:val="1"/>
      <w:numFmt w:val="lowerLetter"/>
      <w:lvlText w:val="%5."/>
      <w:lvlJc w:val="left"/>
      <w:pPr>
        <w:ind w:left="3600" w:hanging="360"/>
      </w:pPr>
    </w:lvl>
    <w:lvl w:ilvl="5" w:tplc="BFB409C6" w:tentative="1">
      <w:start w:val="1"/>
      <w:numFmt w:val="lowerRoman"/>
      <w:lvlText w:val="%6."/>
      <w:lvlJc w:val="right"/>
      <w:pPr>
        <w:ind w:left="4320" w:hanging="180"/>
      </w:pPr>
    </w:lvl>
    <w:lvl w:ilvl="6" w:tplc="4E8A7BA4" w:tentative="1">
      <w:start w:val="1"/>
      <w:numFmt w:val="decimal"/>
      <w:lvlText w:val="%7."/>
      <w:lvlJc w:val="left"/>
      <w:pPr>
        <w:ind w:left="5040" w:hanging="360"/>
      </w:pPr>
    </w:lvl>
    <w:lvl w:ilvl="7" w:tplc="A1943044" w:tentative="1">
      <w:start w:val="1"/>
      <w:numFmt w:val="lowerLetter"/>
      <w:lvlText w:val="%8."/>
      <w:lvlJc w:val="left"/>
      <w:pPr>
        <w:ind w:left="5760" w:hanging="360"/>
      </w:pPr>
    </w:lvl>
    <w:lvl w:ilvl="8" w:tplc="0FAC7C7C" w:tentative="1">
      <w:start w:val="1"/>
      <w:numFmt w:val="lowerRoman"/>
      <w:lvlText w:val="%9."/>
      <w:lvlJc w:val="right"/>
      <w:pPr>
        <w:ind w:left="6480" w:hanging="180"/>
      </w:pPr>
    </w:lvl>
  </w:abstractNum>
  <w:abstractNum w:abstractNumId="7">
    <w:nsid w:val="1DF919BB"/>
    <w:multiLevelType w:val="hybridMultilevel"/>
    <w:tmpl w:val="1E309E68"/>
    <w:lvl w:ilvl="0" w:tplc="209C7894">
      <w:start w:val="1"/>
      <w:numFmt w:val="decimal"/>
      <w:lvlText w:val="%1."/>
      <w:lvlJc w:val="left"/>
      <w:pPr>
        <w:ind w:left="720" w:hanging="360"/>
      </w:pPr>
    </w:lvl>
    <w:lvl w:ilvl="1" w:tplc="4E7A2694" w:tentative="1">
      <w:start w:val="1"/>
      <w:numFmt w:val="lowerLetter"/>
      <w:lvlText w:val="%2."/>
      <w:lvlJc w:val="left"/>
      <w:pPr>
        <w:ind w:left="1440" w:hanging="360"/>
      </w:pPr>
    </w:lvl>
    <w:lvl w:ilvl="2" w:tplc="5F24769A" w:tentative="1">
      <w:start w:val="1"/>
      <w:numFmt w:val="lowerRoman"/>
      <w:lvlText w:val="%3."/>
      <w:lvlJc w:val="right"/>
      <w:pPr>
        <w:ind w:left="2160" w:hanging="180"/>
      </w:pPr>
    </w:lvl>
    <w:lvl w:ilvl="3" w:tplc="601EB490" w:tentative="1">
      <w:start w:val="1"/>
      <w:numFmt w:val="decimal"/>
      <w:lvlText w:val="%4."/>
      <w:lvlJc w:val="left"/>
      <w:pPr>
        <w:ind w:left="2880" w:hanging="360"/>
      </w:pPr>
    </w:lvl>
    <w:lvl w:ilvl="4" w:tplc="9C747D1C" w:tentative="1">
      <w:start w:val="1"/>
      <w:numFmt w:val="lowerLetter"/>
      <w:lvlText w:val="%5."/>
      <w:lvlJc w:val="left"/>
      <w:pPr>
        <w:ind w:left="3600" w:hanging="360"/>
      </w:pPr>
    </w:lvl>
    <w:lvl w:ilvl="5" w:tplc="3FB45DF6" w:tentative="1">
      <w:start w:val="1"/>
      <w:numFmt w:val="lowerRoman"/>
      <w:lvlText w:val="%6."/>
      <w:lvlJc w:val="right"/>
      <w:pPr>
        <w:ind w:left="4320" w:hanging="180"/>
      </w:pPr>
    </w:lvl>
    <w:lvl w:ilvl="6" w:tplc="00A06E58" w:tentative="1">
      <w:start w:val="1"/>
      <w:numFmt w:val="decimal"/>
      <w:lvlText w:val="%7."/>
      <w:lvlJc w:val="left"/>
      <w:pPr>
        <w:ind w:left="5040" w:hanging="360"/>
      </w:pPr>
    </w:lvl>
    <w:lvl w:ilvl="7" w:tplc="86F6187A" w:tentative="1">
      <w:start w:val="1"/>
      <w:numFmt w:val="lowerLetter"/>
      <w:lvlText w:val="%8."/>
      <w:lvlJc w:val="left"/>
      <w:pPr>
        <w:ind w:left="5760" w:hanging="360"/>
      </w:pPr>
    </w:lvl>
    <w:lvl w:ilvl="8" w:tplc="82F0BC30" w:tentative="1">
      <w:start w:val="1"/>
      <w:numFmt w:val="lowerRoman"/>
      <w:lvlText w:val="%9."/>
      <w:lvlJc w:val="right"/>
      <w:pPr>
        <w:ind w:left="6480" w:hanging="180"/>
      </w:pPr>
    </w:lvl>
  </w:abstractNum>
  <w:abstractNum w:abstractNumId="8">
    <w:nsid w:val="200B0EB3"/>
    <w:multiLevelType w:val="hybridMultilevel"/>
    <w:tmpl w:val="6FEEA1CA"/>
    <w:lvl w:ilvl="0" w:tplc="54DE43B6">
      <w:start w:val="1"/>
      <w:numFmt w:val="lowerLetter"/>
      <w:lvlText w:val="%1)"/>
      <w:lvlJc w:val="left"/>
      <w:pPr>
        <w:ind w:left="720" w:hanging="360"/>
      </w:pPr>
    </w:lvl>
    <w:lvl w:ilvl="1" w:tplc="F95E528C" w:tentative="1">
      <w:start w:val="1"/>
      <w:numFmt w:val="lowerLetter"/>
      <w:lvlText w:val="%2."/>
      <w:lvlJc w:val="left"/>
      <w:pPr>
        <w:ind w:left="1440" w:hanging="360"/>
      </w:pPr>
    </w:lvl>
    <w:lvl w:ilvl="2" w:tplc="1C44E394" w:tentative="1">
      <w:start w:val="1"/>
      <w:numFmt w:val="lowerRoman"/>
      <w:lvlText w:val="%3."/>
      <w:lvlJc w:val="right"/>
      <w:pPr>
        <w:ind w:left="2160" w:hanging="180"/>
      </w:pPr>
    </w:lvl>
    <w:lvl w:ilvl="3" w:tplc="57BC52CE" w:tentative="1">
      <w:start w:val="1"/>
      <w:numFmt w:val="decimal"/>
      <w:lvlText w:val="%4."/>
      <w:lvlJc w:val="left"/>
      <w:pPr>
        <w:ind w:left="2880" w:hanging="360"/>
      </w:pPr>
    </w:lvl>
    <w:lvl w:ilvl="4" w:tplc="0DA28140" w:tentative="1">
      <w:start w:val="1"/>
      <w:numFmt w:val="lowerLetter"/>
      <w:lvlText w:val="%5."/>
      <w:lvlJc w:val="left"/>
      <w:pPr>
        <w:ind w:left="3600" w:hanging="360"/>
      </w:pPr>
    </w:lvl>
    <w:lvl w:ilvl="5" w:tplc="0BC62FEC" w:tentative="1">
      <w:start w:val="1"/>
      <w:numFmt w:val="lowerRoman"/>
      <w:lvlText w:val="%6."/>
      <w:lvlJc w:val="right"/>
      <w:pPr>
        <w:ind w:left="4320" w:hanging="180"/>
      </w:pPr>
    </w:lvl>
    <w:lvl w:ilvl="6" w:tplc="F7807B78" w:tentative="1">
      <w:start w:val="1"/>
      <w:numFmt w:val="decimal"/>
      <w:lvlText w:val="%7."/>
      <w:lvlJc w:val="left"/>
      <w:pPr>
        <w:ind w:left="5040" w:hanging="360"/>
      </w:pPr>
    </w:lvl>
    <w:lvl w:ilvl="7" w:tplc="1BBC5C0E" w:tentative="1">
      <w:start w:val="1"/>
      <w:numFmt w:val="lowerLetter"/>
      <w:lvlText w:val="%8."/>
      <w:lvlJc w:val="left"/>
      <w:pPr>
        <w:ind w:left="5760" w:hanging="360"/>
      </w:pPr>
    </w:lvl>
    <w:lvl w:ilvl="8" w:tplc="0C403AFC" w:tentative="1">
      <w:start w:val="1"/>
      <w:numFmt w:val="lowerRoman"/>
      <w:lvlText w:val="%9."/>
      <w:lvlJc w:val="right"/>
      <w:pPr>
        <w:ind w:left="6480" w:hanging="180"/>
      </w:pPr>
    </w:lvl>
  </w:abstractNum>
  <w:abstractNum w:abstractNumId="9">
    <w:nsid w:val="21125D96"/>
    <w:multiLevelType w:val="hybridMultilevel"/>
    <w:tmpl w:val="A2AAC448"/>
    <w:lvl w:ilvl="0" w:tplc="EEF0EB58">
      <w:start w:val="1"/>
      <w:numFmt w:val="decimal"/>
      <w:lvlText w:val="%1."/>
      <w:lvlJc w:val="left"/>
      <w:pPr>
        <w:ind w:left="720" w:hanging="360"/>
      </w:pPr>
      <w:rPr>
        <w:rFonts w:hint="default"/>
      </w:rPr>
    </w:lvl>
    <w:lvl w:ilvl="1" w:tplc="35A2FF44" w:tentative="1">
      <w:start w:val="1"/>
      <w:numFmt w:val="lowerLetter"/>
      <w:lvlText w:val="%2."/>
      <w:lvlJc w:val="left"/>
      <w:pPr>
        <w:ind w:left="1440" w:hanging="360"/>
      </w:pPr>
    </w:lvl>
    <w:lvl w:ilvl="2" w:tplc="7D22ECF6" w:tentative="1">
      <w:start w:val="1"/>
      <w:numFmt w:val="lowerRoman"/>
      <w:lvlText w:val="%3."/>
      <w:lvlJc w:val="right"/>
      <w:pPr>
        <w:ind w:left="2160" w:hanging="180"/>
      </w:pPr>
    </w:lvl>
    <w:lvl w:ilvl="3" w:tplc="609A50DE" w:tentative="1">
      <w:start w:val="1"/>
      <w:numFmt w:val="decimal"/>
      <w:lvlText w:val="%4."/>
      <w:lvlJc w:val="left"/>
      <w:pPr>
        <w:ind w:left="2880" w:hanging="360"/>
      </w:pPr>
    </w:lvl>
    <w:lvl w:ilvl="4" w:tplc="DB4EDB76" w:tentative="1">
      <w:start w:val="1"/>
      <w:numFmt w:val="lowerLetter"/>
      <w:lvlText w:val="%5."/>
      <w:lvlJc w:val="left"/>
      <w:pPr>
        <w:ind w:left="3600" w:hanging="360"/>
      </w:pPr>
    </w:lvl>
    <w:lvl w:ilvl="5" w:tplc="D068CFC8" w:tentative="1">
      <w:start w:val="1"/>
      <w:numFmt w:val="lowerRoman"/>
      <w:lvlText w:val="%6."/>
      <w:lvlJc w:val="right"/>
      <w:pPr>
        <w:ind w:left="4320" w:hanging="180"/>
      </w:pPr>
    </w:lvl>
    <w:lvl w:ilvl="6" w:tplc="C3E6D27C" w:tentative="1">
      <w:start w:val="1"/>
      <w:numFmt w:val="decimal"/>
      <w:lvlText w:val="%7."/>
      <w:lvlJc w:val="left"/>
      <w:pPr>
        <w:ind w:left="5040" w:hanging="360"/>
      </w:pPr>
    </w:lvl>
    <w:lvl w:ilvl="7" w:tplc="77A42D7C" w:tentative="1">
      <w:start w:val="1"/>
      <w:numFmt w:val="lowerLetter"/>
      <w:lvlText w:val="%8."/>
      <w:lvlJc w:val="left"/>
      <w:pPr>
        <w:ind w:left="5760" w:hanging="360"/>
      </w:pPr>
    </w:lvl>
    <w:lvl w:ilvl="8" w:tplc="3342D2E4" w:tentative="1">
      <w:start w:val="1"/>
      <w:numFmt w:val="lowerRoman"/>
      <w:lvlText w:val="%9."/>
      <w:lvlJc w:val="right"/>
      <w:pPr>
        <w:ind w:left="6480" w:hanging="180"/>
      </w:pPr>
    </w:lvl>
  </w:abstractNum>
  <w:abstractNum w:abstractNumId="10">
    <w:nsid w:val="212D64E8"/>
    <w:multiLevelType w:val="hybridMultilevel"/>
    <w:tmpl w:val="E48C6968"/>
    <w:lvl w:ilvl="0" w:tplc="D00E61F6">
      <w:start w:val="13"/>
      <w:numFmt w:val="decimal"/>
      <w:lvlText w:val="%1."/>
      <w:lvlJc w:val="left"/>
      <w:pPr>
        <w:ind w:left="720" w:hanging="360"/>
      </w:pPr>
      <w:rPr>
        <w:rFonts w:hint="default"/>
      </w:rPr>
    </w:lvl>
    <w:lvl w:ilvl="1" w:tplc="9508E110" w:tentative="1">
      <w:start w:val="1"/>
      <w:numFmt w:val="lowerLetter"/>
      <w:lvlText w:val="%2."/>
      <w:lvlJc w:val="left"/>
      <w:pPr>
        <w:ind w:left="1440" w:hanging="360"/>
      </w:pPr>
    </w:lvl>
    <w:lvl w:ilvl="2" w:tplc="C7BADBBC" w:tentative="1">
      <w:start w:val="1"/>
      <w:numFmt w:val="lowerRoman"/>
      <w:lvlText w:val="%3."/>
      <w:lvlJc w:val="right"/>
      <w:pPr>
        <w:ind w:left="2160" w:hanging="180"/>
      </w:pPr>
    </w:lvl>
    <w:lvl w:ilvl="3" w:tplc="4D9A75B6" w:tentative="1">
      <w:start w:val="1"/>
      <w:numFmt w:val="decimal"/>
      <w:lvlText w:val="%4."/>
      <w:lvlJc w:val="left"/>
      <w:pPr>
        <w:ind w:left="2880" w:hanging="360"/>
      </w:pPr>
    </w:lvl>
    <w:lvl w:ilvl="4" w:tplc="426A372C" w:tentative="1">
      <w:start w:val="1"/>
      <w:numFmt w:val="lowerLetter"/>
      <w:lvlText w:val="%5."/>
      <w:lvlJc w:val="left"/>
      <w:pPr>
        <w:ind w:left="3600" w:hanging="360"/>
      </w:pPr>
    </w:lvl>
    <w:lvl w:ilvl="5" w:tplc="04860158" w:tentative="1">
      <w:start w:val="1"/>
      <w:numFmt w:val="lowerRoman"/>
      <w:lvlText w:val="%6."/>
      <w:lvlJc w:val="right"/>
      <w:pPr>
        <w:ind w:left="4320" w:hanging="180"/>
      </w:pPr>
    </w:lvl>
    <w:lvl w:ilvl="6" w:tplc="F27C06F0" w:tentative="1">
      <w:start w:val="1"/>
      <w:numFmt w:val="decimal"/>
      <w:lvlText w:val="%7."/>
      <w:lvlJc w:val="left"/>
      <w:pPr>
        <w:ind w:left="5040" w:hanging="360"/>
      </w:pPr>
    </w:lvl>
    <w:lvl w:ilvl="7" w:tplc="7BAE2592" w:tentative="1">
      <w:start w:val="1"/>
      <w:numFmt w:val="lowerLetter"/>
      <w:lvlText w:val="%8."/>
      <w:lvlJc w:val="left"/>
      <w:pPr>
        <w:ind w:left="5760" w:hanging="360"/>
      </w:pPr>
    </w:lvl>
    <w:lvl w:ilvl="8" w:tplc="CABC280A" w:tentative="1">
      <w:start w:val="1"/>
      <w:numFmt w:val="lowerRoman"/>
      <w:lvlText w:val="%9."/>
      <w:lvlJc w:val="right"/>
      <w:pPr>
        <w:ind w:left="6480" w:hanging="180"/>
      </w:pPr>
    </w:lvl>
  </w:abstractNum>
  <w:abstractNum w:abstractNumId="11">
    <w:nsid w:val="21A6224E"/>
    <w:multiLevelType w:val="hybridMultilevel"/>
    <w:tmpl w:val="63AACA76"/>
    <w:lvl w:ilvl="0" w:tplc="411C318A">
      <w:start w:val="1"/>
      <w:numFmt w:val="lowerLetter"/>
      <w:lvlText w:val="%1)"/>
      <w:lvlJc w:val="left"/>
      <w:pPr>
        <w:ind w:left="720" w:hanging="360"/>
      </w:pPr>
    </w:lvl>
    <w:lvl w:ilvl="1" w:tplc="D9786DBE" w:tentative="1">
      <w:start w:val="1"/>
      <w:numFmt w:val="lowerLetter"/>
      <w:lvlText w:val="%2."/>
      <w:lvlJc w:val="left"/>
      <w:pPr>
        <w:ind w:left="1440" w:hanging="360"/>
      </w:pPr>
    </w:lvl>
    <w:lvl w:ilvl="2" w:tplc="7B6ED0B6" w:tentative="1">
      <w:start w:val="1"/>
      <w:numFmt w:val="lowerRoman"/>
      <w:lvlText w:val="%3."/>
      <w:lvlJc w:val="right"/>
      <w:pPr>
        <w:ind w:left="2160" w:hanging="180"/>
      </w:pPr>
    </w:lvl>
    <w:lvl w:ilvl="3" w:tplc="7E8434A4" w:tentative="1">
      <w:start w:val="1"/>
      <w:numFmt w:val="decimal"/>
      <w:lvlText w:val="%4."/>
      <w:lvlJc w:val="left"/>
      <w:pPr>
        <w:ind w:left="2880" w:hanging="360"/>
      </w:pPr>
    </w:lvl>
    <w:lvl w:ilvl="4" w:tplc="D576CE16" w:tentative="1">
      <w:start w:val="1"/>
      <w:numFmt w:val="lowerLetter"/>
      <w:lvlText w:val="%5."/>
      <w:lvlJc w:val="left"/>
      <w:pPr>
        <w:ind w:left="3600" w:hanging="360"/>
      </w:pPr>
    </w:lvl>
    <w:lvl w:ilvl="5" w:tplc="BA7CD0D6" w:tentative="1">
      <w:start w:val="1"/>
      <w:numFmt w:val="lowerRoman"/>
      <w:lvlText w:val="%6."/>
      <w:lvlJc w:val="right"/>
      <w:pPr>
        <w:ind w:left="4320" w:hanging="180"/>
      </w:pPr>
    </w:lvl>
    <w:lvl w:ilvl="6" w:tplc="2A56AF3A" w:tentative="1">
      <w:start w:val="1"/>
      <w:numFmt w:val="decimal"/>
      <w:lvlText w:val="%7."/>
      <w:lvlJc w:val="left"/>
      <w:pPr>
        <w:ind w:left="5040" w:hanging="360"/>
      </w:pPr>
    </w:lvl>
    <w:lvl w:ilvl="7" w:tplc="C2608DDC" w:tentative="1">
      <w:start w:val="1"/>
      <w:numFmt w:val="lowerLetter"/>
      <w:lvlText w:val="%8."/>
      <w:lvlJc w:val="left"/>
      <w:pPr>
        <w:ind w:left="5760" w:hanging="360"/>
      </w:pPr>
    </w:lvl>
    <w:lvl w:ilvl="8" w:tplc="AFE200D8" w:tentative="1">
      <w:start w:val="1"/>
      <w:numFmt w:val="lowerRoman"/>
      <w:lvlText w:val="%9."/>
      <w:lvlJc w:val="right"/>
      <w:pPr>
        <w:ind w:left="6480" w:hanging="180"/>
      </w:pPr>
    </w:lvl>
  </w:abstractNum>
  <w:abstractNum w:abstractNumId="12">
    <w:nsid w:val="24CE2F80"/>
    <w:multiLevelType w:val="hybridMultilevel"/>
    <w:tmpl w:val="0464B808"/>
    <w:lvl w:ilvl="0" w:tplc="B530A30C">
      <w:start w:val="1"/>
      <w:numFmt w:val="lowerLetter"/>
      <w:lvlText w:val="%1)"/>
      <w:lvlJc w:val="left"/>
      <w:pPr>
        <w:ind w:left="720" w:hanging="360"/>
      </w:pPr>
    </w:lvl>
    <w:lvl w:ilvl="1" w:tplc="B07C361A" w:tentative="1">
      <w:start w:val="1"/>
      <w:numFmt w:val="lowerLetter"/>
      <w:lvlText w:val="%2."/>
      <w:lvlJc w:val="left"/>
      <w:pPr>
        <w:ind w:left="1440" w:hanging="360"/>
      </w:pPr>
    </w:lvl>
    <w:lvl w:ilvl="2" w:tplc="012647CE" w:tentative="1">
      <w:start w:val="1"/>
      <w:numFmt w:val="lowerRoman"/>
      <w:lvlText w:val="%3."/>
      <w:lvlJc w:val="right"/>
      <w:pPr>
        <w:ind w:left="2160" w:hanging="180"/>
      </w:pPr>
    </w:lvl>
    <w:lvl w:ilvl="3" w:tplc="3A1EFFC2" w:tentative="1">
      <w:start w:val="1"/>
      <w:numFmt w:val="decimal"/>
      <w:lvlText w:val="%4."/>
      <w:lvlJc w:val="left"/>
      <w:pPr>
        <w:ind w:left="2880" w:hanging="360"/>
      </w:pPr>
    </w:lvl>
    <w:lvl w:ilvl="4" w:tplc="5288881E" w:tentative="1">
      <w:start w:val="1"/>
      <w:numFmt w:val="lowerLetter"/>
      <w:lvlText w:val="%5."/>
      <w:lvlJc w:val="left"/>
      <w:pPr>
        <w:ind w:left="3600" w:hanging="360"/>
      </w:pPr>
    </w:lvl>
    <w:lvl w:ilvl="5" w:tplc="91447D8E" w:tentative="1">
      <w:start w:val="1"/>
      <w:numFmt w:val="lowerRoman"/>
      <w:lvlText w:val="%6."/>
      <w:lvlJc w:val="right"/>
      <w:pPr>
        <w:ind w:left="4320" w:hanging="180"/>
      </w:pPr>
    </w:lvl>
    <w:lvl w:ilvl="6" w:tplc="27A2FABE" w:tentative="1">
      <w:start w:val="1"/>
      <w:numFmt w:val="decimal"/>
      <w:lvlText w:val="%7."/>
      <w:lvlJc w:val="left"/>
      <w:pPr>
        <w:ind w:left="5040" w:hanging="360"/>
      </w:pPr>
    </w:lvl>
    <w:lvl w:ilvl="7" w:tplc="DB5E24EE" w:tentative="1">
      <w:start w:val="1"/>
      <w:numFmt w:val="lowerLetter"/>
      <w:lvlText w:val="%8."/>
      <w:lvlJc w:val="left"/>
      <w:pPr>
        <w:ind w:left="5760" w:hanging="360"/>
      </w:pPr>
    </w:lvl>
    <w:lvl w:ilvl="8" w:tplc="10109C72" w:tentative="1">
      <w:start w:val="1"/>
      <w:numFmt w:val="lowerRoman"/>
      <w:lvlText w:val="%9."/>
      <w:lvlJc w:val="right"/>
      <w:pPr>
        <w:ind w:left="6480" w:hanging="180"/>
      </w:pPr>
    </w:lvl>
  </w:abstractNum>
  <w:abstractNum w:abstractNumId="13">
    <w:nsid w:val="32051AA9"/>
    <w:multiLevelType w:val="hybridMultilevel"/>
    <w:tmpl w:val="08BC6A86"/>
    <w:lvl w:ilvl="0" w:tplc="49C80784">
      <w:start w:val="1"/>
      <w:numFmt w:val="decimal"/>
      <w:lvlText w:val="%1."/>
      <w:lvlJc w:val="left"/>
      <w:pPr>
        <w:ind w:left="720" w:hanging="360"/>
      </w:pPr>
    </w:lvl>
    <w:lvl w:ilvl="1" w:tplc="A44C65A6" w:tentative="1">
      <w:start w:val="1"/>
      <w:numFmt w:val="lowerLetter"/>
      <w:lvlText w:val="%2."/>
      <w:lvlJc w:val="left"/>
      <w:pPr>
        <w:ind w:left="1440" w:hanging="360"/>
      </w:pPr>
    </w:lvl>
    <w:lvl w:ilvl="2" w:tplc="18A25DEE" w:tentative="1">
      <w:start w:val="1"/>
      <w:numFmt w:val="lowerRoman"/>
      <w:lvlText w:val="%3."/>
      <w:lvlJc w:val="right"/>
      <w:pPr>
        <w:ind w:left="2160" w:hanging="180"/>
      </w:pPr>
    </w:lvl>
    <w:lvl w:ilvl="3" w:tplc="D1461388" w:tentative="1">
      <w:start w:val="1"/>
      <w:numFmt w:val="decimal"/>
      <w:lvlText w:val="%4."/>
      <w:lvlJc w:val="left"/>
      <w:pPr>
        <w:ind w:left="2880" w:hanging="360"/>
      </w:pPr>
    </w:lvl>
    <w:lvl w:ilvl="4" w:tplc="A80EC2C0" w:tentative="1">
      <w:start w:val="1"/>
      <w:numFmt w:val="lowerLetter"/>
      <w:lvlText w:val="%5."/>
      <w:lvlJc w:val="left"/>
      <w:pPr>
        <w:ind w:left="3600" w:hanging="360"/>
      </w:pPr>
    </w:lvl>
    <w:lvl w:ilvl="5" w:tplc="B71051C8" w:tentative="1">
      <w:start w:val="1"/>
      <w:numFmt w:val="lowerRoman"/>
      <w:lvlText w:val="%6."/>
      <w:lvlJc w:val="right"/>
      <w:pPr>
        <w:ind w:left="4320" w:hanging="180"/>
      </w:pPr>
    </w:lvl>
    <w:lvl w:ilvl="6" w:tplc="CE0E707E" w:tentative="1">
      <w:start w:val="1"/>
      <w:numFmt w:val="decimal"/>
      <w:lvlText w:val="%7."/>
      <w:lvlJc w:val="left"/>
      <w:pPr>
        <w:ind w:left="5040" w:hanging="360"/>
      </w:pPr>
    </w:lvl>
    <w:lvl w:ilvl="7" w:tplc="119860D6" w:tentative="1">
      <w:start w:val="1"/>
      <w:numFmt w:val="lowerLetter"/>
      <w:lvlText w:val="%8."/>
      <w:lvlJc w:val="left"/>
      <w:pPr>
        <w:ind w:left="5760" w:hanging="360"/>
      </w:pPr>
    </w:lvl>
    <w:lvl w:ilvl="8" w:tplc="594C3238" w:tentative="1">
      <w:start w:val="1"/>
      <w:numFmt w:val="lowerRoman"/>
      <w:lvlText w:val="%9."/>
      <w:lvlJc w:val="right"/>
      <w:pPr>
        <w:ind w:left="6480" w:hanging="180"/>
      </w:pPr>
    </w:lvl>
  </w:abstractNum>
  <w:abstractNum w:abstractNumId="14">
    <w:nsid w:val="36396CDE"/>
    <w:multiLevelType w:val="hybridMultilevel"/>
    <w:tmpl w:val="0E984C42"/>
    <w:lvl w:ilvl="0" w:tplc="DAC0AAA6">
      <w:start w:val="1"/>
      <w:numFmt w:val="decimal"/>
      <w:lvlText w:val="%1."/>
      <w:lvlJc w:val="left"/>
      <w:pPr>
        <w:ind w:left="720" w:hanging="360"/>
      </w:pPr>
    </w:lvl>
    <w:lvl w:ilvl="1" w:tplc="17742E62" w:tentative="1">
      <w:start w:val="1"/>
      <w:numFmt w:val="lowerLetter"/>
      <w:lvlText w:val="%2."/>
      <w:lvlJc w:val="left"/>
      <w:pPr>
        <w:ind w:left="1440" w:hanging="360"/>
      </w:pPr>
    </w:lvl>
    <w:lvl w:ilvl="2" w:tplc="E86E5836" w:tentative="1">
      <w:start w:val="1"/>
      <w:numFmt w:val="lowerRoman"/>
      <w:lvlText w:val="%3."/>
      <w:lvlJc w:val="right"/>
      <w:pPr>
        <w:ind w:left="2160" w:hanging="180"/>
      </w:pPr>
    </w:lvl>
    <w:lvl w:ilvl="3" w:tplc="7EDC529A" w:tentative="1">
      <w:start w:val="1"/>
      <w:numFmt w:val="decimal"/>
      <w:lvlText w:val="%4."/>
      <w:lvlJc w:val="left"/>
      <w:pPr>
        <w:ind w:left="2880" w:hanging="360"/>
      </w:pPr>
    </w:lvl>
    <w:lvl w:ilvl="4" w:tplc="3EAA5300" w:tentative="1">
      <w:start w:val="1"/>
      <w:numFmt w:val="lowerLetter"/>
      <w:lvlText w:val="%5."/>
      <w:lvlJc w:val="left"/>
      <w:pPr>
        <w:ind w:left="3600" w:hanging="360"/>
      </w:pPr>
    </w:lvl>
    <w:lvl w:ilvl="5" w:tplc="7C00A824" w:tentative="1">
      <w:start w:val="1"/>
      <w:numFmt w:val="lowerRoman"/>
      <w:lvlText w:val="%6."/>
      <w:lvlJc w:val="right"/>
      <w:pPr>
        <w:ind w:left="4320" w:hanging="180"/>
      </w:pPr>
    </w:lvl>
    <w:lvl w:ilvl="6" w:tplc="16B473A0" w:tentative="1">
      <w:start w:val="1"/>
      <w:numFmt w:val="decimal"/>
      <w:lvlText w:val="%7."/>
      <w:lvlJc w:val="left"/>
      <w:pPr>
        <w:ind w:left="5040" w:hanging="360"/>
      </w:pPr>
    </w:lvl>
    <w:lvl w:ilvl="7" w:tplc="435C7E0C" w:tentative="1">
      <w:start w:val="1"/>
      <w:numFmt w:val="lowerLetter"/>
      <w:lvlText w:val="%8."/>
      <w:lvlJc w:val="left"/>
      <w:pPr>
        <w:ind w:left="5760" w:hanging="360"/>
      </w:pPr>
    </w:lvl>
    <w:lvl w:ilvl="8" w:tplc="0D749468" w:tentative="1">
      <w:start w:val="1"/>
      <w:numFmt w:val="lowerRoman"/>
      <w:lvlText w:val="%9."/>
      <w:lvlJc w:val="right"/>
      <w:pPr>
        <w:ind w:left="6480" w:hanging="180"/>
      </w:pPr>
    </w:lvl>
  </w:abstractNum>
  <w:abstractNum w:abstractNumId="15">
    <w:nsid w:val="39152702"/>
    <w:multiLevelType w:val="hybridMultilevel"/>
    <w:tmpl w:val="5DA29152"/>
    <w:lvl w:ilvl="0" w:tplc="5EF66EE0">
      <w:start w:val="1"/>
      <w:numFmt w:val="decimal"/>
      <w:lvlText w:val="%1."/>
      <w:lvlJc w:val="left"/>
      <w:pPr>
        <w:ind w:left="720" w:hanging="360"/>
      </w:pPr>
    </w:lvl>
    <w:lvl w:ilvl="1" w:tplc="0BE2521C" w:tentative="1">
      <w:start w:val="1"/>
      <w:numFmt w:val="lowerLetter"/>
      <w:lvlText w:val="%2."/>
      <w:lvlJc w:val="left"/>
      <w:pPr>
        <w:ind w:left="1440" w:hanging="360"/>
      </w:pPr>
    </w:lvl>
    <w:lvl w:ilvl="2" w:tplc="8754066E" w:tentative="1">
      <w:start w:val="1"/>
      <w:numFmt w:val="lowerRoman"/>
      <w:lvlText w:val="%3."/>
      <w:lvlJc w:val="right"/>
      <w:pPr>
        <w:ind w:left="2160" w:hanging="180"/>
      </w:pPr>
    </w:lvl>
    <w:lvl w:ilvl="3" w:tplc="FEA6B38A" w:tentative="1">
      <w:start w:val="1"/>
      <w:numFmt w:val="decimal"/>
      <w:lvlText w:val="%4."/>
      <w:lvlJc w:val="left"/>
      <w:pPr>
        <w:ind w:left="2880" w:hanging="360"/>
      </w:pPr>
    </w:lvl>
    <w:lvl w:ilvl="4" w:tplc="2ED4C6B8" w:tentative="1">
      <w:start w:val="1"/>
      <w:numFmt w:val="lowerLetter"/>
      <w:lvlText w:val="%5."/>
      <w:lvlJc w:val="left"/>
      <w:pPr>
        <w:ind w:left="3600" w:hanging="360"/>
      </w:pPr>
    </w:lvl>
    <w:lvl w:ilvl="5" w:tplc="2F08C1C4" w:tentative="1">
      <w:start w:val="1"/>
      <w:numFmt w:val="lowerRoman"/>
      <w:lvlText w:val="%6."/>
      <w:lvlJc w:val="right"/>
      <w:pPr>
        <w:ind w:left="4320" w:hanging="180"/>
      </w:pPr>
    </w:lvl>
    <w:lvl w:ilvl="6" w:tplc="13B420D2" w:tentative="1">
      <w:start w:val="1"/>
      <w:numFmt w:val="decimal"/>
      <w:lvlText w:val="%7."/>
      <w:lvlJc w:val="left"/>
      <w:pPr>
        <w:ind w:left="5040" w:hanging="360"/>
      </w:pPr>
    </w:lvl>
    <w:lvl w:ilvl="7" w:tplc="80047E04" w:tentative="1">
      <w:start w:val="1"/>
      <w:numFmt w:val="lowerLetter"/>
      <w:lvlText w:val="%8."/>
      <w:lvlJc w:val="left"/>
      <w:pPr>
        <w:ind w:left="5760" w:hanging="360"/>
      </w:pPr>
    </w:lvl>
    <w:lvl w:ilvl="8" w:tplc="E5C074EE" w:tentative="1">
      <w:start w:val="1"/>
      <w:numFmt w:val="lowerRoman"/>
      <w:lvlText w:val="%9."/>
      <w:lvlJc w:val="right"/>
      <w:pPr>
        <w:ind w:left="6480" w:hanging="180"/>
      </w:pPr>
    </w:lvl>
  </w:abstractNum>
  <w:abstractNum w:abstractNumId="16">
    <w:nsid w:val="3E017FD2"/>
    <w:multiLevelType w:val="hybridMultilevel"/>
    <w:tmpl w:val="E924A51A"/>
    <w:lvl w:ilvl="0" w:tplc="14880622">
      <w:start w:val="1"/>
      <w:numFmt w:val="decimal"/>
      <w:lvlText w:val="%1."/>
      <w:lvlJc w:val="left"/>
      <w:pPr>
        <w:ind w:left="720" w:hanging="360"/>
      </w:pPr>
    </w:lvl>
    <w:lvl w:ilvl="1" w:tplc="BD4EDC08" w:tentative="1">
      <w:start w:val="1"/>
      <w:numFmt w:val="lowerLetter"/>
      <w:lvlText w:val="%2."/>
      <w:lvlJc w:val="left"/>
      <w:pPr>
        <w:ind w:left="1440" w:hanging="360"/>
      </w:pPr>
    </w:lvl>
    <w:lvl w:ilvl="2" w:tplc="C09CB696" w:tentative="1">
      <w:start w:val="1"/>
      <w:numFmt w:val="lowerRoman"/>
      <w:lvlText w:val="%3."/>
      <w:lvlJc w:val="right"/>
      <w:pPr>
        <w:ind w:left="2160" w:hanging="180"/>
      </w:pPr>
    </w:lvl>
    <w:lvl w:ilvl="3" w:tplc="50EE1C9E" w:tentative="1">
      <w:start w:val="1"/>
      <w:numFmt w:val="decimal"/>
      <w:lvlText w:val="%4."/>
      <w:lvlJc w:val="left"/>
      <w:pPr>
        <w:ind w:left="2880" w:hanging="360"/>
      </w:pPr>
    </w:lvl>
    <w:lvl w:ilvl="4" w:tplc="59ACB5D2" w:tentative="1">
      <w:start w:val="1"/>
      <w:numFmt w:val="lowerLetter"/>
      <w:lvlText w:val="%5."/>
      <w:lvlJc w:val="left"/>
      <w:pPr>
        <w:ind w:left="3600" w:hanging="360"/>
      </w:pPr>
    </w:lvl>
    <w:lvl w:ilvl="5" w:tplc="ECB20082" w:tentative="1">
      <w:start w:val="1"/>
      <w:numFmt w:val="lowerRoman"/>
      <w:lvlText w:val="%6."/>
      <w:lvlJc w:val="right"/>
      <w:pPr>
        <w:ind w:left="4320" w:hanging="180"/>
      </w:pPr>
    </w:lvl>
    <w:lvl w:ilvl="6" w:tplc="EEB64324" w:tentative="1">
      <w:start w:val="1"/>
      <w:numFmt w:val="decimal"/>
      <w:lvlText w:val="%7."/>
      <w:lvlJc w:val="left"/>
      <w:pPr>
        <w:ind w:left="5040" w:hanging="360"/>
      </w:pPr>
    </w:lvl>
    <w:lvl w:ilvl="7" w:tplc="3702D4FC" w:tentative="1">
      <w:start w:val="1"/>
      <w:numFmt w:val="lowerLetter"/>
      <w:lvlText w:val="%8."/>
      <w:lvlJc w:val="left"/>
      <w:pPr>
        <w:ind w:left="5760" w:hanging="360"/>
      </w:pPr>
    </w:lvl>
    <w:lvl w:ilvl="8" w:tplc="7AF475F8" w:tentative="1">
      <w:start w:val="1"/>
      <w:numFmt w:val="lowerRoman"/>
      <w:lvlText w:val="%9."/>
      <w:lvlJc w:val="right"/>
      <w:pPr>
        <w:ind w:left="6480" w:hanging="180"/>
      </w:pPr>
    </w:lvl>
  </w:abstractNum>
  <w:abstractNum w:abstractNumId="17">
    <w:nsid w:val="3E766782"/>
    <w:multiLevelType w:val="hybridMultilevel"/>
    <w:tmpl w:val="698A4D28"/>
    <w:lvl w:ilvl="0" w:tplc="A3C4449A">
      <w:start w:val="1"/>
      <w:numFmt w:val="lowerLetter"/>
      <w:lvlText w:val="%1)"/>
      <w:lvlJc w:val="left"/>
      <w:pPr>
        <w:ind w:left="1440" w:hanging="360"/>
      </w:pPr>
    </w:lvl>
    <w:lvl w:ilvl="1" w:tplc="41F01D80" w:tentative="1">
      <w:start w:val="1"/>
      <w:numFmt w:val="lowerLetter"/>
      <w:lvlText w:val="%2."/>
      <w:lvlJc w:val="left"/>
      <w:pPr>
        <w:ind w:left="2160" w:hanging="360"/>
      </w:pPr>
    </w:lvl>
    <w:lvl w:ilvl="2" w:tplc="2E2C9422" w:tentative="1">
      <w:start w:val="1"/>
      <w:numFmt w:val="lowerRoman"/>
      <w:lvlText w:val="%3."/>
      <w:lvlJc w:val="right"/>
      <w:pPr>
        <w:ind w:left="2880" w:hanging="180"/>
      </w:pPr>
    </w:lvl>
    <w:lvl w:ilvl="3" w:tplc="445CE6FA" w:tentative="1">
      <w:start w:val="1"/>
      <w:numFmt w:val="decimal"/>
      <w:lvlText w:val="%4."/>
      <w:lvlJc w:val="left"/>
      <w:pPr>
        <w:ind w:left="3600" w:hanging="360"/>
      </w:pPr>
    </w:lvl>
    <w:lvl w:ilvl="4" w:tplc="9E70B8B6" w:tentative="1">
      <w:start w:val="1"/>
      <w:numFmt w:val="lowerLetter"/>
      <w:lvlText w:val="%5."/>
      <w:lvlJc w:val="left"/>
      <w:pPr>
        <w:ind w:left="4320" w:hanging="360"/>
      </w:pPr>
    </w:lvl>
    <w:lvl w:ilvl="5" w:tplc="B3DEFA24" w:tentative="1">
      <w:start w:val="1"/>
      <w:numFmt w:val="lowerRoman"/>
      <w:lvlText w:val="%6."/>
      <w:lvlJc w:val="right"/>
      <w:pPr>
        <w:ind w:left="5040" w:hanging="180"/>
      </w:pPr>
    </w:lvl>
    <w:lvl w:ilvl="6" w:tplc="006442CE" w:tentative="1">
      <w:start w:val="1"/>
      <w:numFmt w:val="decimal"/>
      <w:lvlText w:val="%7."/>
      <w:lvlJc w:val="left"/>
      <w:pPr>
        <w:ind w:left="5760" w:hanging="360"/>
      </w:pPr>
    </w:lvl>
    <w:lvl w:ilvl="7" w:tplc="30B645BC" w:tentative="1">
      <w:start w:val="1"/>
      <w:numFmt w:val="lowerLetter"/>
      <w:lvlText w:val="%8."/>
      <w:lvlJc w:val="left"/>
      <w:pPr>
        <w:ind w:left="6480" w:hanging="360"/>
      </w:pPr>
    </w:lvl>
    <w:lvl w:ilvl="8" w:tplc="B0F6785A" w:tentative="1">
      <w:start w:val="1"/>
      <w:numFmt w:val="lowerRoman"/>
      <w:lvlText w:val="%9."/>
      <w:lvlJc w:val="right"/>
      <w:pPr>
        <w:ind w:left="7200" w:hanging="180"/>
      </w:pPr>
    </w:lvl>
  </w:abstractNum>
  <w:abstractNum w:abstractNumId="18">
    <w:nsid w:val="417434B1"/>
    <w:multiLevelType w:val="hybridMultilevel"/>
    <w:tmpl w:val="479A2F2E"/>
    <w:lvl w:ilvl="0" w:tplc="E7C891B6">
      <w:start w:val="1"/>
      <w:numFmt w:val="decimal"/>
      <w:lvlText w:val="%1."/>
      <w:lvlJc w:val="left"/>
      <w:pPr>
        <w:ind w:left="720" w:hanging="360"/>
      </w:pPr>
    </w:lvl>
    <w:lvl w:ilvl="1" w:tplc="7340E242" w:tentative="1">
      <w:start w:val="1"/>
      <w:numFmt w:val="lowerLetter"/>
      <w:lvlText w:val="%2."/>
      <w:lvlJc w:val="left"/>
      <w:pPr>
        <w:ind w:left="1440" w:hanging="360"/>
      </w:pPr>
    </w:lvl>
    <w:lvl w:ilvl="2" w:tplc="C05C08EE" w:tentative="1">
      <w:start w:val="1"/>
      <w:numFmt w:val="lowerRoman"/>
      <w:lvlText w:val="%3."/>
      <w:lvlJc w:val="right"/>
      <w:pPr>
        <w:ind w:left="2160" w:hanging="180"/>
      </w:pPr>
    </w:lvl>
    <w:lvl w:ilvl="3" w:tplc="DAF6B84C" w:tentative="1">
      <w:start w:val="1"/>
      <w:numFmt w:val="decimal"/>
      <w:lvlText w:val="%4."/>
      <w:lvlJc w:val="left"/>
      <w:pPr>
        <w:ind w:left="2880" w:hanging="360"/>
      </w:pPr>
    </w:lvl>
    <w:lvl w:ilvl="4" w:tplc="F306D844" w:tentative="1">
      <w:start w:val="1"/>
      <w:numFmt w:val="lowerLetter"/>
      <w:lvlText w:val="%5."/>
      <w:lvlJc w:val="left"/>
      <w:pPr>
        <w:ind w:left="3600" w:hanging="360"/>
      </w:pPr>
    </w:lvl>
    <w:lvl w:ilvl="5" w:tplc="430CA0C4" w:tentative="1">
      <w:start w:val="1"/>
      <w:numFmt w:val="lowerRoman"/>
      <w:lvlText w:val="%6."/>
      <w:lvlJc w:val="right"/>
      <w:pPr>
        <w:ind w:left="4320" w:hanging="180"/>
      </w:pPr>
    </w:lvl>
    <w:lvl w:ilvl="6" w:tplc="163660B6" w:tentative="1">
      <w:start w:val="1"/>
      <w:numFmt w:val="decimal"/>
      <w:lvlText w:val="%7."/>
      <w:lvlJc w:val="left"/>
      <w:pPr>
        <w:ind w:left="5040" w:hanging="360"/>
      </w:pPr>
    </w:lvl>
    <w:lvl w:ilvl="7" w:tplc="8416AD10" w:tentative="1">
      <w:start w:val="1"/>
      <w:numFmt w:val="lowerLetter"/>
      <w:lvlText w:val="%8."/>
      <w:lvlJc w:val="left"/>
      <w:pPr>
        <w:ind w:left="5760" w:hanging="360"/>
      </w:pPr>
    </w:lvl>
    <w:lvl w:ilvl="8" w:tplc="C1684BC4" w:tentative="1">
      <w:start w:val="1"/>
      <w:numFmt w:val="lowerRoman"/>
      <w:lvlText w:val="%9."/>
      <w:lvlJc w:val="right"/>
      <w:pPr>
        <w:ind w:left="6480" w:hanging="180"/>
      </w:pPr>
    </w:lvl>
  </w:abstractNum>
  <w:abstractNum w:abstractNumId="19">
    <w:nsid w:val="41F47F31"/>
    <w:multiLevelType w:val="hybridMultilevel"/>
    <w:tmpl w:val="C2E41E5A"/>
    <w:lvl w:ilvl="0" w:tplc="86B66B2E">
      <w:start w:val="1"/>
      <w:numFmt w:val="lowerLetter"/>
      <w:lvlText w:val="%1)"/>
      <w:lvlJc w:val="left"/>
      <w:pPr>
        <w:ind w:left="720" w:hanging="360"/>
      </w:pPr>
    </w:lvl>
    <w:lvl w:ilvl="1" w:tplc="621C6B08" w:tentative="1">
      <w:start w:val="1"/>
      <w:numFmt w:val="lowerLetter"/>
      <w:lvlText w:val="%2."/>
      <w:lvlJc w:val="left"/>
      <w:pPr>
        <w:ind w:left="1440" w:hanging="360"/>
      </w:pPr>
    </w:lvl>
    <w:lvl w:ilvl="2" w:tplc="758E5C0C" w:tentative="1">
      <w:start w:val="1"/>
      <w:numFmt w:val="lowerRoman"/>
      <w:lvlText w:val="%3."/>
      <w:lvlJc w:val="right"/>
      <w:pPr>
        <w:ind w:left="2160" w:hanging="180"/>
      </w:pPr>
    </w:lvl>
    <w:lvl w:ilvl="3" w:tplc="C1B01A58" w:tentative="1">
      <w:start w:val="1"/>
      <w:numFmt w:val="decimal"/>
      <w:lvlText w:val="%4."/>
      <w:lvlJc w:val="left"/>
      <w:pPr>
        <w:ind w:left="2880" w:hanging="360"/>
      </w:pPr>
    </w:lvl>
    <w:lvl w:ilvl="4" w:tplc="E27C5B7A" w:tentative="1">
      <w:start w:val="1"/>
      <w:numFmt w:val="lowerLetter"/>
      <w:lvlText w:val="%5."/>
      <w:lvlJc w:val="left"/>
      <w:pPr>
        <w:ind w:left="3600" w:hanging="360"/>
      </w:pPr>
    </w:lvl>
    <w:lvl w:ilvl="5" w:tplc="CCA68054" w:tentative="1">
      <w:start w:val="1"/>
      <w:numFmt w:val="lowerRoman"/>
      <w:lvlText w:val="%6."/>
      <w:lvlJc w:val="right"/>
      <w:pPr>
        <w:ind w:left="4320" w:hanging="180"/>
      </w:pPr>
    </w:lvl>
    <w:lvl w:ilvl="6" w:tplc="7CEE521C" w:tentative="1">
      <w:start w:val="1"/>
      <w:numFmt w:val="decimal"/>
      <w:lvlText w:val="%7."/>
      <w:lvlJc w:val="left"/>
      <w:pPr>
        <w:ind w:left="5040" w:hanging="360"/>
      </w:pPr>
    </w:lvl>
    <w:lvl w:ilvl="7" w:tplc="6D9A4FAE" w:tentative="1">
      <w:start w:val="1"/>
      <w:numFmt w:val="lowerLetter"/>
      <w:lvlText w:val="%8."/>
      <w:lvlJc w:val="left"/>
      <w:pPr>
        <w:ind w:left="5760" w:hanging="360"/>
      </w:pPr>
    </w:lvl>
    <w:lvl w:ilvl="8" w:tplc="32D4623A" w:tentative="1">
      <w:start w:val="1"/>
      <w:numFmt w:val="lowerRoman"/>
      <w:lvlText w:val="%9."/>
      <w:lvlJc w:val="right"/>
      <w:pPr>
        <w:ind w:left="6480" w:hanging="180"/>
      </w:pPr>
    </w:lvl>
  </w:abstractNum>
  <w:abstractNum w:abstractNumId="20">
    <w:nsid w:val="42C07719"/>
    <w:multiLevelType w:val="hybridMultilevel"/>
    <w:tmpl w:val="BA56F8F6"/>
    <w:lvl w:ilvl="0" w:tplc="402C598A">
      <w:start w:val="1"/>
      <w:numFmt w:val="lowerLetter"/>
      <w:lvlText w:val="%1)"/>
      <w:lvlJc w:val="left"/>
      <w:pPr>
        <w:ind w:left="720" w:hanging="360"/>
      </w:pPr>
    </w:lvl>
    <w:lvl w:ilvl="1" w:tplc="9A9CE964" w:tentative="1">
      <w:start w:val="1"/>
      <w:numFmt w:val="lowerLetter"/>
      <w:lvlText w:val="%2."/>
      <w:lvlJc w:val="left"/>
      <w:pPr>
        <w:ind w:left="1440" w:hanging="360"/>
      </w:pPr>
    </w:lvl>
    <w:lvl w:ilvl="2" w:tplc="5E5AFAD2" w:tentative="1">
      <w:start w:val="1"/>
      <w:numFmt w:val="lowerRoman"/>
      <w:lvlText w:val="%3."/>
      <w:lvlJc w:val="right"/>
      <w:pPr>
        <w:ind w:left="2160" w:hanging="180"/>
      </w:pPr>
    </w:lvl>
    <w:lvl w:ilvl="3" w:tplc="0932389C" w:tentative="1">
      <w:start w:val="1"/>
      <w:numFmt w:val="decimal"/>
      <w:lvlText w:val="%4."/>
      <w:lvlJc w:val="left"/>
      <w:pPr>
        <w:ind w:left="2880" w:hanging="360"/>
      </w:pPr>
    </w:lvl>
    <w:lvl w:ilvl="4" w:tplc="348A2240" w:tentative="1">
      <w:start w:val="1"/>
      <w:numFmt w:val="lowerLetter"/>
      <w:lvlText w:val="%5."/>
      <w:lvlJc w:val="left"/>
      <w:pPr>
        <w:ind w:left="3600" w:hanging="360"/>
      </w:pPr>
    </w:lvl>
    <w:lvl w:ilvl="5" w:tplc="53706EE6" w:tentative="1">
      <w:start w:val="1"/>
      <w:numFmt w:val="lowerRoman"/>
      <w:lvlText w:val="%6."/>
      <w:lvlJc w:val="right"/>
      <w:pPr>
        <w:ind w:left="4320" w:hanging="180"/>
      </w:pPr>
    </w:lvl>
    <w:lvl w:ilvl="6" w:tplc="F452B842" w:tentative="1">
      <w:start w:val="1"/>
      <w:numFmt w:val="decimal"/>
      <w:lvlText w:val="%7."/>
      <w:lvlJc w:val="left"/>
      <w:pPr>
        <w:ind w:left="5040" w:hanging="360"/>
      </w:pPr>
    </w:lvl>
    <w:lvl w:ilvl="7" w:tplc="3EB03032" w:tentative="1">
      <w:start w:val="1"/>
      <w:numFmt w:val="lowerLetter"/>
      <w:lvlText w:val="%8."/>
      <w:lvlJc w:val="left"/>
      <w:pPr>
        <w:ind w:left="5760" w:hanging="360"/>
      </w:pPr>
    </w:lvl>
    <w:lvl w:ilvl="8" w:tplc="3B3A9B78" w:tentative="1">
      <w:start w:val="1"/>
      <w:numFmt w:val="lowerRoman"/>
      <w:lvlText w:val="%9."/>
      <w:lvlJc w:val="right"/>
      <w:pPr>
        <w:ind w:left="6480" w:hanging="180"/>
      </w:pPr>
    </w:lvl>
  </w:abstractNum>
  <w:abstractNum w:abstractNumId="21">
    <w:nsid w:val="441F1D65"/>
    <w:multiLevelType w:val="hybridMultilevel"/>
    <w:tmpl w:val="D0365364"/>
    <w:lvl w:ilvl="0" w:tplc="0108E64E">
      <w:start w:val="1"/>
      <w:numFmt w:val="decimal"/>
      <w:lvlText w:val="%1."/>
      <w:lvlJc w:val="left"/>
      <w:pPr>
        <w:ind w:left="720" w:hanging="360"/>
      </w:pPr>
    </w:lvl>
    <w:lvl w:ilvl="1" w:tplc="C71062C4" w:tentative="1">
      <w:start w:val="1"/>
      <w:numFmt w:val="lowerLetter"/>
      <w:lvlText w:val="%2."/>
      <w:lvlJc w:val="left"/>
      <w:pPr>
        <w:ind w:left="1440" w:hanging="360"/>
      </w:pPr>
    </w:lvl>
    <w:lvl w:ilvl="2" w:tplc="7BAE53AE" w:tentative="1">
      <w:start w:val="1"/>
      <w:numFmt w:val="lowerRoman"/>
      <w:lvlText w:val="%3."/>
      <w:lvlJc w:val="right"/>
      <w:pPr>
        <w:ind w:left="2160" w:hanging="180"/>
      </w:pPr>
    </w:lvl>
    <w:lvl w:ilvl="3" w:tplc="8B56D116" w:tentative="1">
      <w:start w:val="1"/>
      <w:numFmt w:val="decimal"/>
      <w:lvlText w:val="%4."/>
      <w:lvlJc w:val="left"/>
      <w:pPr>
        <w:ind w:left="2880" w:hanging="360"/>
      </w:pPr>
    </w:lvl>
    <w:lvl w:ilvl="4" w:tplc="BB506E70" w:tentative="1">
      <w:start w:val="1"/>
      <w:numFmt w:val="lowerLetter"/>
      <w:lvlText w:val="%5."/>
      <w:lvlJc w:val="left"/>
      <w:pPr>
        <w:ind w:left="3600" w:hanging="360"/>
      </w:pPr>
    </w:lvl>
    <w:lvl w:ilvl="5" w:tplc="2B64E402" w:tentative="1">
      <w:start w:val="1"/>
      <w:numFmt w:val="lowerRoman"/>
      <w:lvlText w:val="%6."/>
      <w:lvlJc w:val="right"/>
      <w:pPr>
        <w:ind w:left="4320" w:hanging="180"/>
      </w:pPr>
    </w:lvl>
    <w:lvl w:ilvl="6" w:tplc="D0B2BBFC" w:tentative="1">
      <w:start w:val="1"/>
      <w:numFmt w:val="decimal"/>
      <w:lvlText w:val="%7."/>
      <w:lvlJc w:val="left"/>
      <w:pPr>
        <w:ind w:left="5040" w:hanging="360"/>
      </w:pPr>
    </w:lvl>
    <w:lvl w:ilvl="7" w:tplc="4BA42422" w:tentative="1">
      <w:start w:val="1"/>
      <w:numFmt w:val="lowerLetter"/>
      <w:lvlText w:val="%8."/>
      <w:lvlJc w:val="left"/>
      <w:pPr>
        <w:ind w:left="5760" w:hanging="360"/>
      </w:pPr>
    </w:lvl>
    <w:lvl w:ilvl="8" w:tplc="8B62C802" w:tentative="1">
      <w:start w:val="1"/>
      <w:numFmt w:val="lowerRoman"/>
      <w:lvlText w:val="%9."/>
      <w:lvlJc w:val="right"/>
      <w:pPr>
        <w:ind w:left="6480" w:hanging="180"/>
      </w:pPr>
    </w:lvl>
  </w:abstractNum>
  <w:abstractNum w:abstractNumId="22">
    <w:nsid w:val="50691940"/>
    <w:multiLevelType w:val="hybridMultilevel"/>
    <w:tmpl w:val="B8D43D48"/>
    <w:lvl w:ilvl="0" w:tplc="4774C516">
      <w:start w:val="1"/>
      <w:numFmt w:val="bullet"/>
      <w:lvlText w:val=""/>
      <w:lvlJc w:val="left"/>
      <w:pPr>
        <w:ind w:left="720" w:hanging="360"/>
      </w:pPr>
      <w:rPr>
        <w:rFonts w:ascii="Symbol" w:hAnsi="Symbol" w:hint="default"/>
      </w:rPr>
    </w:lvl>
    <w:lvl w:ilvl="1" w:tplc="9230DC0C" w:tentative="1">
      <w:start w:val="1"/>
      <w:numFmt w:val="bullet"/>
      <w:lvlText w:val="o"/>
      <w:lvlJc w:val="left"/>
      <w:pPr>
        <w:ind w:left="1440" w:hanging="360"/>
      </w:pPr>
      <w:rPr>
        <w:rFonts w:ascii="Courier New" w:hAnsi="Courier New" w:cs="Courier New" w:hint="default"/>
      </w:rPr>
    </w:lvl>
    <w:lvl w:ilvl="2" w:tplc="5608D056" w:tentative="1">
      <w:start w:val="1"/>
      <w:numFmt w:val="bullet"/>
      <w:lvlText w:val=""/>
      <w:lvlJc w:val="left"/>
      <w:pPr>
        <w:ind w:left="2160" w:hanging="360"/>
      </w:pPr>
      <w:rPr>
        <w:rFonts w:ascii="Wingdings" w:hAnsi="Wingdings" w:hint="default"/>
      </w:rPr>
    </w:lvl>
    <w:lvl w:ilvl="3" w:tplc="1F58F16A" w:tentative="1">
      <w:start w:val="1"/>
      <w:numFmt w:val="bullet"/>
      <w:lvlText w:val=""/>
      <w:lvlJc w:val="left"/>
      <w:pPr>
        <w:ind w:left="2880" w:hanging="360"/>
      </w:pPr>
      <w:rPr>
        <w:rFonts w:ascii="Symbol" w:hAnsi="Symbol" w:hint="default"/>
      </w:rPr>
    </w:lvl>
    <w:lvl w:ilvl="4" w:tplc="264694DA" w:tentative="1">
      <w:start w:val="1"/>
      <w:numFmt w:val="bullet"/>
      <w:lvlText w:val="o"/>
      <w:lvlJc w:val="left"/>
      <w:pPr>
        <w:ind w:left="3600" w:hanging="360"/>
      </w:pPr>
      <w:rPr>
        <w:rFonts w:ascii="Courier New" w:hAnsi="Courier New" w:cs="Courier New" w:hint="default"/>
      </w:rPr>
    </w:lvl>
    <w:lvl w:ilvl="5" w:tplc="D61C7CD4" w:tentative="1">
      <w:start w:val="1"/>
      <w:numFmt w:val="bullet"/>
      <w:lvlText w:val=""/>
      <w:lvlJc w:val="left"/>
      <w:pPr>
        <w:ind w:left="4320" w:hanging="360"/>
      </w:pPr>
      <w:rPr>
        <w:rFonts w:ascii="Wingdings" w:hAnsi="Wingdings" w:hint="default"/>
      </w:rPr>
    </w:lvl>
    <w:lvl w:ilvl="6" w:tplc="68B2ED30" w:tentative="1">
      <w:start w:val="1"/>
      <w:numFmt w:val="bullet"/>
      <w:lvlText w:val=""/>
      <w:lvlJc w:val="left"/>
      <w:pPr>
        <w:ind w:left="5040" w:hanging="360"/>
      </w:pPr>
      <w:rPr>
        <w:rFonts w:ascii="Symbol" w:hAnsi="Symbol" w:hint="default"/>
      </w:rPr>
    </w:lvl>
    <w:lvl w:ilvl="7" w:tplc="01F8C9C6" w:tentative="1">
      <w:start w:val="1"/>
      <w:numFmt w:val="bullet"/>
      <w:lvlText w:val="o"/>
      <w:lvlJc w:val="left"/>
      <w:pPr>
        <w:ind w:left="5760" w:hanging="360"/>
      </w:pPr>
      <w:rPr>
        <w:rFonts w:ascii="Courier New" w:hAnsi="Courier New" w:cs="Courier New" w:hint="default"/>
      </w:rPr>
    </w:lvl>
    <w:lvl w:ilvl="8" w:tplc="6E7C1E3A" w:tentative="1">
      <w:start w:val="1"/>
      <w:numFmt w:val="bullet"/>
      <w:lvlText w:val=""/>
      <w:lvlJc w:val="left"/>
      <w:pPr>
        <w:ind w:left="6480" w:hanging="360"/>
      </w:pPr>
      <w:rPr>
        <w:rFonts w:ascii="Wingdings" w:hAnsi="Wingdings" w:hint="default"/>
      </w:rPr>
    </w:lvl>
  </w:abstractNum>
  <w:abstractNum w:abstractNumId="23">
    <w:nsid w:val="51DB107D"/>
    <w:multiLevelType w:val="hybridMultilevel"/>
    <w:tmpl w:val="874A9E4C"/>
    <w:lvl w:ilvl="0" w:tplc="CA36FEDE">
      <w:start w:val="1"/>
      <w:numFmt w:val="decimal"/>
      <w:lvlText w:val="%1."/>
      <w:lvlJc w:val="left"/>
      <w:pPr>
        <w:ind w:left="720" w:hanging="360"/>
      </w:pPr>
    </w:lvl>
    <w:lvl w:ilvl="1" w:tplc="34865AE2" w:tentative="1">
      <w:start w:val="1"/>
      <w:numFmt w:val="lowerLetter"/>
      <w:lvlText w:val="%2."/>
      <w:lvlJc w:val="left"/>
      <w:pPr>
        <w:ind w:left="1440" w:hanging="360"/>
      </w:pPr>
    </w:lvl>
    <w:lvl w:ilvl="2" w:tplc="07243256" w:tentative="1">
      <w:start w:val="1"/>
      <w:numFmt w:val="lowerRoman"/>
      <w:lvlText w:val="%3."/>
      <w:lvlJc w:val="right"/>
      <w:pPr>
        <w:ind w:left="2160" w:hanging="180"/>
      </w:pPr>
    </w:lvl>
    <w:lvl w:ilvl="3" w:tplc="7C368E40" w:tentative="1">
      <w:start w:val="1"/>
      <w:numFmt w:val="decimal"/>
      <w:lvlText w:val="%4."/>
      <w:lvlJc w:val="left"/>
      <w:pPr>
        <w:ind w:left="2880" w:hanging="360"/>
      </w:pPr>
    </w:lvl>
    <w:lvl w:ilvl="4" w:tplc="D932DF22" w:tentative="1">
      <w:start w:val="1"/>
      <w:numFmt w:val="lowerLetter"/>
      <w:lvlText w:val="%5."/>
      <w:lvlJc w:val="left"/>
      <w:pPr>
        <w:ind w:left="3600" w:hanging="360"/>
      </w:pPr>
    </w:lvl>
    <w:lvl w:ilvl="5" w:tplc="A9209E72" w:tentative="1">
      <w:start w:val="1"/>
      <w:numFmt w:val="lowerRoman"/>
      <w:lvlText w:val="%6."/>
      <w:lvlJc w:val="right"/>
      <w:pPr>
        <w:ind w:left="4320" w:hanging="180"/>
      </w:pPr>
    </w:lvl>
    <w:lvl w:ilvl="6" w:tplc="10AA8D30" w:tentative="1">
      <w:start w:val="1"/>
      <w:numFmt w:val="decimal"/>
      <w:lvlText w:val="%7."/>
      <w:lvlJc w:val="left"/>
      <w:pPr>
        <w:ind w:left="5040" w:hanging="360"/>
      </w:pPr>
    </w:lvl>
    <w:lvl w:ilvl="7" w:tplc="16C278DC" w:tentative="1">
      <w:start w:val="1"/>
      <w:numFmt w:val="lowerLetter"/>
      <w:lvlText w:val="%8."/>
      <w:lvlJc w:val="left"/>
      <w:pPr>
        <w:ind w:left="5760" w:hanging="360"/>
      </w:pPr>
    </w:lvl>
    <w:lvl w:ilvl="8" w:tplc="F3B61602" w:tentative="1">
      <w:start w:val="1"/>
      <w:numFmt w:val="lowerRoman"/>
      <w:lvlText w:val="%9."/>
      <w:lvlJc w:val="right"/>
      <w:pPr>
        <w:ind w:left="6480" w:hanging="180"/>
      </w:pPr>
    </w:lvl>
  </w:abstractNum>
  <w:abstractNum w:abstractNumId="24">
    <w:nsid w:val="520E38C6"/>
    <w:multiLevelType w:val="hybridMultilevel"/>
    <w:tmpl w:val="8DBE1A2C"/>
    <w:lvl w:ilvl="0" w:tplc="7A6AB012">
      <w:start w:val="1"/>
      <w:numFmt w:val="lowerLetter"/>
      <w:lvlText w:val="%1)"/>
      <w:lvlJc w:val="left"/>
      <w:pPr>
        <w:ind w:left="720" w:hanging="360"/>
      </w:pPr>
    </w:lvl>
    <w:lvl w:ilvl="1" w:tplc="25CC6D34" w:tentative="1">
      <w:start w:val="1"/>
      <w:numFmt w:val="lowerLetter"/>
      <w:lvlText w:val="%2."/>
      <w:lvlJc w:val="left"/>
      <w:pPr>
        <w:ind w:left="1440" w:hanging="360"/>
      </w:pPr>
    </w:lvl>
    <w:lvl w:ilvl="2" w:tplc="FAEA7D80" w:tentative="1">
      <w:start w:val="1"/>
      <w:numFmt w:val="lowerRoman"/>
      <w:lvlText w:val="%3."/>
      <w:lvlJc w:val="right"/>
      <w:pPr>
        <w:ind w:left="2160" w:hanging="180"/>
      </w:pPr>
    </w:lvl>
    <w:lvl w:ilvl="3" w:tplc="2654D084" w:tentative="1">
      <w:start w:val="1"/>
      <w:numFmt w:val="decimal"/>
      <w:lvlText w:val="%4."/>
      <w:lvlJc w:val="left"/>
      <w:pPr>
        <w:ind w:left="2880" w:hanging="360"/>
      </w:pPr>
    </w:lvl>
    <w:lvl w:ilvl="4" w:tplc="EF983BDE" w:tentative="1">
      <w:start w:val="1"/>
      <w:numFmt w:val="lowerLetter"/>
      <w:lvlText w:val="%5."/>
      <w:lvlJc w:val="left"/>
      <w:pPr>
        <w:ind w:left="3600" w:hanging="360"/>
      </w:pPr>
    </w:lvl>
    <w:lvl w:ilvl="5" w:tplc="2E2EEF42" w:tentative="1">
      <w:start w:val="1"/>
      <w:numFmt w:val="lowerRoman"/>
      <w:lvlText w:val="%6."/>
      <w:lvlJc w:val="right"/>
      <w:pPr>
        <w:ind w:left="4320" w:hanging="180"/>
      </w:pPr>
    </w:lvl>
    <w:lvl w:ilvl="6" w:tplc="5B2894C8" w:tentative="1">
      <w:start w:val="1"/>
      <w:numFmt w:val="decimal"/>
      <w:lvlText w:val="%7."/>
      <w:lvlJc w:val="left"/>
      <w:pPr>
        <w:ind w:left="5040" w:hanging="360"/>
      </w:pPr>
    </w:lvl>
    <w:lvl w:ilvl="7" w:tplc="2D56C928" w:tentative="1">
      <w:start w:val="1"/>
      <w:numFmt w:val="lowerLetter"/>
      <w:lvlText w:val="%8."/>
      <w:lvlJc w:val="left"/>
      <w:pPr>
        <w:ind w:left="5760" w:hanging="360"/>
      </w:pPr>
    </w:lvl>
    <w:lvl w:ilvl="8" w:tplc="AE64C680" w:tentative="1">
      <w:start w:val="1"/>
      <w:numFmt w:val="lowerRoman"/>
      <w:lvlText w:val="%9."/>
      <w:lvlJc w:val="right"/>
      <w:pPr>
        <w:ind w:left="6480" w:hanging="180"/>
      </w:pPr>
    </w:lvl>
  </w:abstractNum>
  <w:abstractNum w:abstractNumId="25">
    <w:nsid w:val="52C35B9B"/>
    <w:multiLevelType w:val="hybridMultilevel"/>
    <w:tmpl w:val="40E6203C"/>
    <w:lvl w:ilvl="0" w:tplc="AC6C1B1E">
      <w:start w:val="10"/>
      <w:numFmt w:val="decimal"/>
      <w:lvlText w:val="%1."/>
      <w:lvlJc w:val="left"/>
      <w:pPr>
        <w:ind w:left="720" w:hanging="360"/>
      </w:pPr>
      <w:rPr>
        <w:rFonts w:hint="default"/>
      </w:rPr>
    </w:lvl>
    <w:lvl w:ilvl="1" w:tplc="B9FCB010" w:tentative="1">
      <w:start w:val="1"/>
      <w:numFmt w:val="lowerLetter"/>
      <w:lvlText w:val="%2."/>
      <w:lvlJc w:val="left"/>
      <w:pPr>
        <w:ind w:left="1440" w:hanging="360"/>
      </w:pPr>
    </w:lvl>
    <w:lvl w:ilvl="2" w:tplc="FB103DFE" w:tentative="1">
      <w:start w:val="1"/>
      <w:numFmt w:val="lowerRoman"/>
      <w:lvlText w:val="%3."/>
      <w:lvlJc w:val="right"/>
      <w:pPr>
        <w:ind w:left="2160" w:hanging="180"/>
      </w:pPr>
    </w:lvl>
    <w:lvl w:ilvl="3" w:tplc="8F1CBA42" w:tentative="1">
      <w:start w:val="1"/>
      <w:numFmt w:val="decimal"/>
      <w:lvlText w:val="%4."/>
      <w:lvlJc w:val="left"/>
      <w:pPr>
        <w:ind w:left="2880" w:hanging="360"/>
      </w:pPr>
    </w:lvl>
    <w:lvl w:ilvl="4" w:tplc="0AAEFB50" w:tentative="1">
      <w:start w:val="1"/>
      <w:numFmt w:val="lowerLetter"/>
      <w:lvlText w:val="%5."/>
      <w:lvlJc w:val="left"/>
      <w:pPr>
        <w:ind w:left="3600" w:hanging="360"/>
      </w:pPr>
    </w:lvl>
    <w:lvl w:ilvl="5" w:tplc="E2B496CE" w:tentative="1">
      <w:start w:val="1"/>
      <w:numFmt w:val="lowerRoman"/>
      <w:lvlText w:val="%6."/>
      <w:lvlJc w:val="right"/>
      <w:pPr>
        <w:ind w:left="4320" w:hanging="180"/>
      </w:pPr>
    </w:lvl>
    <w:lvl w:ilvl="6" w:tplc="F86CFA6A" w:tentative="1">
      <w:start w:val="1"/>
      <w:numFmt w:val="decimal"/>
      <w:lvlText w:val="%7."/>
      <w:lvlJc w:val="left"/>
      <w:pPr>
        <w:ind w:left="5040" w:hanging="360"/>
      </w:pPr>
    </w:lvl>
    <w:lvl w:ilvl="7" w:tplc="53B49E80" w:tentative="1">
      <w:start w:val="1"/>
      <w:numFmt w:val="lowerLetter"/>
      <w:lvlText w:val="%8."/>
      <w:lvlJc w:val="left"/>
      <w:pPr>
        <w:ind w:left="5760" w:hanging="360"/>
      </w:pPr>
    </w:lvl>
    <w:lvl w:ilvl="8" w:tplc="0FF82404" w:tentative="1">
      <w:start w:val="1"/>
      <w:numFmt w:val="lowerRoman"/>
      <w:lvlText w:val="%9."/>
      <w:lvlJc w:val="right"/>
      <w:pPr>
        <w:ind w:left="6480" w:hanging="180"/>
      </w:pPr>
    </w:lvl>
  </w:abstractNum>
  <w:abstractNum w:abstractNumId="26">
    <w:nsid w:val="55085782"/>
    <w:multiLevelType w:val="hybridMultilevel"/>
    <w:tmpl w:val="D61EE2AC"/>
    <w:lvl w:ilvl="0" w:tplc="6C7ADBE8">
      <w:start w:val="1"/>
      <w:numFmt w:val="lowerLetter"/>
      <w:lvlText w:val="%1)"/>
      <w:lvlJc w:val="left"/>
      <w:pPr>
        <w:ind w:left="720" w:hanging="360"/>
      </w:pPr>
    </w:lvl>
    <w:lvl w:ilvl="1" w:tplc="DC30975E" w:tentative="1">
      <w:start w:val="1"/>
      <w:numFmt w:val="lowerLetter"/>
      <w:lvlText w:val="%2."/>
      <w:lvlJc w:val="left"/>
      <w:pPr>
        <w:ind w:left="1440" w:hanging="360"/>
      </w:pPr>
    </w:lvl>
    <w:lvl w:ilvl="2" w:tplc="582AC00A" w:tentative="1">
      <w:start w:val="1"/>
      <w:numFmt w:val="lowerRoman"/>
      <w:lvlText w:val="%3."/>
      <w:lvlJc w:val="right"/>
      <w:pPr>
        <w:ind w:left="2160" w:hanging="180"/>
      </w:pPr>
    </w:lvl>
    <w:lvl w:ilvl="3" w:tplc="EDE05024" w:tentative="1">
      <w:start w:val="1"/>
      <w:numFmt w:val="decimal"/>
      <w:lvlText w:val="%4."/>
      <w:lvlJc w:val="left"/>
      <w:pPr>
        <w:ind w:left="2880" w:hanging="360"/>
      </w:pPr>
    </w:lvl>
    <w:lvl w:ilvl="4" w:tplc="D124F9EC" w:tentative="1">
      <w:start w:val="1"/>
      <w:numFmt w:val="lowerLetter"/>
      <w:lvlText w:val="%5."/>
      <w:lvlJc w:val="left"/>
      <w:pPr>
        <w:ind w:left="3600" w:hanging="360"/>
      </w:pPr>
    </w:lvl>
    <w:lvl w:ilvl="5" w:tplc="9DE24CB2" w:tentative="1">
      <w:start w:val="1"/>
      <w:numFmt w:val="lowerRoman"/>
      <w:lvlText w:val="%6."/>
      <w:lvlJc w:val="right"/>
      <w:pPr>
        <w:ind w:left="4320" w:hanging="180"/>
      </w:pPr>
    </w:lvl>
    <w:lvl w:ilvl="6" w:tplc="DF1E4770" w:tentative="1">
      <w:start w:val="1"/>
      <w:numFmt w:val="decimal"/>
      <w:lvlText w:val="%7."/>
      <w:lvlJc w:val="left"/>
      <w:pPr>
        <w:ind w:left="5040" w:hanging="360"/>
      </w:pPr>
    </w:lvl>
    <w:lvl w:ilvl="7" w:tplc="1B2CEA70" w:tentative="1">
      <w:start w:val="1"/>
      <w:numFmt w:val="lowerLetter"/>
      <w:lvlText w:val="%8."/>
      <w:lvlJc w:val="left"/>
      <w:pPr>
        <w:ind w:left="5760" w:hanging="360"/>
      </w:pPr>
    </w:lvl>
    <w:lvl w:ilvl="8" w:tplc="5B4618A8" w:tentative="1">
      <w:start w:val="1"/>
      <w:numFmt w:val="lowerRoman"/>
      <w:lvlText w:val="%9."/>
      <w:lvlJc w:val="right"/>
      <w:pPr>
        <w:ind w:left="6480" w:hanging="180"/>
      </w:pPr>
    </w:lvl>
  </w:abstractNum>
  <w:abstractNum w:abstractNumId="27">
    <w:nsid w:val="56E3157F"/>
    <w:multiLevelType w:val="hybridMultilevel"/>
    <w:tmpl w:val="AF4A1968"/>
    <w:lvl w:ilvl="0" w:tplc="656EC5B8">
      <w:start w:val="1"/>
      <w:numFmt w:val="decimal"/>
      <w:lvlText w:val="%1."/>
      <w:lvlJc w:val="left"/>
      <w:pPr>
        <w:ind w:left="720" w:hanging="360"/>
      </w:pPr>
    </w:lvl>
    <w:lvl w:ilvl="1" w:tplc="DF0C7884" w:tentative="1">
      <w:start w:val="1"/>
      <w:numFmt w:val="lowerLetter"/>
      <w:lvlText w:val="%2."/>
      <w:lvlJc w:val="left"/>
      <w:pPr>
        <w:ind w:left="1440" w:hanging="360"/>
      </w:pPr>
    </w:lvl>
    <w:lvl w:ilvl="2" w:tplc="C56A0E78" w:tentative="1">
      <w:start w:val="1"/>
      <w:numFmt w:val="lowerRoman"/>
      <w:lvlText w:val="%3."/>
      <w:lvlJc w:val="right"/>
      <w:pPr>
        <w:ind w:left="2160" w:hanging="180"/>
      </w:pPr>
    </w:lvl>
    <w:lvl w:ilvl="3" w:tplc="63565E52" w:tentative="1">
      <w:start w:val="1"/>
      <w:numFmt w:val="decimal"/>
      <w:lvlText w:val="%4."/>
      <w:lvlJc w:val="left"/>
      <w:pPr>
        <w:ind w:left="2880" w:hanging="360"/>
      </w:pPr>
    </w:lvl>
    <w:lvl w:ilvl="4" w:tplc="F57635A4" w:tentative="1">
      <w:start w:val="1"/>
      <w:numFmt w:val="lowerLetter"/>
      <w:lvlText w:val="%5."/>
      <w:lvlJc w:val="left"/>
      <w:pPr>
        <w:ind w:left="3600" w:hanging="360"/>
      </w:pPr>
    </w:lvl>
    <w:lvl w:ilvl="5" w:tplc="5BDC9A00" w:tentative="1">
      <w:start w:val="1"/>
      <w:numFmt w:val="lowerRoman"/>
      <w:lvlText w:val="%6."/>
      <w:lvlJc w:val="right"/>
      <w:pPr>
        <w:ind w:left="4320" w:hanging="180"/>
      </w:pPr>
    </w:lvl>
    <w:lvl w:ilvl="6" w:tplc="5E1A8AA4" w:tentative="1">
      <w:start w:val="1"/>
      <w:numFmt w:val="decimal"/>
      <w:lvlText w:val="%7."/>
      <w:lvlJc w:val="left"/>
      <w:pPr>
        <w:ind w:left="5040" w:hanging="360"/>
      </w:pPr>
    </w:lvl>
    <w:lvl w:ilvl="7" w:tplc="1CB2330E" w:tentative="1">
      <w:start w:val="1"/>
      <w:numFmt w:val="lowerLetter"/>
      <w:lvlText w:val="%8."/>
      <w:lvlJc w:val="left"/>
      <w:pPr>
        <w:ind w:left="5760" w:hanging="360"/>
      </w:pPr>
    </w:lvl>
    <w:lvl w:ilvl="8" w:tplc="F5020DA0" w:tentative="1">
      <w:start w:val="1"/>
      <w:numFmt w:val="lowerRoman"/>
      <w:lvlText w:val="%9."/>
      <w:lvlJc w:val="right"/>
      <w:pPr>
        <w:ind w:left="6480" w:hanging="180"/>
      </w:pPr>
    </w:lvl>
  </w:abstractNum>
  <w:abstractNum w:abstractNumId="28">
    <w:nsid w:val="5EE00D11"/>
    <w:multiLevelType w:val="hybridMultilevel"/>
    <w:tmpl w:val="F7225F12"/>
    <w:lvl w:ilvl="0" w:tplc="2CBA3780">
      <w:start w:val="1"/>
      <w:numFmt w:val="decimal"/>
      <w:lvlText w:val="%1."/>
      <w:lvlJc w:val="left"/>
      <w:pPr>
        <w:ind w:left="720" w:hanging="360"/>
      </w:pPr>
    </w:lvl>
    <w:lvl w:ilvl="1" w:tplc="8BE6640C" w:tentative="1">
      <w:start w:val="1"/>
      <w:numFmt w:val="lowerLetter"/>
      <w:lvlText w:val="%2."/>
      <w:lvlJc w:val="left"/>
      <w:pPr>
        <w:ind w:left="1440" w:hanging="360"/>
      </w:pPr>
    </w:lvl>
    <w:lvl w:ilvl="2" w:tplc="7AC66324" w:tentative="1">
      <w:start w:val="1"/>
      <w:numFmt w:val="lowerRoman"/>
      <w:lvlText w:val="%3."/>
      <w:lvlJc w:val="right"/>
      <w:pPr>
        <w:ind w:left="2160" w:hanging="180"/>
      </w:pPr>
    </w:lvl>
    <w:lvl w:ilvl="3" w:tplc="FBCC5F8E" w:tentative="1">
      <w:start w:val="1"/>
      <w:numFmt w:val="decimal"/>
      <w:lvlText w:val="%4."/>
      <w:lvlJc w:val="left"/>
      <w:pPr>
        <w:ind w:left="2880" w:hanging="360"/>
      </w:pPr>
    </w:lvl>
    <w:lvl w:ilvl="4" w:tplc="29B8F4AA" w:tentative="1">
      <w:start w:val="1"/>
      <w:numFmt w:val="lowerLetter"/>
      <w:lvlText w:val="%5."/>
      <w:lvlJc w:val="left"/>
      <w:pPr>
        <w:ind w:left="3600" w:hanging="360"/>
      </w:pPr>
    </w:lvl>
    <w:lvl w:ilvl="5" w:tplc="CE2E52BE" w:tentative="1">
      <w:start w:val="1"/>
      <w:numFmt w:val="lowerRoman"/>
      <w:lvlText w:val="%6."/>
      <w:lvlJc w:val="right"/>
      <w:pPr>
        <w:ind w:left="4320" w:hanging="180"/>
      </w:pPr>
    </w:lvl>
    <w:lvl w:ilvl="6" w:tplc="B2C6C2DA" w:tentative="1">
      <w:start w:val="1"/>
      <w:numFmt w:val="decimal"/>
      <w:lvlText w:val="%7."/>
      <w:lvlJc w:val="left"/>
      <w:pPr>
        <w:ind w:left="5040" w:hanging="360"/>
      </w:pPr>
    </w:lvl>
    <w:lvl w:ilvl="7" w:tplc="D8BC25BA" w:tentative="1">
      <w:start w:val="1"/>
      <w:numFmt w:val="lowerLetter"/>
      <w:lvlText w:val="%8."/>
      <w:lvlJc w:val="left"/>
      <w:pPr>
        <w:ind w:left="5760" w:hanging="360"/>
      </w:pPr>
    </w:lvl>
    <w:lvl w:ilvl="8" w:tplc="AA26F802" w:tentative="1">
      <w:start w:val="1"/>
      <w:numFmt w:val="lowerRoman"/>
      <w:lvlText w:val="%9."/>
      <w:lvlJc w:val="right"/>
      <w:pPr>
        <w:ind w:left="6480" w:hanging="180"/>
      </w:pPr>
    </w:lvl>
  </w:abstractNum>
  <w:abstractNum w:abstractNumId="29">
    <w:nsid w:val="6B6C62A8"/>
    <w:multiLevelType w:val="hybridMultilevel"/>
    <w:tmpl w:val="1286E0D6"/>
    <w:lvl w:ilvl="0" w:tplc="E92248DC">
      <w:start w:val="1"/>
      <w:numFmt w:val="decimal"/>
      <w:lvlText w:val="%1."/>
      <w:lvlJc w:val="left"/>
      <w:pPr>
        <w:ind w:left="720" w:hanging="360"/>
      </w:pPr>
    </w:lvl>
    <w:lvl w:ilvl="1" w:tplc="77A6A01A" w:tentative="1">
      <w:start w:val="1"/>
      <w:numFmt w:val="lowerLetter"/>
      <w:lvlText w:val="%2."/>
      <w:lvlJc w:val="left"/>
      <w:pPr>
        <w:ind w:left="1440" w:hanging="360"/>
      </w:pPr>
    </w:lvl>
    <w:lvl w:ilvl="2" w:tplc="A79C96A0" w:tentative="1">
      <w:start w:val="1"/>
      <w:numFmt w:val="lowerRoman"/>
      <w:lvlText w:val="%3."/>
      <w:lvlJc w:val="right"/>
      <w:pPr>
        <w:ind w:left="2160" w:hanging="180"/>
      </w:pPr>
    </w:lvl>
    <w:lvl w:ilvl="3" w:tplc="E6C0D148" w:tentative="1">
      <w:start w:val="1"/>
      <w:numFmt w:val="decimal"/>
      <w:lvlText w:val="%4."/>
      <w:lvlJc w:val="left"/>
      <w:pPr>
        <w:ind w:left="2880" w:hanging="360"/>
      </w:pPr>
    </w:lvl>
    <w:lvl w:ilvl="4" w:tplc="47C4BA90" w:tentative="1">
      <w:start w:val="1"/>
      <w:numFmt w:val="lowerLetter"/>
      <w:lvlText w:val="%5."/>
      <w:lvlJc w:val="left"/>
      <w:pPr>
        <w:ind w:left="3600" w:hanging="360"/>
      </w:pPr>
    </w:lvl>
    <w:lvl w:ilvl="5" w:tplc="C9DC7460" w:tentative="1">
      <w:start w:val="1"/>
      <w:numFmt w:val="lowerRoman"/>
      <w:lvlText w:val="%6."/>
      <w:lvlJc w:val="right"/>
      <w:pPr>
        <w:ind w:left="4320" w:hanging="180"/>
      </w:pPr>
    </w:lvl>
    <w:lvl w:ilvl="6" w:tplc="03E27376" w:tentative="1">
      <w:start w:val="1"/>
      <w:numFmt w:val="decimal"/>
      <w:lvlText w:val="%7."/>
      <w:lvlJc w:val="left"/>
      <w:pPr>
        <w:ind w:left="5040" w:hanging="360"/>
      </w:pPr>
    </w:lvl>
    <w:lvl w:ilvl="7" w:tplc="ED7899FE" w:tentative="1">
      <w:start w:val="1"/>
      <w:numFmt w:val="lowerLetter"/>
      <w:lvlText w:val="%8."/>
      <w:lvlJc w:val="left"/>
      <w:pPr>
        <w:ind w:left="5760" w:hanging="360"/>
      </w:pPr>
    </w:lvl>
    <w:lvl w:ilvl="8" w:tplc="22461A40" w:tentative="1">
      <w:start w:val="1"/>
      <w:numFmt w:val="lowerRoman"/>
      <w:lvlText w:val="%9."/>
      <w:lvlJc w:val="right"/>
      <w:pPr>
        <w:ind w:left="6480" w:hanging="180"/>
      </w:pPr>
    </w:lvl>
  </w:abstractNum>
  <w:abstractNum w:abstractNumId="30">
    <w:nsid w:val="6FD03E48"/>
    <w:multiLevelType w:val="hybridMultilevel"/>
    <w:tmpl w:val="57FE355C"/>
    <w:lvl w:ilvl="0" w:tplc="BDC479F2">
      <w:start w:val="4"/>
      <w:numFmt w:val="decimal"/>
      <w:lvlText w:val="%1."/>
      <w:lvlJc w:val="left"/>
      <w:pPr>
        <w:ind w:left="720" w:hanging="360"/>
      </w:pPr>
      <w:rPr>
        <w:rFonts w:hint="default"/>
      </w:rPr>
    </w:lvl>
    <w:lvl w:ilvl="1" w:tplc="A22E3526" w:tentative="1">
      <w:start w:val="1"/>
      <w:numFmt w:val="lowerLetter"/>
      <w:lvlText w:val="%2."/>
      <w:lvlJc w:val="left"/>
      <w:pPr>
        <w:ind w:left="1440" w:hanging="360"/>
      </w:pPr>
    </w:lvl>
    <w:lvl w:ilvl="2" w:tplc="4576315A" w:tentative="1">
      <w:start w:val="1"/>
      <w:numFmt w:val="lowerRoman"/>
      <w:lvlText w:val="%3."/>
      <w:lvlJc w:val="right"/>
      <w:pPr>
        <w:ind w:left="2160" w:hanging="180"/>
      </w:pPr>
    </w:lvl>
    <w:lvl w:ilvl="3" w:tplc="940E5F44" w:tentative="1">
      <w:start w:val="1"/>
      <w:numFmt w:val="decimal"/>
      <w:lvlText w:val="%4."/>
      <w:lvlJc w:val="left"/>
      <w:pPr>
        <w:ind w:left="2880" w:hanging="360"/>
      </w:pPr>
    </w:lvl>
    <w:lvl w:ilvl="4" w:tplc="1B54CC0C" w:tentative="1">
      <w:start w:val="1"/>
      <w:numFmt w:val="lowerLetter"/>
      <w:lvlText w:val="%5."/>
      <w:lvlJc w:val="left"/>
      <w:pPr>
        <w:ind w:left="3600" w:hanging="360"/>
      </w:pPr>
    </w:lvl>
    <w:lvl w:ilvl="5" w:tplc="8CDA21C2" w:tentative="1">
      <w:start w:val="1"/>
      <w:numFmt w:val="lowerRoman"/>
      <w:lvlText w:val="%6."/>
      <w:lvlJc w:val="right"/>
      <w:pPr>
        <w:ind w:left="4320" w:hanging="180"/>
      </w:pPr>
    </w:lvl>
    <w:lvl w:ilvl="6" w:tplc="821CF300" w:tentative="1">
      <w:start w:val="1"/>
      <w:numFmt w:val="decimal"/>
      <w:lvlText w:val="%7."/>
      <w:lvlJc w:val="left"/>
      <w:pPr>
        <w:ind w:left="5040" w:hanging="360"/>
      </w:pPr>
    </w:lvl>
    <w:lvl w:ilvl="7" w:tplc="DFAED736" w:tentative="1">
      <w:start w:val="1"/>
      <w:numFmt w:val="lowerLetter"/>
      <w:lvlText w:val="%8."/>
      <w:lvlJc w:val="left"/>
      <w:pPr>
        <w:ind w:left="5760" w:hanging="360"/>
      </w:pPr>
    </w:lvl>
    <w:lvl w:ilvl="8" w:tplc="BF604452" w:tentative="1">
      <w:start w:val="1"/>
      <w:numFmt w:val="lowerRoman"/>
      <w:lvlText w:val="%9."/>
      <w:lvlJc w:val="right"/>
      <w:pPr>
        <w:ind w:left="6480" w:hanging="180"/>
      </w:pPr>
    </w:lvl>
  </w:abstractNum>
  <w:num w:numId="1">
    <w:abstractNumId w:val="6"/>
  </w:num>
  <w:num w:numId="2">
    <w:abstractNumId w:val="14"/>
  </w:num>
  <w:num w:numId="3">
    <w:abstractNumId w:val="0"/>
  </w:num>
  <w:num w:numId="4">
    <w:abstractNumId w:val="18"/>
  </w:num>
  <w:num w:numId="5">
    <w:abstractNumId w:val="11"/>
  </w:num>
  <w:num w:numId="6">
    <w:abstractNumId w:val="9"/>
  </w:num>
  <w:num w:numId="7">
    <w:abstractNumId w:val="20"/>
  </w:num>
  <w:num w:numId="8">
    <w:abstractNumId w:val="13"/>
  </w:num>
  <w:num w:numId="9">
    <w:abstractNumId w:val="30"/>
  </w:num>
  <w:num w:numId="10">
    <w:abstractNumId w:val="25"/>
  </w:num>
  <w:num w:numId="11">
    <w:abstractNumId w:val="10"/>
  </w:num>
  <w:num w:numId="12">
    <w:abstractNumId w:val="24"/>
  </w:num>
  <w:num w:numId="13">
    <w:abstractNumId w:val="12"/>
  </w:num>
  <w:num w:numId="14">
    <w:abstractNumId w:val="28"/>
  </w:num>
  <w:num w:numId="15">
    <w:abstractNumId w:val="15"/>
  </w:num>
  <w:num w:numId="16">
    <w:abstractNumId w:val="3"/>
  </w:num>
  <w:num w:numId="17">
    <w:abstractNumId w:val="16"/>
  </w:num>
  <w:num w:numId="18">
    <w:abstractNumId w:val="2"/>
  </w:num>
  <w:num w:numId="19">
    <w:abstractNumId w:val="29"/>
  </w:num>
  <w:num w:numId="20">
    <w:abstractNumId w:val="1"/>
  </w:num>
  <w:num w:numId="21">
    <w:abstractNumId w:val="26"/>
  </w:num>
  <w:num w:numId="22">
    <w:abstractNumId w:val="19"/>
  </w:num>
  <w:num w:numId="23">
    <w:abstractNumId w:val="17"/>
  </w:num>
  <w:num w:numId="24">
    <w:abstractNumId w:val="4"/>
  </w:num>
  <w:num w:numId="25">
    <w:abstractNumId w:val="8"/>
  </w:num>
  <w:num w:numId="26">
    <w:abstractNumId w:val="23"/>
  </w:num>
  <w:num w:numId="27">
    <w:abstractNumId w:val="22"/>
  </w:num>
  <w:num w:numId="28">
    <w:abstractNumId w:val="7"/>
  </w:num>
  <w:num w:numId="29">
    <w:abstractNumId w:val="5"/>
  </w:num>
  <w:num w:numId="30">
    <w:abstractNumId w:val="27"/>
  </w:num>
  <w:num w:numId="31">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505"/>
    <w:rsid w:val="000003A8"/>
    <w:rsid w:val="00000477"/>
    <w:rsid w:val="00000698"/>
    <w:rsid w:val="000006F3"/>
    <w:rsid w:val="0000071A"/>
    <w:rsid w:val="00000899"/>
    <w:rsid w:val="000008F2"/>
    <w:rsid w:val="0000092B"/>
    <w:rsid w:val="00000B85"/>
    <w:rsid w:val="00000BD0"/>
    <w:rsid w:val="00000C98"/>
    <w:rsid w:val="00000C9C"/>
    <w:rsid w:val="00000CC2"/>
    <w:rsid w:val="00000CD1"/>
    <w:rsid w:val="00001349"/>
    <w:rsid w:val="00001358"/>
    <w:rsid w:val="00001544"/>
    <w:rsid w:val="0000174B"/>
    <w:rsid w:val="000018B1"/>
    <w:rsid w:val="00001968"/>
    <w:rsid w:val="00001B9E"/>
    <w:rsid w:val="00001C10"/>
    <w:rsid w:val="00001DC7"/>
    <w:rsid w:val="000020CC"/>
    <w:rsid w:val="000021D9"/>
    <w:rsid w:val="000025F9"/>
    <w:rsid w:val="00002678"/>
    <w:rsid w:val="000026CF"/>
    <w:rsid w:val="000027BA"/>
    <w:rsid w:val="00002ABF"/>
    <w:rsid w:val="00002DB4"/>
    <w:rsid w:val="00003020"/>
    <w:rsid w:val="000031FE"/>
    <w:rsid w:val="00003545"/>
    <w:rsid w:val="000035CF"/>
    <w:rsid w:val="00003828"/>
    <w:rsid w:val="00003FB3"/>
    <w:rsid w:val="0000468E"/>
    <w:rsid w:val="000047D0"/>
    <w:rsid w:val="000047F9"/>
    <w:rsid w:val="00004834"/>
    <w:rsid w:val="000049DB"/>
    <w:rsid w:val="00004A03"/>
    <w:rsid w:val="00004D1D"/>
    <w:rsid w:val="00004EE8"/>
    <w:rsid w:val="0000538F"/>
    <w:rsid w:val="0000555E"/>
    <w:rsid w:val="0000560F"/>
    <w:rsid w:val="000061F5"/>
    <w:rsid w:val="0000643C"/>
    <w:rsid w:val="00006AD7"/>
    <w:rsid w:val="00006DF2"/>
    <w:rsid w:val="00006F29"/>
    <w:rsid w:val="000072FE"/>
    <w:rsid w:val="00007373"/>
    <w:rsid w:val="000075E1"/>
    <w:rsid w:val="0000763F"/>
    <w:rsid w:val="00007987"/>
    <w:rsid w:val="00007C82"/>
    <w:rsid w:val="00007E28"/>
    <w:rsid w:val="00007EFC"/>
    <w:rsid w:val="000104DA"/>
    <w:rsid w:val="000108DA"/>
    <w:rsid w:val="000109EA"/>
    <w:rsid w:val="00010A50"/>
    <w:rsid w:val="00010A5A"/>
    <w:rsid w:val="00010BCB"/>
    <w:rsid w:val="00010C31"/>
    <w:rsid w:val="00010CF0"/>
    <w:rsid w:val="00010D8E"/>
    <w:rsid w:val="00010DA1"/>
    <w:rsid w:val="00010DA7"/>
    <w:rsid w:val="00010E6C"/>
    <w:rsid w:val="00011320"/>
    <w:rsid w:val="00011330"/>
    <w:rsid w:val="00011568"/>
    <w:rsid w:val="00011B80"/>
    <w:rsid w:val="00011D85"/>
    <w:rsid w:val="00011E95"/>
    <w:rsid w:val="00012337"/>
    <w:rsid w:val="00012963"/>
    <w:rsid w:val="00012A65"/>
    <w:rsid w:val="00012A9B"/>
    <w:rsid w:val="00012C5D"/>
    <w:rsid w:val="00012E35"/>
    <w:rsid w:val="000131CE"/>
    <w:rsid w:val="000134FA"/>
    <w:rsid w:val="0001351C"/>
    <w:rsid w:val="000139D1"/>
    <w:rsid w:val="00013A59"/>
    <w:rsid w:val="00013A8F"/>
    <w:rsid w:val="0001419E"/>
    <w:rsid w:val="0001427D"/>
    <w:rsid w:val="000143F5"/>
    <w:rsid w:val="00014421"/>
    <w:rsid w:val="000145A7"/>
    <w:rsid w:val="000145AF"/>
    <w:rsid w:val="0001468A"/>
    <w:rsid w:val="000147D0"/>
    <w:rsid w:val="000149AE"/>
    <w:rsid w:val="000149C8"/>
    <w:rsid w:val="00014D9C"/>
    <w:rsid w:val="00014FD8"/>
    <w:rsid w:val="00015329"/>
    <w:rsid w:val="000153A8"/>
    <w:rsid w:val="0001566E"/>
    <w:rsid w:val="00015768"/>
    <w:rsid w:val="000157AD"/>
    <w:rsid w:val="000157CA"/>
    <w:rsid w:val="000158D3"/>
    <w:rsid w:val="00015A18"/>
    <w:rsid w:val="00015D47"/>
    <w:rsid w:val="00016148"/>
    <w:rsid w:val="000163C5"/>
    <w:rsid w:val="0001661F"/>
    <w:rsid w:val="00016917"/>
    <w:rsid w:val="00016A4F"/>
    <w:rsid w:val="00016AED"/>
    <w:rsid w:val="00016D51"/>
    <w:rsid w:val="00016DC4"/>
    <w:rsid w:val="00016EFC"/>
    <w:rsid w:val="000170B6"/>
    <w:rsid w:val="00017306"/>
    <w:rsid w:val="000176FE"/>
    <w:rsid w:val="000178AB"/>
    <w:rsid w:val="000178DE"/>
    <w:rsid w:val="00017914"/>
    <w:rsid w:val="0001795D"/>
    <w:rsid w:val="00017A42"/>
    <w:rsid w:val="00017B6A"/>
    <w:rsid w:val="00017DA5"/>
    <w:rsid w:val="00020053"/>
    <w:rsid w:val="00020112"/>
    <w:rsid w:val="0002028A"/>
    <w:rsid w:val="000202B1"/>
    <w:rsid w:val="0002039F"/>
    <w:rsid w:val="000204E2"/>
    <w:rsid w:val="0002067B"/>
    <w:rsid w:val="00020840"/>
    <w:rsid w:val="00020D5E"/>
    <w:rsid w:val="00020DC5"/>
    <w:rsid w:val="00020DE6"/>
    <w:rsid w:val="00020F49"/>
    <w:rsid w:val="00020FE3"/>
    <w:rsid w:val="0002112E"/>
    <w:rsid w:val="00021181"/>
    <w:rsid w:val="000214DB"/>
    <w:rsid w:val="000215C6"/>
    <w:rsid w:val="000216F9"/>
    <w:rsid w:val="0002176D"/>
    <w:rsid w:val="00021A84"/>
    <w:rsid w:val="00021AE6"/>
    <w:rsid w:val="00021ED4"/>
    <w:rsid w:val="00021F19"/>
    <w:rsid w:val="00022750"/>
    <w:rsid w:val="000227D0"/>
    <w:rsid w:val="00022823"/>
    <w:rsid w:val="0002293A"/>
    <w:rsid w:val="00022B44"/>
    <w:rsid w:val="00022B58"/>
    <w:rsid w:val="00022CC5"/>
    <w:rsid w:val="00022F16"/>
    <w:rsid w:val="00023630"/>
    <w:rsid w:val="00023809"/>
    <w:rsid w:val="00023C90"/>
    <w:rsid w:val="00024102"/>
    <w:rsid w:val="000243B4"/>
    <w:rsid w:val="00024874"/>
    <w:rsid w:val="00024A63"/>
    <w:rsid w:val="00024B67"/>
    <w:rsid w:val="00024C32"/>
    <w:rsid w:val="00024CE6"/>
    <w:rsid w:val="000250B6"/>
    <w:rsid w:val="0002518F"/>
    <w:rsid w:val="0002531A"/>
    <w:rsid w:val="00025A83"/>
    <w:rsid w:val="00025CD1"/>
    <w:rsid w:val="00025EE3"/>
    <w:rsid w:val="00026216"/>
    <w:rsid w:val="00026582"/>
    <w:rsid w:val="00026939"/>
    <w:rsid w:val="00026A69"/>
    <w:rsid w:val="00026BC5"/>
    <w:rsid w:val="00026C07"/>
    <w:rsid w:val="00026CAC"/>
    <w:rsid w:val="00026E9D"/>
    <w:rsid w:val="00026EAF"/>
    <w:rsid w:val="00026FFA"/>
    <w:rsid w:val="000277AA"/>
    <w:rsid w:val="000278CC"/>
    <w:rsid w:val="0002799D"/>
    <w:rsid w:val="000301BB"/>
    <w:rsid w:val="000302BA"/>
    <w:rsid w:val="000302C7"/>
    <w:rsid w:val="00030352"/>
    <w:rsid w:val="00030640"/>
    <w:rsid w:val="00030A24"/>
    <w:rsid w:val="00030F2C"/>
    <w:rsid w:val="00030F3C"/>
    <w:rsid w:val="000310BD"/>
    <w:rsid w:val="0003131C"/>
    <w:rsid w:val="00031391"/>
    <w:rsid w:val="000315E8"/>
    <w:rsid w:val="000319B0"/>
    <w:rsid w:val="00031BE0"/>
    <w:rsid w:val="00031CB3"/>
    <w:rsid w:val="00031DCB"/>
    <w:rsid w:val="00031F14"/>
    <w:rsid w:val="00031F30"/>
    <w:rsid w:val="00031FEE"/>
    <w:rsid w:val="00031FFC"/>
    <w:rsid w:val="00032044"/>
    <w:rsid w:val="000322EE"/>
    <w:rsid w:val="000326C4"/>
    <w:rsid w:val="00032774"/>
    <w:rsid w:val="000329B4"/>
    <w:rsid w:val="00032D9F"/>
    <w:rsid w:val="00033436"/>
    <w:rsid w:val="000334A5"/>
    <w:rsid w:val="00033C44"/>
    <w:rsid w:val="00033CB5"/>
    <w:rsid w:val="00033D1C"/>
    <w:rsid w:val="00033D56"/>
    <w:rsid w:val="00033F98"/>
    <w:rsid w:val="000340CD"/>
    <w:rsid w:val="0003416D"/>
    <w:rsid w:val="000342AF"/>
    <w:rsid w:val="0003430B"/>
    <w:rsid w:val="0003488E"/>
    <w:rsid w:val="00034D62"/>
    <w:rsid w:val="00035227"/>
    <w:rsid w:val="00035235"/>
    <w:rsid w:val="00035435"/>
    <w:rsid w:val="000355D8"/>
    <w:rsid w:val="0003572E"/>
    <w:rsid w:val="00035797"/>
    <w:rsid w:val="000359F8"/>
    <w:rsid w:val="00035A8A"/>
    <w:rsid w:val="00035AC2"/>
    <w:rsid w:val="000362BC"/>
    <w:rsid w:val="000365DD"/>
    <w:rsid w:val="00036639"/>
    <w:rsid w:val="0003673B"/>
    <w:rsid w:val="0003682D"/>
    <w:rsid w:val="00036A96"/>
    <w:rsid w:val="00036B28"/>
    <w:rsid w:val="00036BAB"/>
    <w:rsid w:val="00036C5E"/>
    <w:rsid w:val="00037215"/>
    <w:rsid w:val="00037374"/>
    <w:rsid w:val="00037595"/>
    <w:rsid w:val="000377E9"/>
    <w:rsid w:val="00037BAF"/>
    <w:rsid w:val="00037C34"/>
    <w:rsid w:val="00037CB6"/>
    <w:rsid w:val="00037E02"/>
    <w:rsid w:val="00037E03"/>
    <w:rsid w:val="00037E05"/>
    <w:rsid w:val="00037EE0"/>
    <w:rsid w:val="00037EE8"/>
    <w:rsid w:val="000400CE"/>
    <w:rsid w:val="00040111"/>
    <w:rsid w:val="00040657"/>
    <w:rsid w:val="00040724"/>
    <w:rsid w:val="00040899"/>
    <w:rsid w:val="00040993"/>
    <w:rsid w:val="00040C71"/>
    <w:rsid w:val="00040C8A"/>
    <w:rsid w:val="00040CB5"/>
    <w:rsid w:val="00041068"/>
    <w:rsid w:val="000411CC"/>
    <w:rsid w:val="000411F3"/>
    <w:rsid w:val="000413DE"/>
    <w:rsid w:val="00041403"/>
    <w:rsid w:val="00041717"/>
    <w:rsid w:val="0004179C"/>
    <w:rsid w:val="00041908"/>
    <w:rsid w:val="00041D3B"/>
    <w:rsid w:val="00042036"/>
    <w:rsid w:val="000420EB"/>
    <w:rsid w:val="00042286"/>
    <w:rsid w:val="0004257C"/>
    <w:rsid w:val="0004258A"/>
    <w:rsid w:val="000425F1"/>
    <w:rsid w:val="0004261D"/>
    <w:rsid w:val="0004269C"/>
    <w:rsid w:val="000427D1"/>
    <w:rsid w:val="00042845"/>
    <w:rsid w:val="000428F6"/>
    <w:rsid w:val="00042F90"/>
    <w:rsid w:val="000433C6"/>
    <w:rsid w:val="0004349B"/>
    <w:rsid w:val="00043B18"/>
    <w:rsid w:val="00043B9C"/>
    <w:rsid w:val="00043BCF"/>
    <w:rsid w:val="00043D6E"/>
    <w:rsid w:val="00043DD3"/>
    <w:rsid w:val="00043E00"/>
    <w:rsid w:val="000444D6"/>
    <w:rsid w:val="0004457D"/>
    <w:rsid w:val="0004465F"/>
    <w:rsid w:val="00044905"/>
    <w:rsid w:val="0004491B"/>
    <w:rsid w:val="000449B0"/>
    <w:rsid w:val="00044ACC"/>
    <w:rsid w:val="00044B1E"/>
    <w:rsid w:val="00044C42"/>
    <w:rsid w:val="00044E20"/>
    <w:rsid w:val="00044E34"/>
    <w:rsid w:val="00044F8B"/>
    <w:rsid w:val="000451F2"/>
    <w:rsid w:val="0004543C"/>
    <w:rsid w:val="000455CA"/>
    <w:rsid w:val="000458F3"/>
    <w:rsid w:val="00046070"/>
    <w:rsid w:val="0004653B"/>
    <w:rsid w:val="000468AE"/>
    <w:rsid w:val="000468B6"/>
    <w:rsid w:val="00046924"/>
    <w:rsid w:val="00046925"/>
    <w:rsid w:val="000469D4"/>
    <w:rsid w:val="00046ED7"/>
    <w:rsid w:val="00047300"/>
    <w:rsid w:val="000475AE"/>
    <w:rsid w:val="0004769B"/>
    <w:rsid w:val="000478EA"/>
    <w:rsid w:val="000479B3"/>
    <w:rsid w:val="000479CD"/>
    <w:rsid w:val="00047A71"/>
    <w:rsid w:val="00047A92"/>
    <w:rsid w:val="00047EA3"/>
    <w:rsid w:val="0005031E"/>
    <w:rsid w:val="00050422"/>
    <w:rsid w:val="00050706"/>
    <w:rsid w:val="000508B1"/>
    <w:rsid w:val="0005098D"/>
    <w:rsid w:val="00050A34"/>
    <w:rsid w:val="00050B44"/>
    <w:rsid w:val="00050BC0"/>
    <w:rsid w:val="00050E54"/>
    <w:rsid w:val="00051374"/>
    <w:rsid w:val="00051378"/>
    <w:rsid w:val="000513D1"/>
    <w:rsid w:val="00051734"/>
    <w:rsid w:val="00051763"/>
    <w:rsid w:val="00051D94"/>
    <w:rsid w:val="00051F33"/>
    <w:rsid w:val="000521C2"/>
    <w:rsid w:val="00052889"/>
    <w:rsid w:val="000529D0"/>
    <w:rsid w:val="00052DA0"/>
    <w:rsid w:val="00052E56"/>
    <w:rsid w:val="00053334"/>
    <w:rsid w:val="000533DF"/>
    <w:rsid w:val="0005367A"/>
    <w:rsid w:val="000536D5"/>
    <w:rsid w:val="00053918"/>
    <w:rsid w:val="00053B62"/>
    <w:rsid w:val="00053C59"/>
    <w:rsid w:val="00053D69"/>
    <w:rsid w:val="00053F4B"/>
    <w:rsid w:val="00053FF3"/>
    <w:rsid w:val="000544B2"/>
    <w:rsid w:val="00054745"/>
    <w:rsid w:val="00054C0D"/>
    <w:rsid w:val="00054C56"/>
    <w:rsid w:val="00054CDB"/>
    <w:rsid w:val="00055044"/>
    <w:rsid w:val="0005510E"/>
    <w:rsid w:val="000553D0"/>
    <w:rsid w:val="0005561C"/>
    <w:rsid w:val="00055806"/>
    <w:rsid w:val="000558B9"/>
    <w:rsid w:val="00055AE2"/>
    <w:rsid w:val="00055C26"/>
    <w:rsid w:val="00055C99"/>
    <w:rsid w:val="0005601C"/>
    <w:rsid w:val="00056100"/>
    <w:rsid w:val="000567A6"/>
    <w:rsid w:val="00056A83"/>
    <w:rsid w:val="00056CBB"/>
    <w:rsid w:val="00056CEA"/>
    <w:rsid w:val="00056DE8"/>
    <w:rsid w:val="00056E23"/>
    <w:rsid w:val="00056F57"/>
    <w:rsid w:val="00056FBF"/>
    <w:rsid w:val="00056FD0"/>
    <w:rsid w:val="0005713A"/>
    <w:rsid w:val="000572BA"/>
    <w:rsid w:val="000573CF"/>
    <w:rsid w:val="00057411"/>
    <w:rsid w:val="0005758E"/>
    <w:rsid w:val="00057653"/>
    <w:rsid w:val="00057B8A"/>
    <w:rsid w:val="00057E40"/>
    <w:rsid w:val="00060605"/>
    <w:rsid w:val="0006074B"/>
    <w:rsid w:val="000608A0"/>
    <w:rsid w:val="000608C0"/>
    <w:rsid w:val="00060996"/>
    <w:rsid w:val="00060BD5"/>
    <w:rsid w:val="00060CD9"/>
    <w:rsid w:val="00060E88"/>
    <w:rsid w:val="00060EDA"/>
    <w:rsid w:val="00060F68"/>
    <w:rsid w:val="00060FFB"/>
    <w:rsid w:val="00060FFD"/>
    <w:rsid w:val="000612EF"/>
    <w:rsid w:val="0006148D"/>
    <w:rsid w:val="000614B4"/>
    <w:rsid w:val="000614E3"/>
    <w:rsid w:val="0006157E"/>
    <w:rsid w:val="0006164C"/>
    <w:rsid w:val="00061692"/>
    <w:rsid w:val="00061773"/>
    <w:rsid w:val="00061920"/>
    <w:rsid w:val="00061A65"/>
    <w:rsid w:val="00061C0E"/>
    <w:rsid w:val="00061C14"/>
    <w:rsid w:val="00061C2C"/>
    <w:rsid w:val="00061D9C"/>
    <w:rsid w:val="000623BB"/>
    <w:rsid w:val="00062416"/>
    <w:rsid w:val="00062653"/>
    <w:rsid w:val="000627A2"/>
    <w:rsid w:val="000627FE"/>
    <w:rsid w:val="00062DD3"/>
    <w:rsid w:val="00062F45"/>
    <w:rsid w:val="000631FB"/>
    <w:rsid w:val="0006356B"/>
    <w:rsid w:val="0006370D"/>
    <w:rsid w:val="00063CA1"/>
    <w:rsid w:val="00063CFC"/>
    <w:rsid w:val="00063D48"/>
    <w:rsid w:val="00063D86"/>
    <w:rsid w:val="00063E04"/>
    <w:rsid w:val="00063FCE"/>
    <w:rsid w:val="0006403D"/>
    <w:rsid w:val="00064127"/>
    <w:rsid w:val="00064381"/>
    <w:rsid w:val="0006454D"/>
    <w:rsid w:val="00064693"/>
    <w:rsid w:val="000649AC"/>
    <w:rsid w:val="00064B57"/>
    <w:rsid w:val="000650FF"/>
    <w:rsid w:val="0006519B"/>
    <w:rsid w:val="00065256"/>
    <w:rsid w:val="000654BE"/>
    <w:rsid w:val="000654D8"/>
    <w:rsid w:val="000655AB"/>
    <w:rsid w:val="0006563F"/>
    <w:rsid w:val="00065679"/>
    <w:rsid w:val="000656D6"/>
    <w:rsid w:val="00065737"/>
    <w:rsid w:val="0006581E"/>
    <w:rsid w:val="00065842"/>
    <w:rsid w:val="00065B34"/>
    <w:rsid w:val="00066086"/>
    <w:rsid w:val="00066217"/>
    <w:rsid w:val="000662E8"/>
    <w:rsid w:val="00066658"/>
    <w:rsid w:val="00066663"/>
    <w:rsid w:val="00066ABD"/>
    <w:rsid w:val="00066D3C"/>
    <w:rsid w:val="0006705E"/>
    <w:rsid w:val="0006718E"/>
    <w:rsid w:val="000675F6"/>
    <w:rsid w:val="000677D8"/>
    <w:rsid w:val="00067822"/>
    <w:rsid w:val="00067993"/>
    <w:rsid w:val="000679CB"/>
    <w:rsid w:val="000679FE"/>
    <w:rsid w:val="00067E70"/>
    <w:rsid w:val="00070000"/>
    <w:rsid w:val="00070068"/>
    <w:rsid w:val="0007040D"/>
    <w:rsid w:val="000706BF"/>
    <w:rsid w:val="000706CC"/>
    <w:rsid w:val="00070B68"/>
    <w:rsid w:val="00070BC5"/>
    <w:rsid w:val="00070C9C"/>
    <w:rsid w:val="00070FF0"/>
    <w:rsid w:val="000710FB"/>
    <w:rsid w:val="0007119B"/>
    <w:rsid w:val="0007159E"/>
    <w:rsid w:val="000715FC"/>
    <w:rsid w:val="000717AB"/>
    <w:rsid w:val="00071805"/>
    <w:rsid w:val="00071A12"/>
    <w:rsid w:val="00071B32"/>
    <w:rsid w:val="000724D8"/>
    <w:rsid w:val="0007252A"/>
    <w:rsid w:val="000729B9"/>
    <w:rsid w:val="00072A3F"/>
    <w:rsid w:val="00072C47"/>
    <w:rsid w:val="00072DBD"/>
    <w:rsid w:val="00072F76"/>
    <w:rsid w:val="0007357B"/>
    <w:rsid w:val="000735A8"/>
    <w:rsid w:val="0007361E"/>
    <w:rsid w:val="00073672"/>
    <w:rsid w:val="00073A89"/>
    <w:rsid w:val="00073BD0"/>
    <w:rsid w:val="00073CA9"/>
    <w:rsid w:val="00074172"/>
    <w:rsid w:val="000744D2"/>
    <w:rsid w:val="00074503"/>
    <w:rsid w:val="000745F8"/>
    <w:rsid w:val="00074825"/>
    <w:rsid w:val="00074967"/>
    <w:rsid w:val="00074BC3"/>
    <w:rsid w:val="00074C7E"/>
    <w:rsid w:val="00074EE3"/>
    <w:rsid w:val="00074F48"/>
    <w:rsid w:val="00075341"/>
    <w:rsid w:val="00075587"/>
    <w:rsid w:val="000755B0"/>
    <w:rsid w:val="000755BE"/>
    <w:rsid w:val="00075690"/>
    <w:rsid w:val="00075936"/>
    <w:rsid w:val="00075B03"/>
    <w:rsid w:val="00075BA7"/>
    <w:rsid w:val="00075C57"/>
    <w:rsid w:val="00075EBC"/>
    <w:rsid w:val="0007609B"/>
    <w:rsid w:val="000763B6"/>
    <w:rsid w:val="00076918"/>
    <w:rsid w:val="00076973"/>
    <w:rsid w:val="00076D8B"/>
    <w:rsid w:val="00076EC2"/>
    <w:rsid w:val="00077026"/>
    <w:rsid w:val="00077045"/>
    <w:rsid w:val="000774EE"/>
    <w:rsid w:val="00077511"/>
    <w:rsid w:val="00077639"/>
    <w:rsid w:val="00077848"/>
    <w:rsid w:val="00077AA6"/>
    <w:rsid w:val="00077C9D"/>
    <w:rsid w:val="00077E6D"/>
    <w:rsid w:val="0008035B"/>
    <w:rsid w:val="0008055D"/>
    <w:rsid w:val="000806DD"/>
    <w:rsid w:val="00080C19"/>
    <w:rsid w:val="00080DB1"/>
    <w:rsid w:val="00080E0C"/>
    <w:rsid w:val="00080E13"/>
    <w:rsid w:val="00080FB4"/>
    <w:rsid w:val="00081197"/>
    <w:rsid w:val="00081289"/>
    <w:rsid w:val="00081471"/>
    <w:rsid w:val="00081529"/>
    <w:rsid w:val="00081706"/>
    <w:rsid w:val="00081816"/>
    <w:rsid w:val="000818E0"/>
    <w:rsid w:val="00081A7D"/>
    <w:rsid w:val="00081B64"/>
    <w:rsid w:val="00081DDC"/>
    <w:rsid w:val="00081FC5"/>
    <w:rsid w:val="00082089"/>
    <w:rsid w:val="000822F7"/>
    <w:rsid w:val="00082514"/>
    <w:rsid w:val="00082515"/>
    <w:rsid w:val="0008275B"/>
    <w:rsid w:val="000828A6"/>
    <w:rsid w:val="00082C8B"/>
    <w:rsid w:val="00082C9D"/>
    <w:rsid w:val="00082E64"/>
    <w:rsid w:val="00082EC1"/>
    <w:rsid w:val="00082FDA"/>
    <w:rsid w:val="0008309F"/>
    <w:rsid w:val="00083696"/>
    <w:rsid w:val="0008391E"/>
    <w:rsid w:val="00083B68"/>
    <w:rsid w:val="00083EBD"/>
    <w:rsid w:val="0008407F"/>
    <w:rsid w:val="000840F2"/>
    <w:rsid w:val="00084744"/>
    <w:rsid w:val="000848B5"/>
    <w:rsid w:val="000850A5"/>
    <w:rsid w:val="000850E7"/>
    <w:rsid w:val="00085130"/>
    <w:rsid w:val="000851C6"/>
    <w:rsid w:val="000851FD"/>
    <w:rsid w:val="00085201"/>
    <w:rsid w:val="00085250"/>
    <w:rsid w:val="000852C6"/>
    <w:rsid w:val="000854ED"/>
    <w:rsid w:val="00085627"/>
    <w:rsid w:val="000856B6"/>
    <w:rsid w:val="00085948"/>
    <w:rsid w:val="00085ADB"/>
    <w:rsid w:val="00085D1B"/>
    <w:rsid w:val="000864A9"/>
    <w:rsid w:val="00086551"/>
    <w:rsid w:val="0008661E"/>
    <w:rsid w:val="0008698A"/>
    <w:rsid w:val="00086A4E"/>
    <w:rsid w:val="00086B49"/>
    <w:rsid w:val="00086CC2"/>
    <w:rsid w:val="00086CE1"/>
    <w:rsid w:val="00086DBF"/>
    <w:rsid w:val="00086F74"/>
    <w:rsid w:val="00086FDF"/>
    <w:rsid w:val="0008703E"/>
    <w:rsid w:val="00087065"/>
    <w:rsid w:val="0008761B"/>
    <w:rsid w:val="0008767B"/>
    <w:rsid w:val="00087A9D"/>
    <w:rsid w:val="00087ACE"/>
    <w:rsid w:val="00087B9E"/>
    <w:rsid w:val="00087C5D"/>
    <w:rsid w:val="00087E5C"/>
    <w:rsid w:val="000903F7"/>
    <w:rsid w:val="00090713"/>
    <w:rsid w:val="0009073D"/>
    <w:rsid w:val="00090968"/>
    <w:rsid w:val="00090992"/>
    <w:rsid w:val="00090A7F"/>
    <w:rsid w:val="00091014"/>
    <w:rsid w:val="000912F8"/>
    <w:rsid w:val="0009195B"/>
    <w:rsid w:val="00091BC1"/>
    <w:rsid w:val="00092115"/>
    <w:rsid w:val="000921CB"/>
    <w:rsid w:val="000924C0"/>
    <w:rsid w:val="00092C38"/>
    <w:rsid w:val="00092D2A"/>
    <w:rsid w:val="00092D55"/>
    <w:rsid w:val="00092DCA"/>
    <w:rsid w:val="00092F6C"/>
    <w:rsid w:val="000931E5"/>
    <w:rsid w:val="000934EB"/>
    <w:rsid w:val="0009362B"/>
    <w:rsid w:val="00093821"/>
    <w:rsid w:val="000939B1"/>
    <w:rsid w:val="000939EA"/>
    <w:rsid w:val="00093B45"/>
    <w:rsid w:val="00093C1C"/>
    <w:rsid w:val="00093D0D"/>
    <w:rsid w:val="00093D52"/>
    <w:rsid w:val="00093EBE"/>
    <w:rsid w:val="0009477F"/>
    <w:rsid w:val="00094966"/>
    <w:rsid w:val="00094E03"/>
    <w:rsid w:val="00094F21"/>
    <w:rsid w:val="00095267"/>
    <w:rsid w:val="00095486"/>
    <w:rsid w:val="00095523"/>
    <w:rsid w:val="000956CC"/>
    <w:rsid w:val="00095A9C"/>
    <w:rsid w:val="00095B21"/>
    <w:rsid w:val="00095C3D"/>
    <w:rsid w:val="00095D0F"/>
    <w:rsid w:val="00095ED9"/>
    <w:rsid w:val="00095F24"/>
    <w:rsid w:val="000960EC"/>
    <w:rsid w:val="00096133"/>
    <w:rsid w:val="0009619B"/>
    <w:rsid w:val="000962A2"/>
    <w:rsid w:val="0009639D"/>
    <w:rsid w:val="00096465"/>
    <w:rsid w:val="0009651B"/>
    <w:rsid w:val="000965B1"/>
    <w:rsid w:val="00096868"/>
    <w:rsid w:val="000968BB"/>
    <w:rsid w:val="00096A90"/>
    <w:rsid w:val="00096B1F"/>
    <w:rsid w:val="00096B89"/>
    <w:rsid w:val="00096C0C"/>
    <w:rsid w:val="00096CCE"/>
    <w:rsid w:val="00096DA9"/>
    <w:rsid w:val="00096F3B"/>
    <w:rsid w:val="00097945"/>
    <w:rsid w:val="0009794E"/>
    <w:rsid w:val="00097B85"/>
    <w:rsid w:val="00097BAF"/>
    <w:rsid w:val="00097F8D"/>
    <w:rsid w:val="000A004E"/>
    <w:rsid w:val="000A011A"/>
    <w:rsid w:val="000A01EA"/>
    <w:rsid w:val="000A09AA"/>
    <w:rsid w:val="000A0A64"/>
    <w:rsid w:val="000A0D05"/>
    <w:rsid w:val="000A0D7A"/>
    <w:rsid w:val="000A0FCF"/>
    <w:rsid w:val="000A10B3"/>
    <w:rsid w:val="000A1236"/>
    <w:rsid w:val="000A1836"/>
    <w:rsid w:val="000A1B4D"/>
    <w:rsid w:val="000A1B82"/>
    <w:rsid w:val="000A1F90"/>
    <w:rsid w:val="000A1F92"/>
    <w:rsid w:val="000A22F2"/>
    <w:rsid w:val="000A25EC"/>
    <w:rsid w:val="000A274F"/>
    <w:rsid w:val="000A2AEC"/>
    <w:rsid w:val="000A2B83"/>
    <w:rsid w:val="000A2F60"/>
    <w:rsid w:val="000A3143"/>
    <w:rsid w:val="000A3216"/>
    <w:rsid w:val="000A3381"/>
    <w:rsid w:val="000A34CB"/>
    <w:rsid w:val="000A3677"/>
    <w:rsid w:val="000A3B2E"/>
    <w:rsid w:val="000A4025"/>
    <w:rsid w:val="000A47E4"/>
    <w:rsid w:val="000A482A"/>
    <w:rsid w:val="000A4923"/>
    <w:rsid w:val="000A49B7"/>
    <w:rsid w:val="000A4C2E"/>
    <w:rsid w:val="000A4CA2"/>
    <w:rsid w:val="000A4F72"/>
    <w:rsid w:val="000A5226"/>
    <w:rsid w:val="000A5263"/>
    <w:rsid w:val="000A52EE"/>
    <w:rsid w:val="000A5353"/>
    <w:rsid w:val="000A5466"/>
    <w:rsid w:val="000A54B0"/>
    <w:rsid w:val="000A561F"/>
    <w:rsid w:val="000A579A"/>
    <w:rsid w:val="000A594B"/>
    <w:rsid w:val="000A59D3"/>
    <w:rsid w:val="000A5A8E"/>
    <w:rsid w:val="000A5BC0"/>
    <w:rsid w:val="000A5EC4"/>
    <w:rsid w:val="000A6216"/>
    <w:rsid w:val="000A641C"/>
    <w:rsid w:val="000A6442"/>
    <w:rsid w:val="000A6453"/>
    <w:rsid w:val="000A679F"/>
    <w:rsid w:val="000A6BF2"/>
    <w:rsid w:val="000A6C47"/>
    <w:rsid w:val="000A6DCD"/>
    <w:rsid w:val="000A7005"/>
    <w:rsid w:val="000A7317"/>
    <w:rsid w:val="000A7690"/>
    <w:rsid w:val="000A770D"/>
    <w:rsid w:val="000A78DD"/>
    <w:rsid w:val="000A7CAB"/>
    <w:rsid w:val="000A7D98"/>
    <w:rsid w:val="000A7D9C"/>
    <w:rsid w:val="000A7F9E"/>
    <w:rsid w:val="000B00A3"/>
    <w:rsid w:val="000B0336"/>
    <w:rsid w:val="000B0621"/>
    <w:rsid w:val="000B0759"/>
    <w:rsid w:val="000B0842"/>
    <w:rsid w:val="000B0D37"/>
    <w:rsid w:val="000B0E70"/>
    <w:rsid w:val="000B1032"/>
    <w:rsid w:val="000B1117"/>
    <w:rsid w:val="000B1276"/>
    <w:rsid w:val="000B12C9"/>
    <w:rsid w:val="000B1378"/>
    <w:rsid w:val="000B13DB"/>
    <w:rsid w:val="000B1442"/>
    <w:rsid w:val="000B16AA"/>
    <w:rsid w:val="000B181F"/>
    <w:rsid w:val="000B19C0"/>
    <w:rsid w:val="000B1B2D"/>
    <w:rsid w:val="000B20AF"/>
    <w:rsid w:val="000B21B6"/>
    <w:rsid w:val="000B2239"/>
    <w:rsid w:val="000B24FF"/>
    <w:rsid w:val="000B2543"/>
    <w:rsid w:val="000B259F"/>
    <w:rsid w:val="000B26E7"/>
    <w:rsid w:val="000B27F3"/>
    <w:rsid w:val="000B2AF9"/>
    <w:rsid w:val="000B2DAB"/>
    <w:rsid w:val="000B317C"/>
    <w:rsid w:val="000B32A7"/>
    <w:rsid w:val="000B3351"/>
    <w:rsid w:val="000B352C"/>
    <w:rsid w:val="000B3A71"/>
    <w:rsid w:val="000B3BAD"/>
    <w:rsid w:val="000B3BE9"/>
    <w:rsid w:val="000B3C62"/>
    <w:rsid w:val="000B3D61"/>
    <w:rsid w:val="000B3DB2"/>
    <w:rsid w:val="000B3F0B"/>
    <w:rsid w:val="000B3F3C"/>
    <w:rsid w:val="000B404E"/>
    <w:rsid w:val="000B41D8"/>
    <w:rsid w:val="000B44BE"/>
    <w:rsid w:val="000B45E9"/>
    <w:rsid w:val="000B4614"/>
    <w:rsid w:val="000B4623"/>
    <w:rsid w:val="000B4656"/>
    <w:rsid w:val="000B4881"/>
    <w:rsid w:val="000B48B2"/>
    <w:rsid w:val="000B493B"/>
    <w:rsid w:val="000B49EF"/>
    <w:rsid w:val="000B4A3E"/>
    <w:rsid w:val="000B4D30"/>
    <w:rsid w:val="000B4E16"/>
    <w:rsid w:val="000B4FC0"/>
    <w:rsid w:val="000B5359"/>
    <w:rsid w:val="000B537D"/>
    <w:rsid w:val="000B53FB"/>
    <w:rsid w:val="000B541B"/>
    <w:rsid w:val="000B5604"/>
    <w:rsid w:val="000B5750"/>
    <w:rsid w:val="000B57E9"/>
    <w:rsid w:val="000B58DF"/>
    <w:rsid w:val="000B5A7A"/>
    <w:rsid w:val="000B5A82"/>
    <w:rsid w:val="000B5C70"/>
    <w:rsid w:val="000B5CFF"/>
    <w:rsid w:val="000B5D53"/>
    <w:rsid w:val="000B5DE1"/>
    <w:rsid w:val="000B62A9"/>
    <w:rsid w:val="000B6390"/>
    <w:rsid w:val="000B63DB"/>
    <w:rsid w:val="000B64B0"/>
    <w:rsid w:val="000B6691"/>
    <w:rsid w:val="000B670B"/>
    <w:rsid w:val="000B67A7"/>
    <w:rsid w:val="000B682F"/>
    <w:rsid w:val="000B695B"/>
    <w:rsid w:val="000B6B9A"/>
    <w:rsid w:val="000B6C04"/>
    <w:rsid w:val="000B745E"/>
    <w:rsid w:val="000B7603"/>
    <w:rsid w:val="000B7D31"/>
    <w:rsid w:val="000B7E44"/>
    <w:rsid w:val="000B7EB1"/>
    <w:rsid w:val="000C00E7"/>
    <w:rsid w:val="000C046D"/>
    <w:rsid w:val="000C05FC"/>
    <w:rsid w:val="000C0646"/>
    <w:rsid w:val="000C068C"/>
    <w:rsid w:val="000C06F6"/>
    <w:rsid w:val="000C0915"/>
    <w:rsid w:val="000C096D"/>
    <w:rsid w:val="000C0DF5"/>
    <w:rsid w:val="000C104E"/>
    <w:rsid w:val="000C11C8"/>
    <w:rsid w:val="000C121F"/>
    <w:rsid w:val="000C151F"/>
    <w:rsid w:val="000C172C"/>
    <w:rsid w:val="000C1D66"/>
    <w:rsid w:val="000C1DB6"/>
    <w:rsid w:val="000C23F7"/>
    <w:rsid w:val="000C264A"/>
    <w:rsid w:val="000C2BCE"/>
    <w:rsid w:val="000C2C01"/>
    <w:rsid w:val="000C2CBF"/>
    <w:rsid w:val="000C2D91"/>
    <w:rsid w:val="000C2ED2"/>
    <w:rsid w:val="000C30D8"/>
    <w:rsid w:val="000C323B"/>
    <w:rsid w:val="000C32BC"/>
    <w:rsid w:val="000C32C8"/>
    <w:rsid w:val="000C360B"/>
    <w:rsid w:val="000C3840"/>
    <w:rsid w:val="000C3843"/>
    <w:rsid w:val="000C3918"/>
    <w:rsid w:val="000C3972"/>
    <w:rsid w:val="000C3ABA"/>
    <w:rsid w:val="000C3CB6"/>
    <w:rsid w:val="000C3DA4"/>
    <w:rsid w:val="000C3E29"/>
    <w:rsid w:val="000C4194"/>
    <w:rsid w:val="000C41BE"/>
    <w:rsid w:val="000C4202"/>
    <w:rsid w:val="000C4396"/>
    <w:rsid w:val="000C44B8"/>
    <w:rsid w:val="000C4694"/>
    <w:rsid w:val="000C47D9"/>
    <w:rsid w:val="000C4B7E"/>
    <w:rsid w:val="000C4B81"/>
    <w:rsid w:val="000C4CF1"/>
    <w:rsid w:val="000C4FB8"/>
    <w:rsid w:val="000C551E"/>
    <w:rsid w:val="000C59BC"/>
    <w:rsid w:val="000C59D7"/>
    <w:rsid w:val="000C5A23"/>
    <w:rsid w:val="000C5AC7"/>
    <w:rsid w:val="000C5BD1"/>
    <w:rsid w:val="000C5BE8"/>
    <w:rsid w:val="000C5E89"/>
    <w:rsid w:val="000C61EF"/>
    <w:rsid w:val="000C6415"/>
    <w:rsid w:val="000C6494"/>
    <w:rsid w:val="000C680F"/>
    <w:rsid w:val="000C688C"/>
    <w:rsid w:val="000C690D"/>
    <w:rsid w:val="000C69FC"/>
    <w:rsid w:val="000C6C4E"/>
    <w:rsid w:val="000C6E6D"/>
    <w:rsid w:val="000C6E99"/>
    <w:rsid w:val="000C7216"/>
    <w:rsid w:val="000C7288"/>
    <w:rsid w:val="000C7531"/>
    <w:rsid w:val="000C7582"/>
    <w:rsid w:val="000C75A5"/>
    <w:rsid w:val="000C7708"/>
    <w:rsid w:val="000C781E"/>
    <w:rsid w:val="000C7870"/>
    <w:rsid w:val="000C7B3A"/>
    <w:rsid w:val="000C7F34"/>
    <w:rsid w:val="000C7FA6"/>
    <w:rsid w:val="000C7FED"/>
    <w:rsid w:val="000D0135"/>
    <w:rsid w:val="000D0632"/>
    <w:rsid w:val="000D0A2E"/>
    <w:rsid w:val="000D0E56"/>
    <w:rsid w:val="000D0E5C"/>
    <w:rsid w:val="000D0E67"/>
    <w:rsid w:val="000D0F0B"/>
    <w:rsid w:val="000D0F63"/>
    <w:rsid w:val="000D1159"/>
    <w:rsid w:val="000D1406"/>
    <w:rsid w:val="000D151B"/>
    <w:rsid w:val="000D1558"/>
    <w:rsid w:val="000D1803"/>
    <w:rsid w:val="000D1B36"/>
    <w:rsid w:val="000D1D63"/>
    <w:rsid w:val="000D2006"/>
    <w:rsid w:val="000D2034"/>
    <w:rsid w:val="000D20AA"/>
    <w:rsid w:val="000D218A"/>
    <w:rsid w:val="000D22B2"/>
    <w:rsid w:val="000D245E"/>
    <w:rsid w:val="000D2745"/>
    <w:rsid w:val="000D2AF3"/>
    <w:rsid w:val="000D2D87"/>
    <w:rsid w:val="000D2DEF"/>
    <w:rsid w:val="000D3299"/>
    <w:rsid w:val="000D32DA"/>
    <w:rsid w:val="000D33C2"/>
    <w:rsid w:val="000D349B"/>
    <w:rsid w:val="000D3589"/>
    <w:rsid w:val="000D375C"/>
    <w:rsid w:val="000D3A17"/>
    <w:rsid w:val="000D3AB2"/>
    <w:rsid w:val="000D40CF"/>
    <w:rsid w:val="000D4716"/>
    <w:rsid w:val="000D47ED"/>
    <w:rsid w:val="000D4CD9"/>
    <w:rsid w:val="000D4FC9"/>
    <w:rsid w:val="000D51B8"/>
    <w:rsid w:val="000D5220"/>
    <w:rsid w:val="000D5295"/>
    <w:rsid w:val="000D52D5"/>
    <w:rsid w:val="000D5636"/>
    <w:rsid w:val="000D5771"/>
    <w:rsid w:val="000D5C3D"/>
    <w:rsid w:val="000D5C9A"/>
    <w:rsid w:val="000D5D18"/>
    <w:rsid w:val="000D5DD2"/>
    <w:rsid w:val="000D6085"/>
    <w:rsid w:val="000D6101"/>
    <w:rsid w:val="000D6141"/>
    <w:rsid w:val="000D61EB"/>
    <w:rsid w:val="000D6453"/>
    <w:rsid w:val="000D67D0"/>
    <w:rsid w:val="000D6AF8"/>
    <w:rsid w:val="000D6BA3"/>
    <w:rsid w:val="000D6F14"/>
    <w:rsid w:val="000D6F5D"/>
    <w:rsid w:val="000D702D"/>
    <w:rsid w:val="000D734A"/>
    <w:rsid w:val="000D737D"/>
    <w:rsid w:val="000D7705"/>
    <w:rsid w:val="000D794B"/>
    <w:rsid w:val="000D7A9B"/>
    <w:rsid w:val="000E0081"/>
    <w:rsid w:val="000E029F"/>
    <w:rsid w:val="000E03FE"/>
    <w:rsid w:val="000E0423"/>
    <w:rsid w:val="000E0617"/>
    <w:rsid w:val="000E07B7"/>
    <w:rsid w:val="000E081E"/>
    <w:rsid w:val="000E09AF"/>
    <w:rsid w:val="000E0A52"/>
    <w:rsid w:val="000E0D2D"/>
    <w:rsid w:val="000E1322"/>
    <w:rsid w:val="000E136F"/>
    <w:rsid w:val="000E15D9"/>
    <w:rsid w:val="000E1646"/>
    <w:rsid w:val="000E187A"/>
    <w:rsid w:val="000E191E"/>
    <w:rsid w:val="000E1B6A"/>
    <w:rsid w:val="000E1DAB"/>
    <w:rsid w:val="000E1DBA"/>
    <w:rsid w:val="000E1DE2"/>
    <w:rsid w:val="000E1F44"/>
    <w:rsid w:val="000E2969"/>
    <w:rsid w:val="000E2A3A"/>
    <w:rsid w:val="000E2ACD"/>
    <w:rsid w:val="000E2E45"/>
    <w:rsid w:val="000E2EF7"/>
    <w:rsid w:val="000E3016"/>
    <w:rsid w:val="000E3049"/>
    <w:rsid w:val="000E3093"/>
    <w:rsid w:val="000E328E"/>
    <w:rsid w:val="000E32E7"/>
    <w:rsid w:val="000E35F6"/>
    <w:rsid w:val="000E381A"/>
    <w:rsid w:val="000E38B2"/>
    <w:rsid w:val="000E3A91"/>
    <w:rsid w:val="000E3CBD"/>
    <w:rsid w:val="000E404C"/>
    <w:rsid w:val="000E43BE"/>
    <w:rsid w:val="000E43CD"/>
    <w:rsid w:val="000E45CA"/>
    <w:rsid w:val="000E45F7"/>
    <w:rsid w:val="000E47BB"/>
    <w:rsid w:val="000E4F6E"/>
    <w:rsid w:val="000E4F85"/>
    <w:rsid w:val="000E551C"/>
    <w:rsid w:val="000E55D6"/>
    <w:rsid w:val="000E55E8"/>
    <w:rsid w:val="000E5766"/>
    <w:rsid w:val="000E59B7"/>
    <w:rsid w:val="000E5A25"/>
    <w:rsid w:val="000E5B9A"/>
    <w:rsid w:val="000E61C3"/>
    <w:rsid w:val="000E6265"/>
    <w:rsid w:val="000E6501"/>
    <w:rsid w:val="000E66CE"/>
    <w:rsid w:val="000E676E"/>
    <w:rsid w:val="000E67FB"/>
    <w:rsid w:val="000E6823"/>
    <w:rsid w:val="000E6958"/>
    <w:rsid w:val="000E6B4F"/>
    <w:rsid w:val="000E6BED"/>
    <w:rsid w:val="000E6DD1"/>
    <w:rsid w:val="000E6E88"/>
    <w:rsid w:val="000E6F10"/>
    <w:rsid w:val="000E7023"/>
    <w:rsid w:val="000E7088"/>
    <w:rsid w:val="000E72AE"/>
    <w:rsid w:val="000E749C"/>
    <w:rsid w:val="000E7541"/>
    <w:rsid w:val="000E77A5"/>
    <w:rsid w:val="000E7933"/>
    <w:rsid w:val="000E7962"/>
    <w:rsid w:val="000E7ABC"/>
    <w:rsid w:val="000E7D98"/>
    <w:rsid w:val="000E7E33"/>
    <w:rsid w:val="000E7ECE"/>
    <w:rsid w:val="000F001C"/>
    <w:rsid w:val="000F006B"/>
    <w:rsid w:val="000F0164"/>
    <w:rsid w:val="000F01F2"/>
    <w:rsid w:val="000F0743"/>
    <w:rsid w:val="000F09C2"/>
    <w:rsid w:val="000F0AAF"/>
    <w:rsid w:val="000F0EA5"/>
    <w:rsid w:val="000F0EC6"/>
    <w:rsid w:val="000F0FB0"/>
    <w:rsid w:val="000F0FF2"/>
    <w:rsid w:val="000F1087"/>
    <w:rsid w:val="000F1113"/>
    <w:rsid w:val="000F1341"/>
    <w:rsid w:val="000F156F"/>
    <w:rsid w:val="000F169B"/>
    <w:rsid w:val="000F17A3"/>
    <w:rsid w:val="000F1CC2"/>
    <w:rsid w:val="000F1EA9"/>
    <w:rsid w:val="000F1F1F"/>
    <w:rsid w:val="000F2419"/>
    <w:rsid w:val="000F24BA"/>
    <w:rsid w:val="000F252C"/>
    <w:rsid w:val="000F2558"/>
    <w:rsid w:val="000F25F0"/>
    <w:rsid w:val="000F25F7"/>
    <w:rsid w:val="000F26D3"/>
    <w:rsid w:val="000F26FD"/>
    <w:rsid w:val="000F273B"/>
    <w:rsid w:val="000F285A"/>
    <w:rsid w:val="000F28E2"/>
    <w:rsid w:val="000F29EC"/>
    <w:rsid w:val="000F29F2"/>
    <w:rsid w:val="000F2AD4"/>
    <w:rsid w:val="000F2BE5"/>
    <w:rsid w:val="000F2D4A"/>
    <w:rsid w:val="000F30B4"/>
    <w:rsid w:val="000F313A"/>
    <w:rsid w:val="000F3538"/>
    <w:rsid w:val="000F358D"/>
    <w:rsid w:val="000F3787"/>
    <w:rsid w:val="000F4259"/>
    <w:rsid w:val="000F4264"/>
    <w:rsid w:val="000F4771"/>
    <w:rsid w:val="000F47D5"/>
    <w:rsid w:val="000F4A98"/>
    <w:rsid w:val="000F4C12"/>
    <w:rsid w:val="000F4C1F"/>
    <w:rsid w:val="000F4C37"/>
    <w:rsid w:val="000F4E87"/>
    <w:rsid w:val="000F4F18"/>
    <w:rsid w:val="000F5117"/>
    <w:rsid w:val="000F55F8"/>
    <w:rsid w:val="000F5723"/>
    <w:rsid w:val="000F57DA"/>
    <w:rsid w:val="000F59D5"/>
    <w:rsid w:val="000F5A68"/>
    <w:rsid w:val="000F5A7A"/>
    <w:rsid w:val="000F5FB8"/>
    <w:rsid w:val="000F5FEA"/>
    <w:rsid w:val="000F6022"/>
    <w:rsid w:val="000F62AC"/>
    <w:rsid w:val="000F6498"/>
    <w:rsid w:val="000F64CB"/>
    <w:rsid w:val="000F66F9"/>
    <w:rsid w:val="000F6AF7"/>
    <w:rsid w:val="000F6BCF"/>
    <w:rsid w:val="000F6E60"/>
    <w:rsid w:val="000F6E6F"/>
    <w:rsid w:val="000F6FB9"/>
    <w:rsid w:val="000F7056"/>
    <w:rsid w:val="000F7057"/>
    <w:rsid w:val="000F73CE"/>
    <w:rsid w:val="000F7429"/>
    <w:rsid w:val="000F765D"/>
    <w:rsid w:val="000F77E0"/>
    <w:rsid w:val="000F7B41"/>
    <w:rsid w:val="001002D4"/>
    <w:rsid w:val="001003DF"/>
    <w:rsid w:val="00100497"/>
    <w:rsid w:val="001007D8"/>
    <w:rsid w:val="0010082B"/>
    <w:rsid w:val="00100BE5"/>
    <w:rsid w:val="001010E9"/>
    <w:rsid w:val="0010149D"/>
    <w:rsid w:val="00101B2A"/>
    <w:rsid w:val="00101D06"/>
    <w:rsid w:val="00101FAE"/>
    <w:rsid w:val="0010203C"/>
    <w:rsid w:val="001021A0"/>
    <w:rsid w:val="00102369"/>
    <w:rsid w:val="001024CE"/>
    <w:rsid w:val="00102569"/>
    <w:rsid w:val="0010261D"/>
    <w:rsid w:val="0010285C"/>
    <w:rsid w:val="00102AE8"/>
    <w:rsid w:val="00102D0C"/>
    <w:rsid w:val="00103027"/>
    <w:rsid w:val="001034A2"/>
    <w:rsid w:val="001035A6"/>
    <w:rsid w:val="001036FE"/>
    <w:rsid w:val="00103A84"/>
    <w:rsid w:val="00103B05"/>
    <w:rsid w:val="00103CD2"/>
    <w:rsid w:val="00103F93"/>
    <w:rsid w:val="00104082"/>
    <w:rsid w:val="001042F5"/>
    <w:rsid w:val="001047D1"/>
    <w:rsid w:val="00104BC9"/>
    <w:rsid w:val="00104D40"/>
    <w:rsid w:val="001051C6"/>
    <w:rsid w:val="0010522B"/>
    <w:rsid w:val="0010523A"/>
    <w:rsid w:val="001058E1"/>
    <w:rsid w:val="0010597D"/>
    <w:rsid w:val="001063CC"/>
    <w:rsid w:val="00106624"/>
    <w:rsid w:val="0010681F"/>
    <w:rsid w:val="00106846"/>
    <w:rsid w:val="00106861"/>
    <w:rsid w:val="00106864"/>
    <w:rsid w:val="001069E1"/>
    <w:rsid w:val="00106A0E"/>
    <w:rsid w:val="00106E89"/>
    <w:rsid w:val="00106F17"/>
    <w:rsid w:val="001071A0"/>
    <w:rsid w:val="00107548"/>
    <w:rsid w:val="0010769A"/>
    <w:rsid w:val="001078B4"/>
    <w:rsid w:val="001079C1"/>
    <w:rsid w:val="00107DE0"/>
    <w:rsid w:val="00107DEC"/>
    <w:rsid w:val="001101B1"/>
    <w:rsid w:val="00110520"/>
    <w:rsid w:val="00110942"/>
    <w:rsid w:val="00110AD9"/>
    <w:rsid w:val="00110C1C"/>
    <w:rsid w:val="00110D14"/>
    <w:rsid w:val="00111180"/>
    <w:rsid w:val="00111620"/>
    <w:rsid w:val="0011163F"/>
    <w:rsid w:val="0011170B"/>
    <w:rsid w:val="001119EC"/>
    <w:rsid w:val="00111D44"/>
    <w:rsid w:val="00111E14"/>
    <w:rsid w:val="00111F21"/>
    <w:rsid w:val="00112281"/>
    <w:rsid w:val="001124E2"/>
    <w:rsid w:val="00112680"/>
    <w:rsid w:val="0011294C"/>
    <w:rsid w:val="001129CB"/>
    <w:rsid w:val="00112A07"/>
    <w:rsid w:val="00112C38"/>
    <w:rsid w:val="00112D8F"/>
    <w:rsid w:val="00112E3C"/>
    <w:rsid w:val="001130F8"/>
    <w:rsid w:val="001134B4"/>
    <w:rsid w:val="001134F1"/>
    <w:rsid w:val="00113503"/>
    <w:rsid w:val="00113669"/>
    <w:rsid w:val="00113717"/>
    <w:rsid w:val="0011374F"/>
    <w:rsid w:val="0011389E"/>
    <w:rsid w:val="0011391D"/>
    <w:rsid w:val="00113949"/>
    <w:rsid w:val="00113A93"/>
    <w:rsid w:val="00113FD8"/>
    <w:rsid w:val="0011400B"/>
    <w:rsid w:val="001144E2"/>
    <w:rsid w:val="00114885"/>
    <w:rsid w:val="0011494A"/>
    <w:rsid w:val="00114E4E"/>
    <w:rsid w:val="00114F94"/>
    <w:rsid w:val="001151E8"/>
    <w:rsid w:val="001155F2"/>
    <w:rsid w:val="00115804"/>
    <w:rsid w:val="001162C1"/>
    <w:rsid w:val="001166D4"/>
    <w:rsid w:val="001169B4"/>
    <w:rsid w:val="00116A65"/>
    <w:rsid w:val="00116BA7"/>
    <w:rsid w:val="00116BC2"/>
    <w:rsid w:val="00117122"/>
    <w:rsid w:val="0011739E"/>
    <w:rsid w:val="00117680"/>
    <w:rsid w:val="00117740"/>
    <w:rsid w:val="001178B6"/>
    <w:rsid w:val="001178F9"/>
    <w:rsid w:val="00117986"/>
    <w:rsid w:val="00117B0C"/>
    <w:rsid w:val="00117B14"/>
    <w:rsid w:val="00117CB1"/>
    <w:rsid w:val="00120137"/>
    <w:rsid w:val="0012042D"/>
    <w:rsid w:val="001204C3"/>
    <w:rsid w:val="001204FA"/>
    <w:rsid w:val="001205BC"/>
    <w:rsid w:val="001206D2"/>
    <w:rsid w:val="001206FE"/>
    <w:rsid w:val="001208D4"/>
    <w:rsid w:val="00120AAF"/>
    <w:rsid w:val="00120FC2"/>
    <w:rsid w:val="00121262"/>
    <w:rsid w:val="0012136C"/>
    <w:rsid w:val="001213C4"/>
    <w:rsid w:val="00121587"/>
    <w:rsid w:val="0012160E"/>
    <w:rsid w:val="001216B4"/>
    <w:rsid w:val="00121AFF"/>
    <w:rsid w:val="00121BAD"/>
    <w:rsid w:val="00121D11"/>
    <w:rsid w:val="00121E9A"/>
    <w:rsid w:val="00122038"/>
    <w:rsid w:val="00122151"/>
    <w:rsid w:val="0012224B"/>
    <w:rsid w:val="00122266"/>
    <w:rsid w:val="00122751"/>
    <w:rsid w:val="00122863"/>
    <w:rsid w:val="00122A2F"/>
    <w:rsid w:val="00122BFE"/>
    <w:rsid w:val="00122CE6"/>
    <w:rsid w:val="00122EA8"/>
    <w:rsid w:val="00122FA9"/>
    <w:rsid w:val="00123355"/>
    <w:rsid w:val="001234C3"/>
    <w:rsid w:val="00123580"/>
    <w:rsid w:val="00123CF2"/>
    <w:rsid w:val="00123DF4"/>
    <w:rsid w:val="00123EBC"/>
    <w:rsid w:val="00124311"/>
    <w:rsid w:val="001243A3"/>
    <w:rsid w:val="00124500"/>
    <w:rsid w:val="001245D8"/>
    <w:rsid w:val="00124962"/>
    <w:rsid w:val="001249C5"/>
    <w:rsid w:val="001249D7"/>
    <w:rsid w:val="00124AD4"/>
    <w:rsid w:val="00124B3B"/>
    <w:rsid w:val="00124CD8"/>
    <w:rsid w:val="00124D61"/>
    <w:rsid w:val="00124DD0"/>
    <w:rsid w:val="00124E9A"/>
    <w:rsid w:val="00124F25"/>
    <w:rsid w:val="00125396"/>
    <w:rsid w:val="001258D6"/>
    <w:rsid w:val="00125A6A"/>
    <w:rsid w:val="00125C56"/>
    <w:rsid w:val="00125C74"/>
    <w:rsid w:val="00125D12"/>
    <w:rsid w:val="001260D4"/>
    <w:rsid w:val="00126266"/>
    <w:rsid w:val="00126270"/>
    <w:rsid w:val="0012660C"/>
    <w:rsid w:val="00126964"/>
    <w:rsid w:val="00126EC1"/>
    <w:rsid w:val="00126F14"/>
    <w:rsid w:val="001272FC"/>
    <w:rsid w:val="00127966"/>
    <w:rsid w:val="001279CC"/>
    <w:rsid w:val="00127C64"/>
    <w:rsid w:val="00127CEA"/>
    <w:rsid w:val="00127D42"/>
    <w:rsid w:val="00127D7A"/>
    <w:rsid w:val="00127DE9"/>
    <w:rsid w:val="00127EF9"/>
    <w:rsid w:val="00130084"/>
    <w:rsid w:val="00130291"/>
    <w:rsid w:val="0013049B"/>
    <w:rsid w:val="00130959"/>
    <w:rsid w:val="001309BC"/>
    <w:rsid w:val="001309DB"/>
    <w:rsid w:val="00130A26"/>
    <w:rsid w:val="00130A6F"/>
    <w:rsid w:val="00130EF7"/>
    <w:rsid w:val="00131301"/>
    <w:rsid w:val="00131358"/>
    <w:rsid w:val="00131717"/>
    <w:rsid w:val="00131CD0"/>
    <w:rsid w:val="00131D9E"/>
    <w:rsid w:val="00131E93"/>
    <w:rsid w:val="0013227F"/>
    <w:rsid w:val="00132360"/>
    <w:rsid w:val="001324E5"/>
    <w:rsid w:val="0013261D"/>
    <w:rsid w:val="001326B3"/>
    <w:rsid w:val="00132C28"/>
    <w:rsid w:val="00132D8A"/>
    <w:rsid w:val="00132F0F"/>
    <w:rsid w:val="0013306E"/>
    <w:rsid w:val="00133152"/>
    <w:rsid w:val="00133A0B"/>
    <w:rsid w:val="00133BD0"/>
    <w:rsid w:val="00133D32"/>
    <w:rsid w:val="00133E9A"/>
    <w:rsid w:val="00133EFC"/>
    <w:rsid w:val="00133F95"/>
    <w:rsid w:val="00134228"/>
    <w:rsid w:val="0013446B"/>
    <w:rsid w:val="001344C5"/>
    <w:rsid w:val="001345F5"/>
    <w:rsid w:val="00134865"/>
    <w:rsid w:val="0013488F"/>
    <w:rsid w:val="00134B3A"/>
    <w:rsid w:val="00134CD7"/>
    <w:rsid w:val="00134D17"/>
    <w:rsid w:val="00134F96"/>
    <w:rsid w:val="00134F97"/>
    <w:rsid w:val="00135211"/>
    <w:rsid w:val="001352D4"/>
    <w:rsid w:val="00135388"/>
    <w:rsid w:val="001353A7"/>
    <w:rsid w:val="00135434"/>
    <w:rsid w:val="001354D3"/>
    <w:rsid w:val="001354E1"/>
    <w:rsid w:val="00135558"/>
    <w:rsid w:val="00135626"/>
    <w:rsid w:val="0013590F"/>
    <w:rsid w:val="0013595F"/>
    <w:rsid w:val="00135970"/>
    <w:rsid w:val="00135E79"/>
    <w:rsid w:val="00135EDC"/>
    <w:rsid w:val="00135FAD"/>
    <w:rsid w:val="0013604F"/>
    <w:rsid w:val="00136251"/>
    <w:rsid w:val="00136375"/>
    <w:rsid w:val="001363EF"/>
    <w:rsid w:val="00136533"/>
    <w:rsid w:val="001368A3"/>
    <w:rsid w:val="00136B34"/>
    <w:rsid w:val="00136C68"/>
    <w:rsid w:val="00136CCB"/>
    <w:rsid w:val="00136D50"/>
    <w:rsid w:val="00136E2E"/>
    <w:rsid w:val="00137103"/>
    <w:rsid w:val="001374B2"/>
    <w:rsid w:val="0013751F"/>
    <w:rsid w:val="001375AB"/>
    <w:rsid w:val="001377D5"/>
    <w:rsid w:val="001377F7"/>
    <w:rsid w:val="00137816"/>
    <w:rsid w:val="00137860"/>
    <w:rsid w:val="001379D4"/>
    <w:rsid w:val="00137A6F"/>
    <w:rsid w:val="00137CBF"/>
    <w:rsid w:val="00137D9B"/>
    <w:rsid w:val="00137DFC"/>
    <w:rsid w:val="00137F55"/>
    <w:rsid w:val="0014002E"/>
    <w:rsid w:val="001403C1"/>
    <w:rsid w:val="00140529"/>
    <w:rsid w:val="001406D1"/>
    <w:rsid w:val="0014075D"/>
    <w:rsid w:val="00140D1F"/>
    <w:rsid w:val="00140D8B"/>
    <w:rsid w:val="00140F40"/>
    <w:rsid w:val="00140F7C"/>
    <w:rsid w:val="001410C3"/>
    <w:rsid w:val="001410C9"/>
    <w:rsid w:val="001411EA"/>
    <w:rsid w:val="00141272"/>
    <w:rsid w:val="00141365"/>
    <w:rsid w:val="001415C0"/>
    <w:rsid w:val="00141783"/>
    <w:rsid w:val="00141A13"/>
    <w:rsid w:val="00141A22"/>
    <w:rsid w:val="00141B51"/>
    <w:rsid w:val="00141E82"/>
    <w:rsid w:val="00141E8E"/>
    <w:rsid w:val="0014250B"/>
    <w:rsid w:val="00142614"/>
    <w:rsid w:val="0014262B"/>
    <w:rsid w:val="001426FD"/>
    <w:rsid w:val="00142731"/>
    <w:rsid w:val="00142867"/>
    <w:rsid w:val="00142978"/>
    <w:rsid w:val="001429E5"/>
    <w:rsid w:val="001432C2"/>
    <w:rsid w:val="0014336E"/>
    <w:rsid w:val="001439B6"/>
    <w:rsid w:val="00143AEE"/>
    <w:rsid w:val="00143B2D"/>
    <w:rsid w:val="00143E05"/>
    <w:rsid w:val="00143EF0"/>
    <w:rsid w:val="00144022"/>
    <w:rsid w:val="001444D9"/>
    <w:rsid w:val="001445F1"/>
    <w:rsid w:val="00144863"/>
    <w:rsid w:val="00144942"/>
    <w:rsid w:val="00144A81"/>
    <w:rsid w:val="00144CE4"/>
    <w:rsid w:val="00144DA0"/>
    <w:rsid w:val="00144F89"/>
    <w:rsid w:val="00144FB9"/>
    <w:rsid w:val="00145025"/>
    <w:rsid w:val="001451F2"/>
    <w:rsid w:val="00145238"/>
    <w:rsid w:val="0014527C"/>
    <w:rsid w:val="001455BD"/>
    <w:rsid w:val="001456DC"/>
    <w:rsid w:val="001456FE"/>
    <w:rsid w:val="001457AA"/>
    <w:rsid w:val="001458DE"/>
    <w:rsid w:val="001458EE"/>
    <w:rsid w:val="00145B57"/>
    <w:rsid w:val="00145C35"/>
    <w:rsid w:val="00145F19"/>
    <w:rsid w:val="001460C1"/>
    <w:rsid w:val="001461CB"/>
    <w:rsid w:val="001462F8"/>
    <w:rsid w:val="00146686"/>
    <w:rsid w:val="00146753"/>
    <w:rsid w:val="001469DC"/>
    <w:rsid w:val="00146A0F"/>
    <w:rsid w:val="00146A33"/>
    <w:rsid w:val="00146A85"/>
    <w:rsid w:val="00146C4E"/>
    <w:rsid w:val="00146EBC"/>
    <w:rsid w:val="00146EE1"/>
    <w:rsid w:val="00146F11"/>
    <w:rsid w:val="00146F51"/>
    <w:rsid w:val="0014712D"/>
    <w:rsid w:val="00147215"/>
    <w:rsid w:val="0014787C"/>
    <w:rsid w:val="0014791F"/>
    <w:rsid w:val="00147921"/>
    <w:rsid w:val="00147964"/>
    <w:rsid w:val="00147B54"/>
    <w:rsid w:val="00147C8D"/>
    <w:rsid w:val="00147F2D"/>
    <w:rsid w:val="00150138"/>
    <w:rsid w:val="00150E0F"/>
    <w:rsid w:val="00150E1A"/>
    <w:rsid w:val="00150EC3"/>
    <w:rsid w:val="00150F2A"/>
    <w:rsid w:val="0015130C"/>
    <w:rsid w:val="001513EB"/>
    <w:rsid w:val="00151412"/>
    <w:rsid w:val="00151511"/>
    <w:rsid w:val="00151569"/>
    <w:rsid w:val="001515EA"/>
    <w:rsid w:val="00151B6C"/>
    <w:rsid w:val="00151E27"/>
    <w:rsid w:val="00151E61"/>
    <w:rsid w:val="00151E7F"/>
    <w:rsid w:val="00152065"/>
    <w:rsid w:val="001521C9"/>
    <w:rsid w:val="001523CC"/>
    <w:rsid w:val="0015242F"/>
    <w:rsid w:val="0015255A"/>
    <w:rsid w:val="0015267D"/>
    <w:rsid w:val="00152814"/>
    <w:rsid w:val="001529D2"/>
    <w:rsid w:val="00152A9B"/>
    <w:rsid w:val="00152E3E"/>
    <w:rsid w:val="00153231"/>
    <w:rsid w:val="00153332"/>
    <w:rsid w:val="001533B1"/>
    <w:rsid w:val="0015382C"/>
    <w:rsid w:val="00153846"/>
    <w:rsid w:val="0015395F"/>
    <w:rsid w:val="00153B5F"/>
    <w:rsid w:val="00153D00"/>
    <w:rsid w:val="00153D03"/>
    <w:rsid w:val="00153EE9"/>
    <w:rsid w:val="00153FB7"/>
    <w:rsid w:val="00153FE9"/>
    <w:rsid w:val="0015419E"/>
    <w:rsid w:val="00154618"/>
    <w:rsid w:val="00154949"/>
    <w:rsid w:val="0015498A"/>
    <w:rsid w:val="00154A23"/>
    <w:rsid w:val="00154BBD"/>
    <w:rsid w:val="00154C13"/>
    <w:rsid w:val="00154F5B"/>
    <w:rsid w:val="00155107"/>
    <w:rsid w:val="00155194"/>
    <w:rsid w:val="001552B1"/>
    <w:rsid w:val="001552FA"/>
    <w:rsid w:val="0015532C"/>
    <w:rsid w:val="0015536E"/>
    <w:rsid w:val="001554C3"/>
    <w:rsid w:val="00155564"/>
    <w:rsid w:val="00155B20"/>
    <w:rsid w:val="00155C1A"/>
    <w:rsid w:val="00155CB8"/>
    <w:rsid w:val="00155D3F"/>
    <w:rsid w:val="00156181"/>
    <w:rsid w:val="00156210"/>
    <w:rsid w:val="0015636C"/>
    <w:rsid w:val="00156373"/>
    <w:rsid w:val="001563B4"/>
    <w:rsid w:val="001566C5"/>
    <w:rsid w:val="00156A46"/>
    <w:rsid w:val="00156F4E"/>
    <w:rsid w:val="00156F6F"/>
    <w:rsid w:val="00157039"/>
    <w:rsid w:val="0015719B"/>
    <w:rsid w:val="001572FD"/>
    <w:rsid w:val="00157325"/>
    <w:rsid w:val="00157669"/>
    <w:rsid w:val="00157C0E"/>
    <w:rsid w:val="00157C81"/>
    <w:rsid w:val="00157E5B"/>
    <w:rsid w:val="00157FBB"/>
    <w:rsid w:val="00160139"/>
    <w:rsid w:val="001601F9"/>
    <w:rsid w:val="00160258"/>
    <w:rsid w:val="0016033B"/>
    <w:rsid w:val="001603A5"/>
    <w:rsid w:val="00160688"/>
    <w:rsid w:val="00160760"/>
    <w:rsid w:val="00160776"/>
    <w:rsid w:val="0016084A"/>
    <w:rsid w:val="00160888"/>
    <w:rsid w:val="001608D9"/>
    <w:rsid w:val="00160E15"/>
    <w:rsid w:val="00160F58"/>
    <w:rsid w:val="00161307"/>
    <w:rsid w:val="00161377"/>
    <w:rsid w:val="00161384"/>
    <w:rsid w:val="0016143A"/>
    <w:rsid w:val="00161BF1"/>
    <w:rsid w:val="00161C69"/>
    <w:rsid w:val="00161CA4"/>
    <w:rsid w:val="00161F5E"/>
    <w:rsid w:val="00161FE5"/>
    <w:rsid w:val="001620B1"/>
    <w:rsid w:val="001621D8"/>
    <w:rsid w:val="0016220A"/>
    <w:rsid w:val="001623FE"/>
    <w:rsid w:val="00162433"/>
    <w:rsid w:val="00162554"/>
    <w:rsid w:val="00162ACE"/>
    <w:rsid w:val="00162ADB"/>
    <w:rsid w:val="00162BFA"/>
    <w:rsid w:val="00162E36"/>
    <w:rsid w:val="00163005"/>
    <w:rsid w:val="0016318D"/>
    <w:rsid w:val="001633F0"/>
    <w:rsid w:val="00163614"/>
    <w:rsid w:val="00163801"/>
    <w:rsid w:val="00163884"/>
    <w:rsid w:val="001638A7"/>
    <w:rsid w:val="00163ADD"/>
    <w:rsid w:val="00163DF3"/>
    <w:rsid w:val="00164077"/>
    <w:rsid w:val="00164250"/>
    <w:rsid w:val="001642B6"/>
    <w:rsid w:val="00164475"/>
    <w:rsid w:val="0016447D"/>
    <w:rsid w:val="00164580"/>
    <w:rsid w:val="001645C5"/>
    <w:rsid w:val="001647E8"/>
    <w:rsid w:val="00164AA4"/>
    <w:rsid w:val="00164BFD"/>
    <w:rsid w:val="00164EF7"/>
    <w:rsid w:val="00165119"/>
    <w:rsid w:val="001651AC"/>
    <w:rsid w:val="00165391"/>
    <w:rsid w:val="00165626"/>
    <w:rsid w:val="00165B13"/>
    <w:rsid w:val="00165D3D"/>
    <w:rsid w:val="0016618F"/>
    <w:rsid w:val="001661AF"/>
    <w:rsid w:val="00166255"/>
    <w:rsid w:val="00166297"/>
    <w:rsid w:val="001669D9"/>
    <w:rsid w:val="00166A32"/>
    <w:rsid w:val="00166AA5"/>
    <w:rsid w:val="00166B3C"/>
    <w:rsid w:val="00166E66"/>
    <w:rsid w:val="00166E85"/>
    <w:rsid w:val="00167157"/>
    <w:rsid w:val="00167325"/>
    <w:rsid w:val="0016759B"/>
    <w:rsid w:val="00167889"/>
    <w:rsid w:val="001678BF"/>
    <w:rsid w:val="00167983"/>
    <w:rsid w:val="001679CE"/>
    <w:rsid w:val="001679F8"/>
    <w:rsid w:val="00167C85"/>
    <w:rsid w:val="00167DFF"/>
    <w:rsid w:val="00170436"/>
    <w:rsid w:val="001706D8"/>
    <w:rsid w:val="0017096E"/>
    <w:rsid w:val="001709D3"/>
    <w:rsid w:val="00170A8D"/>
    <w:rsid w:val="00170B75"/>
    <w:rsid w:val="00170BB6"/>
    <w:rsid w:val="00170D02"/>
    <w:rsid w:val="00170D4B"/>
    <w:rsid w:val="00170FF9"/>
    <w:rsid w:val="001710C7"/>
    <w:rsid w:val="00171162"/>
    <w:rsid w:val="001715C3"/>
    <w:rsid w:val="001715D9"/>
    <w:rsid w:val="001715ED"/>
    <w:rsid w:val="0017165E"/>
    <w:rsid w:val="00171756"/>
    <w:rsid w:val="001718E0"/>
    <w:rsid w:val="00171DDE"/>
    <w:rsid w:val="00171E27"/>
    <w:rsid w:val="00172079"/>
    <w:rsid w:val="0017219E"/>
    <w:rsid w:val="001723C8"/>
    <w:rsid w:val="00172685"/>
    <w:rsid w:val="001729D4"/>
    <w:rsid w:val="00172A3F"/>
    <w:rsid w:val="00172A53"/>
    <w:rsid w:val="00172A8B"/>
    <w:rsid w:val="00172B02"/>
    <w:rsid w:val="00172D88"/>
    <w:rsid w:val="001730BB"/>
    <w:rsid w:val="00173163"/>
    <w:rsid w:val="001733D5"/>
    <w:rsid w:val="00173506"/>
    <w:rsid w:val="00173670"/>
    <w:rsid w:val="00173808"/>
    <w:rsid w:val="00173952"/>
    <w:rsid w:val="00173A21"/>
    <w:rsid w:val="00173B2D"/>
    <w:rsid w:val="001742DB"/>
    <w:rsid w:val="00174463"/>
    <w:rsid w:val="001744F8"/>
    <w:rsid w:val="001745DD"/>
    <w:rsid w:val="00174766"/>
    <w:rsid w:val="00174851"/>
    <w:rsid w:val="0017492C"/>
    <w:rsid w:val="00174AB6"/>
    <w:rsid w:val="00174DAD"/>
    <w:rsid w:val="00174EC5"/>
    <w:rsid w:val="001753A4"/>
    <w:rsid w:val="001753DE"/>
    <w:rsid w:val="00175442"/>
    <w:rsid w:val="0017575F"/>
    <w:rsid w:val="00175760"/>
    <w:rsid w:val="00175909"/>
    <w:rsid w:val="00175973"/>
    <w:rsid w:val="001759AA"/>
    <w:rsid w:val="00175B61"/>
    <w:rsid w:val="00175B7A"/>
    <w:rsid w:val="00175F33"/>
    <w:rsid w:val="00175F93"/>
    <w:rsid w:val="00176336"/>
    <w:rsid w:val="00176366"/>
    <w:rsid w:val="00176559"/>
    <w:rsid w:val="00176571"/>
    <w:rsid w:val="0017669A"/>
    <w:rsid w:val="0017683C"/>
    <w:rsid w:val="00176CA4"/>
    <w:rsid w:val="00176CE3"/>
    <w:rsid w:val="00176E34"/>
    <w:rsid w:val="00176E54"/>
    <w:rsid w:val="0017764A"/>
    <w:rsid w:val="001776C8"/>
    <w:rsid w:val="001777D8"/>
    <w:rsid w:val="00177B1E"/>
    <w:rsid w:val="00180132"/>
    <w:rsid w:val="00180625"/>
    <w:rsid w:val="0018088F"/>
    <w:rsid w:val="0018090B"/>
    <w:rsid w:val="00180B7F"/>
    <w:rsid w:val="00180C37"/>
    <w:rsid w:val="001812D0"/>
    <w:rsid w:val="00181310"/>
    <w:rsid w:val="00181434"/>
    <w:rsid w:val="001814DB"/>
    <w:rsid w:val="001815FE"/>
    <w:rsid w:val="00181976"/>
    <w:rsid w:val="001819E5"/>
    <w:rsid w:val="00181D24"/>
    <w:rsid w:val="00182271"/>
    <w:rsid w:val="001825D5"/>
    <w:rsid w:val="0018267C"/>
    <w:rsid w:val="00182786"/>
    <w:rsid w:val="0018281B"/>
    <w:rsid w:val="00182A80"/>
    <w:rsid w:val="00182B9E"/>
    <w:rsid w:val="00182CFE"/>
    <w:rsid w:val="00182D2A"/>
    <w:rsid w:val="00182F95"/>
    <w:rsid w:val="00182FE0"/>
    <w:rsid w:val="001830B5"/>
    <w:rsid w:val="001830BD"/>
    <w:rsid w:val="001833C8"/>
    <w:rsid w:val="001833E8"/>
    <w:rsid w:val="0018341A"/>
    <w:rsid w:val="001838BF"/>
    <w:rsid w:val="00183992"/>
    <w:rsid w:val="001839F5"/>
    <w:rsid w:val="00183B10"/>
    <w:rsid w:val="00183CF6"/>
    <w:rsid w:val="00183ED0"/>
    <w:rsid w:val="00183F58"/>
    <w:rsid w:val="001841A0"/>
    <w:rsid w:val="00184526"/>
    <w:rsid w:val="001845DA"/>
    <w:rsid w:val="00184628"/>
    <w:rsid w:val="00184817"/>
    <w:rsid w:val="00184B12"/>
    <w:rsid w:val="00184E4A"/>
    <w:rsid w:val="00185212"/>
    <w:rsid w:val="001852DC"/>
    <w:rsid w:val="00185364"/>
    <w:rsid w:val="001855D5"/>
    <w:rsid w:val="0018576E"/>
    <w:rsid w:val="001857D5"/>
    <w:rsid w:val="001858D4"/>
    <w:rsid w:val="001859B3"/>
    <w:rsid w:val="0018612F"/>
    <w:rsid w:val="00186838"/>
    <w:rsid w:val="001869EA"/>
    <w:rsid w:val="001869EB"/>
    <w:rsid w:val="00186B47"/>
    <w:rsid w:val="00186C33"/>
    <w:rsid w:val="00186C90"/>
    <w:rsid w:val="00186DCD"/>
    <w:rsid w:val="00186EEE"/>
    <w:rsid w:val="001871F0"/>
    <w:rsid w:val="00187339"/>
    <w:rsid w:val="001873B6"/>
    <w:rsid w:val="0018746E"/>
    <w:rsid w:val="0018753A"/>
    <w:rsid w:val="00187559"/>
    <w:rsid w:val="0018759E"/>
    <w:rsid w:val="001876E0"/>
    <w:rsid w:val="001876F0"/>
    <w:rsid w:val="00187AD9"/>
    <w:rsid w:val="00187B55"/>
    <w:rsid w:val="00187C25"/>
    <w:rsid w:val="00187E82"/>
    <w:rsid w:val="00190154"/>
    <w:rsid w:val="001903A1"/>
    <w:rsid w:val="001909AE"/>
    <w:rsid w:val="00190B84"/>
    <w:rsid w:val="00190D20"/>
    <w:rsid w:val="00190E02"/>
    <w:rsid w:val="00190F8A"/>
    <w:rsid w:val="00191119"/>
    <w:rsid w:val="00191175"/>
    <w:rsid w:val="001916D3"/>
    <w:rsid w:val="00191ACD"/>
    <w:rsid w:val="00191AEC"/>
    <w:rsid w:val="00191B24"/>
    <w:rsid w:val="00191C68"/>
    <w:rsid w:val="00191EAB"/>
    <w:rsid w:val="001920F2"/>
    <w:rsid w:val="001922DA"/>
    <w:rsid w:val="001923C2"/>
    <w:rsid w:val="00192423"/>
    <w:rsid w:val="0019242E"/>
    <w:rsid w:val="00192648"/>
    <w:rsid w:val="00192869"/>
    <w:rsid w:val="00192BAF"/>
    <w:rsid w:val="00192E80"/>
    <w:rsid w:val="00193374"/>
    <w:rsid w:val="0019349C"/>
    <w:rsid w:val="001934A5"/>
    <w:rsid w:val="00193725"/>
    <w:rsid w:val="001938A5"/>
    <w:rsid w:val="001939BE"/>
    <w:rsid w:val="00193ABD"/>
    <w:rsid w:val="00193B0A"/>
    <w:rsid w:val="00193C9E"/>
    <w:rsid w:val="00193F8E"/>
    <w:rsid w:val="0019449C"/>
    <w:rsid w:val="00194609"/>
    <w:rsid w:val="0019465A"/>
    <w:rsid w:val="001946AB"/>
    <w:rsid w:val="001946B9"/>
    <w:rsid w:val="001947B5"/>
    <w:rsid w:val="001947D9"/>
    <w:rsid w:val="00194AD2"/>
    <w:rsid w:val="00194AF2"/>
    <w:rsid w:val="00194EC5"/>
    <w:rsid w:val="00194FCC"/>
    <w:rsid w:val="00195255"/>
    <w:rsid w:val="00195522"/>
    <w:rsid w:val="001956C0"/>
    <w:rsid w:val="0019576F"/>
    <w:rsid w:val="001958A1"/>
    <w:rsid w:val="00195E2D"/>
    <w:rsid w:val="00195F29"/>
    <w:rsid w:val="00195F36"/>
    <w:rsid w:val="00196347"/>
    <w:rsid w:val="001963B7"/>
    <w:rsid w:val="00196451"/>
    <w:rsid w:val="0019663D"/>
    <w:rsid w:val="001966BB"/>
    <w:rsid w:val="0019673F"/>
    <w:rsid w:val="00196BEE"/>
    <w:rsid w:val="00196BFD"/>
    <w:rsid w:val="00196C82"/>
    <w:rsid w:val="00196E74"/>
    <w:rsid w:val="00196EF9"/>
    <w:rsid w:val="001973C6"/>
    <w:rsid w:val="0019747D"/>
    <w:rsid w:val="00197487"/>
    <w:rsid w:val="0019749B"/>
    <w:rsid w:val="001974A1"/>
    <w:rsid w:val="001974FF"/>
    <w:rsid w:val="0019751C"/>
    <w:rsid w:val="00197768"/>
    <w:rsid w:val="00197793"/>
    <w:rsid w:val="0019788A"/>
    <w:rsid w:val="00197B11"/>
    <w:rsid w:val="00197C2D"/>
    <w:rsid w:val="00197C63"/>
    <w:rsid w:val="00197D0A"/>
    <w:rsid w:val="001A0266"/>
    <w:rsid w:val="001A02E9"/>
    <w:rsid w:val="001A066E"/>
    <w:rsid w:val="001A076F"/>
    <w:rsid w:val="001A078A"/>
    <w:rsid w:val="001A0E92"/>
    <w:rsid w:val="001A1192"/>
    <w:rsid w:val="001A122A"/>
    <w:rsid w:val="001A12CB"/>
    <w:rsid w:val="001A1576"/>
    <w:rsid w:val="001A19F5"/>
    <w:rsid w:val="001A1A09"/>
    <w:rsid w:val="001A1A41"/>
    <w:rsid w:val="001A2033"/>
    <w:rsid w:val="001A20B7"/>
    <w:rsid w:val="001A2220"/>
    <w:rsid w:val="001A22BB"/>
    <w:rsid w:val="001A2404"/>
    <w:rsid w:val="001A24DC"/>
    <w:rsid w:val="001A25DC"/>
    <w:rsid w:val="001A2A8A"/>
    <w:rsid w:val="001A2B0D"/>
    <w:rsid w:val="001A2D93"/>
    <w:rsid w:val="001A2DC7"/>
    <w:rsid w:val="001A305A"/>
    <w:rsid w:val="001A3225"/>
    <w:rsid w:val="001A32F9"/>
    <w:rsid w:val="001A334B"/>
    <w:rsid w:val="001A334C"/>
    <w:rsid w:val="001A3457"/>
    <w:rsid w:val="001A345C"/>
    <w:rsid w:val="001A3640"/>
    <w:rsid w:val="001A3798"/>
    <w:rsid w:val="001A3B39"/>
    <w:rsid w:val="001A3DB7"/>
    <w:rsid w:val="001A44AF"/>
    <w:rsid w:val="001A4863"/>
    <w:rsid w:val="001A49DD"/>
    <w:rsid w:val="001A4AB3"/>
    <w:rsid w:val="001A4B91"/>
    <w:rsid w:val="001A4D42"/>
    <w:rsid w:val="001A4FD1"/>
    <w:rsid w:val="001A5059"/>
    <w:rsid w:val="001A52DD"/>
    <w:rsid w:val="001A5327"/>
    <w:rsid w:val="001A53F1"/>
    <w:rsid w:val="001A5625"/>
    <w:rsid w:val="001A58BC"/>
    <w:rsid w:val="001A5985"/>
    <w:rsid w:val="001A59F7"/>
    <w:rsid w:val="001A5A29"/>
    <w:rsid w:val="001A60E6"/>
    <w:rsid w:val="001A614B"/>
    <w:rsid w:val="001A6191"/>
    <w:rsid w:val="001A64C4"/>
    <w:rsid w:val="001A6890"/>
    <w:rsid w:val="001A6AF0"/>
    <w:rsid w:val="001A6B8A"/>
    <w:rsid w:val="001A6C5D"/>
    <w:rsid w:val="001A6E6E"/>
    <w:rsid w:val="001A6FE5"/>
    <w:rsid w:val="001A70E5"/>
    <w:rsid w:val="001A766E"/>
    <w:rsid w:val="001A7794"/>
    <w:rsid w:val="001A790D"/>
    <w:rsid w:val="001A7964"/>
    <w:rsid w:val="001A7D4B"/>
    <w:rsid w:val="001A7E1F"/>
    <w:rsid w:val="001B031B"/>
    <w:rsid w:val="001B0525"/>
    <w:rsid w:val="001B055C"/>
    <w:rsid w:val="001B0626"/>
    <w:rsid w:val="001B0629"/>
    <w:rsid w:val="001B065A"/>
    <w:rsid w:val="001B094B"/>
    <w:rsid w:val="001B0D75"/>
    <w:rsid w:val="001B0FC6"/>
    <w:rsid w:val="001B124B"/>
    <w:rsid w:val="001B1449"/>
    <w:rsid w:val="001B1570"/>
    <w:rsid w:val="001B1B81"/>
    <w:rsid w:val="001B1CE7"/>
    <w:rsid w:val="001B20E1"/>
    <w:rsid w:val="001B2168"/>
    <w:rsid w:val="001B2359"/>
    <w:rsid w:val="001B25B6"/>
    <w:rsid w:val="001B2895"/>
    <w:rsid w:val="001B2948"/>
    <w:rsid w:val="001B2A07"/>
    <w:rsid w:val="001B2B7D"/>
    <w:rsid w:val="001B2DD1"/>
    <w:rsid w:val="001B3586"/>
    <w:rsid w:val="001B39C0"/>
    <w:rsid w:val="001B3A79"/>
    <w:rsid w:val="001B3A81"/>
    <w:rsid w:val="001B3AEB"/>
    <w:rsid w:val="001B3C3C"/>
    <w:rsid w:val="001B40B3"/>
    <w:rsid w:val="001B414E"/>
    <w:rsid w:val="001B4160"/>
    <w:rsid w:val="001B4261"/>
    <w:rsid w:val="001B4316"/>
    <w:rsid w:val="001B46B0"/>
    <w:rsid w:val="001B4723"/>
    <w:rsid w:val="001B4A45"/>
    <w:rsid w:val="001B4D90"/>
    <w:rsid w:val="001B5059"/>
    <w:rsid w:val="001B54BA"/>
    <w:rsid w:val="001B567E"/>
    <w:rsid w:val="001B5B53"/>
    <w:rsid w:val="001B5C0D"/>
    <w:rsid w:val="001B5F90"/>
    <w:rsid w:val="001B6345"/>
    <w:rsid w:val="001B6446"/>
    <w:rsid w:val="001B662F"/>
    <w:rsid w:val="001B6984"/>
    <w:rsid w:val="001B6A28"/>
    <w:rsid w:val="001B6BA8"/>
    <w:rsid w:val="001B6CA0"/>
    <w:rsid w:val="001B6CE3"/>
    <w:rsid w:val="001B7012"/>
    <w:rsid w:val="001B7054"/>
    <w:rsid w:val="001B7163"/>
    <w:rsid w:val="001B7207"/>
    <w:rsid w:val="001B73CD"/>
    <w:rsid w:val="001B7635"/>
    <w:rsid w:val="001B792C"/>
    <w:rsid w:val="001B7960"/>
    <w:rsid w:val="001B7A1E"/>
    <w:rsid w:val="001C0113"/>
    <w:rsid w:val="001C02FA"/>
    <w:rsid w:val="001C0515"/>
    <w:rsid w:val="001C0686"/>
    <w:rsid w:val="001C0808"/>
    <w:rsid w:val="001C08BE"/>
    <w:rsid w:val="001C0E42"/>
    <w:rsid w:val="001C0F86"/>
    <w:rsid w:val="001C10BD"/>
    <w:rsid w:val="001C1391"/>
    <w:rsid w:val="001C13FF"/>
    <w:rsid w:val="001C1BC6"/>
    <w:rsid w:val="001C1C0F"/>
    <w:rsid w:val="001C1CA9"/>
    <w:rsid w:val="001C2571"/>
    <w:rsid w:val="001C2592"/>
    <w:rsid w:val="001C276E"/>
    <w:rsid w:val="001C2833"/>
    <w:rsid w:val="001C28EE"/>
    <w:rsid w:val="001C290E"/>
    <w:rsid w:val="001C32CE"/>
    <w:rsid w:val="001C3335"/>
    <w:rsid w:val="001C3434"/>
    <w:rsid w:val="001C35E0"/>
    <w:rsid w:val="001C36E9"/>
    <w:rsid w:val="001C3832"/>
    <w:rsid w:val="001C3AB1"/>
    <w:rsid w:val="001C3C24"/>
    <w:rsid w:val="001C3C7A"/>
    <w:rsid w:val="001C463F"/>
    <w:rsid w:val="001C46AD"/>
    <w:rsid w:val="001C4ABF"/>
    <w:rsid w:val="001C4BC5"/>
    <w:rsid w:val="001C4CAC"/>
    <w:rsid w:val="001C4E24"/>
    <w:rsid w:val="001C4F2D"/>
    <w:rsid w:val="001C50F3"/>
    <w:rsid w:val="001C5169"/>
    <w:rsid w:val="001C523E"/>
    <w:rsid w:val="001C54ED"/>
    <w:rsid w:val="001C5888"/>
    <w:rsid w:val="001C5953"/>
    <w:rsid w:val="001C5BE9"/>
    <w:rsid w:val="001C5D66"/>
    <w:rsid w:val="001C5F16"/>
    <w:rsid w:val="001C6144"/>
    <w:rsid w:val="001C6387"/>
    <w:rsid w:val="001C65D3"/>
    <w:rsid w:val="001C6675"/>
    <w:rsid w:val="001C66B7"/>
    <w:rsid w:val="001C687A"/>
    <w:rsid w:val="001C695B"/>
    <w:rsid w:val="001C69A2"/>
    <w:rsid w:val="001C6AB9"/>
    <w:rsid w:val="001C6C7F"/>
    <w:rsid w:val="001C6C8A"/>
    <w:rsid w:val="001C6FA2"/>
    <w:rsid w:val="001C7085"/>
    <w:rsid w:val="001C73B9"/>
    <w:rsid w:val="001C76C3"/>
    <w:rsid w:val="001C77C6"/>
    <w:rsid w:val="001C7865"/>
    <w:rsid w:val="001C79E6"/>
    <w:rsid w:val="001C7D87"/>
    <w:rsid w:val="001D002F"/>
    <w:rsid w:val="001D00BA"/>
    <w:rsid w:val="001D0145"/>
    <w:rsid w:val="001D02A3"/>
    <w:rsid w:val="001D0373"/>
    <w:rsid w:val="001D052F"/>
    <w:rsid w:val="001D0574"/>
    <w:rsid w:val="001D0588"/>
    <w:rsid w:val="001D06CF"/>
    <w:rsid w:val="001D0863"/>
    <w:rsid w:val="001D0870"/>
    <w:rsid w:val="001D0A1D"/>
    <w:rsid w:val="001D0CD1"/>
    <w:rsid w:val="001D0F07"/>
    <w:rsid w:val="001D13A1"/>
    <w:rsid w:val="001D1415"/>
    <w:rsid w:val="001D14FE"/>
    <w:rsid w:val="001D1715"/>
    <w:rsid w:val="001D1790"/>
    <w:rsid w:val="001D19FA"/>
    <w:rsid w:val="001D1AC6"/>
    <w:rsid w:val="001D1B3D"/>
    <w:rsid w:val="001D1CC9"/>
    <w:rsid w:val="001D1EE0"/>
    <w:rsid w:val="001D22A6"/>
    <w:rsid w:val="001D2335"/>
    <w:rsid w:val="001D246C"/>
    <w:rsid w:val="001D2569"/>
    <w:rsid w:val="001D261C"/>
    <w:rsid w:val="001D26EF"/>
    <w:rsid w:val="001D2A4F"/>
    <w:rsid w:val="001D2B76"/>
    <w:rsid w:val="001D30AA"/>
    <w:rsid w:val="001D34BB"/>
    <w:rsid w:val="001D3506"/>
    <w:rsid w:val="001D35E9"/>
    <w:rsid w:val="001D3738"/>
    <w:rsid w:val="001D37DB"/>
    <w:rsid w:val="001D38B5"/>
    <w:rsid w:val="001D3ED7"/>
    <w:rsid w:val="001D426B"/>
    <w:rsid w:val="001D42DD"/>
    <w:rsid w:val="001D45EE"/>
    <w:rsid w:val="001D46BB"/>
    <w:rsid w:val="001D488F"/>
    <w:rsid w:val="001D49A2"/>
    <w:rsid w:val="001D4A67"/>
    <w:rsid w:val="001D4BDB"/>
    <w:rsid w:val="001D4CB4"/>
    <w:rsid w:val="001D514A"/>
    <w:rsid w:val="001D56CD"/>
    <w:rsid w:val="001D56F5"/>
    <w:rsid w:val="001D5757"/>
    <w:rsid w:val="001D5805"/>
    <w:rsid w:val="001D594F"/>
    <w:rsid w:val="001D5C16"/>
    <w:rsid w:val="001D5EDB"/>
    <w:rsid w:val="001D62E7"/>
    <w:rsid w:val="001D63C0"/>
    <w:rsid w:val="001D6583"/>
    <w:rsid w:val="001D65AD"/>
    <w:rsid w:val="001D65E7"/>
    <w:rsid w:val="001D6658"/>
    <w:rsid w:val="001D67DF"/>
    <w:rsid w:val="001D687F"/>
    <w:rsid w:val="001D69FE"/>
    <w:rsid w:val="001D6CB3"/>
    <w:rsid w:val="001D7061"/>
    <w:rsid w:val="001D707B"/>
    <w:rsid w:val="001D7559"/>
    <w:rsid w:val="001D75FE"/>
    <w:rsid w:val="001D7609"/>
    <w:rsid w:val="001D7751"/>
    <w:rsid w:val="001D7769"/>
    <w:rsid w:val="001D7E5F"/>
    <w:rsid w:val="001D7F60"/>
    <w:rsid w:val="001D7F73"/>
    <w:rsid w:val="001D7FD6"/>
    <w:rsid w:val="001E0084"/>
    <w:rsid w:val="001E0102"/>
    <w:rsid w:val="001E04A0"/>
    <w:rsid w:val="001E04F3"/>
    <w:rsid w:val="001E0646"/>
    <w:rsid w:val="001E09C6"/>
    <w:rsid w:val="001E0ACB"/>
    <w:rsid w:val="001E0AE4"/>
    <w:rsid w:val="001E0BC8"/>
    <w:rsid w:val="001E10CB"/>
    <w:rsid w:val="001E141D"/>
    <w:rsid w:val="001E147F"/>
    <w:rsid w:val="001E1680"/>
    <w:rsid w:val="001E18FA"/>
    <w:rsid w:val="001E1ACE"/>
    <w:rsid w:val="001E1D33"/>
    <w:rsid w:val="001E1F67"/>
    <w:rsid w:val="001E2281"/>
    <w:rsid w:val="001E22D6"/>
    <w:rsid w:val="001E2F46"/>
    <w:rsid w:val="001E2F52"/>
    <w:rsid w:val="001E31A6"/>
    <w:rsid w:val="001E334E"/>
    <w:rsid w:val="001E399C"/>
    <w:rsid w:val="001E3AB6"/>
    <w:rsid w:val="001E3B2C"/>
    <w:rsid w:val="001E4247"/>
    <w:rsid w:val="001E442B"/>
    <w:rsid w:val="001E4564"/>
    <w:rsid w:val="001E4654"/>
    <w:rsid w:val="001E4674"/>
    <w:rsid w:val="001E4846"/>
    <w:rsid w:val="001E485F"/>
    <w:rsid w:val="001E495C"/>
    <w:rsid w:val="001E4AA8"/>
    <w:rsid w:val="001E4C1A"/>
    <w:rsid w:val="001E4E98"/>
    <w:rsid w:val="001E4EE0"/>
    <w:rsid w:val="001E4F45"/>
    <w:rsid w:val="001E510C"/>
    <w:rsid w:val="001E52DB"/>
    <w:rsid w:val="001E54BD"/>
    <w:rsid w:val="001E550C"/>
    <w:rsid w:val="001E56EC"/>
    <w:rsid w:val="001E593D"/>
    <w:rsid w:val="001E59F7"/>
    <w:rsid w:val="001E5A29"/>
    <w:rsid w:val="001E5AB6"/>
    <w:rsid w:val="001E5B0B"/>
    <w:rsid w:val="001E5B6D"/>
    <w:rsid w:val="001E5D9E"/>
    <w:rsid w:val="001E5F4D"/>
    <w:rsid w:val="001E5FCA"/>
    <w:rsid w:val="001E600D"/>
    <w:rsid w:val="001E60D8"/>
    <w:rsid w:val="001E6390"/>
    <w:rsid w:val="001E6551"/>
    <w:rsid w:val="001E667D"/>
    <w:rsid w:val="001E6768"/>
    <w:rsid w:val="001E685D"/>
    <w:rsid w:val="001E6935"/>
    <w:rsid w:val="001E6B94"/>
    <w:rsid w:val="001E6BE4"/>
    <w:rsid w:val="001E6EBC"/>
    <w:rsid w:val="001E6EC1"/>
    <w:rsid w:val="001E7272"/>
    <w:rsid w:val="001E7432"/>
    <w:rsid w:val="001E755E"/>
    <w:rsid w:val="001E7636"/>
    <w:rsid w:val="001E7646"/>
    <w:rsid w:val="001E7773"/>
    <w:rsid w:val="001E78B4"/>
    <w:rsid w:val="001E7961"/>
    <w:rsid w:val="001E7967"/>
    <w:rsid w:val="001E79F6"/>
    <w:rsid w:val="001E7A51"/>
    <w:rsid w:val="001E7AEE"/>
    <w:rsid w:val="001E7BFE"/>
    <w:rsid w:val="001E7CA1"/>
    <w:rsid w:val="001E7ED5"/>
    <w:rsid w:val="001E7F51"/>
    <w:rsid w:val="001F001C"/>
    <w:rsid w:val="001F01E2"/>
    <w:rsid w:val="001F01EA"/>
    <w:rsid w:val="001F027E"/>
    <w:rsid w:val="001F0293"/>
    <w:rsid w:val="001F0D52"/>
    <w:rsid w:val="001F0DB2"/>
    <w:rsid w:val="001F0E89"/>
    <w:rsid w:val="001F0E99"/>
    <w:rsid w:val="001F1349"/>
    <w:rsid w:val="001F154B"/>
    <w:rsid w:val="001F1BE6"/>
    <w:rsid w:val="001F1D0E"/>
    <w:rsid w:val="001F2016"/>
    <w:rsid w:val="001F208F"/>
    <w:rsid w:val="001F2208"/>
    <w:rsid w:val="001F229C"/>
    <w:rsid w:val="001F23E4"/>
    <w:rsid w:val="001F2411"/>
    <w:rsid w:val="001F256D"/>
    <w:rsid w:val="001F25E4"/>
    <w:rsid w:val="001F28AF"/>
    <w:rsid w:val="001F291F"/>
    <w:rsid w:val="001F2CDE"/>
    <w:rsid w:val="001F2CFA"/>
    <w:rsid w:val="001F2E38"/>
    <w:rsid w:val="001F307B"/>
    <w:rsid w:val="001F316C"/>
    <w:rsid w:val="001F3629"/>
    <w:rsid w:val="001F3838"/>
    <w:rsid w:val="001F3856"/>
    <w:rsid w:val="001F396D"/>
    <w:rsid w:val="001F3A73"/>
    <w:rsid w:val="001F3D30"/>
    <w:rsid w:val="001F4009"/>
    <w:rsid w:val="001F404E"/>
    <w:rsid w:val="001F40AA"/>
    <w:rsid w:val="001F440C"/>
    <w:rsid w:val="001F44B0"/>
    <w:rsid w:val="001F45F4"/>
    <w:rsid w:val="001F4A5B"/>
    <w:rsid w:val="001F4E04"/>
    <w:rsid w:val="001F50FF"/>
    <w:rsid w:val="001F51E1"/>
    <w:rsid w:val="001F527B"/>
    <w:rsid w:val="001F53AD"/>
    <w:rsid w:val="001F57A1"/>
    <w:rsid w:val="001F5B80"/>
    <w:rsid w:val="001F5E7D"/>
    <w:rsid w:val="001F5FF9"/>
    <w:rsid w:val="001F6179"/>
    <w:rsid w:val="001F61D8"/>
    <w:rsid w:val="001F64F3"/>
    <w:rsid w:val="001F6745"/>
    <w:rsid w:val="001F6803"/>
    <w:rsid w:val="001F6ABC"/>
    <w:rsid w:val="001F6DC0"/>
    <w:rsid w:val="001F7091"/>
    <w:rsid w:val="001F763B"/>
    <w:rsid w:val="001F76A5"/>
    <w:rsid w:val="001F779E"/>
    <w:rsid w:val="001F7BF4"/>
    <w:rsid w:val="001F7C96"/>
    <w:rsid w:val="001F7D5D"/>
    <w:rsid w:val="001F7E1A"/>
    <w:rsid w:val="001F7E5E"/>
    <w:rsid w:val="001F7F6C"/>
    <w:rsid w:val="002000DF"/>
    <w:rsid w:val="0020044F"/>
    <w:rsid w:val="0020056C"/>
    <w:rsid w:val="00200CE8"/>
    <w:rsid w:val="00200DE8"/>
    <w:rsid w:val="0020110E"/>
    <w:rsid w:val="00201282"/>
    <w:rsid w:val="0020131D"/>
    <w:rsid w:val="002013FE"/>
    <w:rsid w:val="00201B8A"/>
    <w:rsid w:val="00201EB4"/>
    <w:rsid w:val="00201F79"/>
    <w:rsid w:val="00201F88"/>
    <w:rsid w:val="00201FA0"/>
    <w:rsid w:val="002020CD"/>
    <w:rsid w:val="002022D0"/>
    <w:rsid w:val="00202425"/>
    <w:rsid w:val="00202460"/>
    <w:rsid w:val="0020260D"/>
    <w:rsid w:val="00202A48"/>
    <w:rsid w:val="00202C26"/>
    <w:rsid w:val="00202F4F"/>
    <w:rsid w:val="00203261"/>
    <w:rsid w:val="002035F1"/>
    <w:rsid w:val="0020376C"/>
    <w:rsid w:val="002038CB"/>
    <w:rsid w:val="00203A85"/>
    <w:rsid w:val="00203C75"/>
    <w:rsid w:val="00203E21"/>
    <w:rsid w:val="00203F45"/>
    <w:rsid w:val="0020402C"/>
    <w:rsid w:val="00204462"/>
    <w:rsid w:val="002048FA"/>
    <w:rsid w:val="00204AD8"/>
    <w:rsid w:val="00204AF9"/>
    <w:rsid w:val="00204C8A"/>
    <w:rsid w:val="0020515A"/>
    <w:rsid w:val="00205309"/>
    <w:rsid w:val="002053EC"/>
    <w:rsid w:val="0020556B"/>
    <w:rsid w:val="002055CE"/>
    <w:rsid w:val="0020578C"/>
    <w:rsid w:val="00205891"/>
    <w:rsid w:val="00205997"/>
    <w:rsid w:val="00205DBD"/>
    <w:rsid w:val="002060EB"/>
    <w:rsid w:val="002060EF"/>
    <w:rsid w:val="002061B8"/>
    <w:rsid w:val="00206739"/>
    <w:rsid w:val="0020675B"/>
    <w:rsid w:val="00206858"/>
    <w:rsid w:val="00206926"/>
    <w:rsid w:val="00206DE2"/>
    <w:rsid w:val="00206DE7"/>
    <w:rsid w:val="00207058"/>
    <w:rsid w:val="00207189"/>
    <w:rsid w:val="0020746D"/>
    <w:rsid w:val="002079E1"/>
    <w:rsid w:val="00207AD0"/>
    <w:rsid w:val="00207B31"/>
    <w:rsid w:val="00207C70"/>
    <w:rsid w:val="00207DAC"/>
    <w:rsid w:val="00207E92"/>
    <w:rsid w:val="00207EEE"/>
    <w:rsid w:val="00207F6C"/>
    <w:rsid w:val="00210095"/>
    <w:rsid w:val="002102F5"/>
    <w:rsid w:val="002103A6"/>
    <w:rsid w:val="0021058D"/>
    <w:rsid w:val="002106E8"/>
    <w:rsid w:val="002108CF"/>
    <w:rsid w:val="00210A1A"/>
    <w:rsid w:val="00210B27"/>
    <w:rsid w:val="00210B3D"/>
    <w:rsid w:val="00210E4F"/>
    <w:rsid w:val="00210E97"/>
    <w:rsid w:val="00211034"/>
    <w:rsid w:val="00211384"/>
    <w:rsid w:val="00211469"/>
    <w:rsid w:val="0021156D"/>
    <w:rsid w:val="0021158B"/>
    <w:rsid w:val="0021158C"/>
    <w:rsid w:val="002117BF"/>
    <w:rsid w:val="00211923"/>
    <w:rsid w:val="00211934"/>
    <w:rsid w:val="00211F63"/>
    <w:rsid w:val="00212143"/>
    <w:rsid w:val="00212188"/>
    <w:rsid w:val="00212225"/>
    <w:rsid w:val="00212644"/>
    <w:rsid w:val="002126F8"/>
    <w:rsid w:val="002129EF"/>
    <w:rsid w:val="00212BD9"/>
    <w:rsid w:val="00212D84"/>
    <w:rsid w:val="00212FD1"/>
    <w:rsid w:val="00213016"/>
    <w:rsid w:val="0021303E"/>
    <w:rsid w:val="002131FC"/>
    <w:rsid w:val="0021340F"/>
    <w:rsid w:val="00213426"/>
    <w:rsid w:val="0021359A"/>
    <w:rsid w:val="002137DA"/>
    <w:rsid w:val="002137ED"/>
    <w:rsid w:val="00213F08"/>
    <w:rsid w:val="002141A4"/>
    <w:rsid w:val="0021434E"/>
    <w:rsid w:val="00214783"/>
    <w:rsid w:val="002155DF"/>
    <w:rsid w:val="00215662"/>
    <w:rsid w:val="002157F4"/>
    <w:rsid w:val="00215938"/>
    <w:rsid w:val="00215F5B"/>
    <w:rsid w:val="00215FD4"/>
    <w:rsid w:val="0021632A"/>
    <w:rsid w:val="00216806"/>
    <w:rsid w:val="00216849"/>
    <w:rsid w:val="00216BEA"/>
    <w:rsid w:val="00216E41"/>
    <w:rsid w:val="00216FAB"/>
    <w:rsid w:val="002176A6"/>
    <w:rsid w:val="002179CC"/>
    <w:rsid w:val="002179D4"/>
    <w:rsid w:val="00217A5C"/>
    <w:rsid w:val="00217CAF"/>
    <w:rsid w:val="00217CE4"/>
    <w:rsid w:val="00217D03"/>
    <w:rsid w:val="00217D08"/>
    <w:rsid w:val="0022003E"/>
    <w:rsid w:val="002200DB"/>
    <w:rsid w:val="0022077F"/>
    <w:rsid w:val="00220CF0"/>
    <w:rsid w:val="00220D06"/>
    <w:rsid w:val="00220DEE"/>
    <w:rsid w:val="0022113C"/>
    <w:rsid w:val="002212AF"/>
    <w:rsid w:val="0022134B"/>
    <w:rsid w:val="00221365"/>
    <w:rsid w:val="002213EF"/>
    <w:rsid w:val="0022164A"/>
    <w:rsid w:val="0022171C"/>
    <w:rsid w:val="00221794"/>
    <w:rsid w:val="002217DF"/>
    <w:rsid w:val="00221800"/>
    <w:rsid w:val="00221826"/>
    <w:rsid w:val="00221894"/>
    <w:rsid w:val="00221936"/>
    <w:rsid w:val="00221B47"/>
    <w:rsid w:val="00221BE6"/>
    <w:rsid w:val="00221C7B"/>
    <w:rsid w:val="00221C99"/>
    <w:rsid w:val="00221D36"/>
    <w:rsid w:val="00221EA4"/>
    <w:rsid w:val="00221F38"/>
    <w:rsid w:val="00221FEE"/>
    <w:rsid w:val="002220B9"/>
    <w:rsid w:val="002222B7"/>
    <w:rsid w:val="00222385"/>
    <w:rsid w:val="00222615"/>
    <w:rsid w:val="00222845"/>
    <w:rsid w:val="00222893"/>
    <w:rsid w:val="002228C3"/>
    <w:rsid w:val="00222E35"/>
    <w:rsid w:val="002230CD"/>
    <w:rsid w:val="002231AA"/>
    <w:rsid w:val="00223645"/>
    <w:rsid w:val="002236CF"/>
    <w:rsid w:val="00223738"/>
    <w:rsid w:val="0022390D"/>
    <w:rsid w:val="0022392F"/>
    <w:rsid w:val="00223C75"/>
    <w:rsid w:val="00223CCB"/>
    <w:rsid w:val="00223F4B"/>
    <w:rsid w:val="00223FE4"/>
    <w:rsid w:val="00224131"/>
    <w:rsid w:val="00224662"/>
    <w:rsid w:val="00224825"/>
    <w:rsid w:val="0022484E"/>
    <w:rsid w:val="002248A8"/>
    <w:rsid w:val="00224950"/>
    <w:rsid w:val="00224C22"/>
    <w:rsid w:val="00224E96"/>
    <w:rsid w:val="00225182"/>
    <w:rsid w:val="00225192"/>
    <w:rsid w:val="002251BF"/>
    <w:rsid w:val="00225339"/>
    <w:rsid w:val="00225481"/>
    <w:rsid w:val="00225766"/>
    <w:rsid w:val="002257E4"/>
    <w:rsid w:val="002259AF"/>
    <w:rsid w:val="00225CEB"/>
    <w:rsid w:val="00226219"/>
    <w:rsid w:val="002262D3"/>
    <w:rsid w:val="00226561"/>
    <w:rsid w:val="0022663A"/>
    <w:rsid w:val="00226736"/>
    <w:rsid w:val="00226BA9"/>
    <w:rsid w:val="00226C3A"/>
    <w:rsid w:val="0022714A"/>
    <w:rsid w:val="002272C8"/>
    <w:rsid w:val="00227303"/>
    <w:rsid w:val="00227644"/>
    <w:rsid w:val="002277A1"/>
    <w:rsid w:val="002277EA"/>
    <w:rsid w:val="00227890"/>
    <w:rsid w:val="00227DA9"/>
    <w:rsid w:val="00230024"/>
    <w:rsid w:val="00230342"/>
    <w:rsid w:val="002303FE"/>
    <w:rsid w:val="00230476"/>
    <w:rsid w:val="002305ED"/>
    <w:rsid w:val="00230671"/>
    <w:rsid w:val="00230AF3"/>
    <w:rsid w:val="00230B18"/>
    <w:rsid w:val="00230D3C"/>
    <w:rsid w:val="00230DA2"/>
    <w:rsid w:val="00230E10"/>
    <w:rsid w:val="00230F75"/>
    <w:rsid w:val="00230F95"/>
    <w:rsid w:val="00231312"/>
    <w:rsid w:val="00231454"/>
    <w:rsid w:val="00231F7C"/>
    <w:rsid w:val="00232250"/>
    <w:rsid w:val="0023227E"/>
    <w:rsid w:val="002323E2"/>
    <w:rsid w:val="002324D6"/>
    <w:rsid w:val="002324F8"/>
    <w:rsid w:val="00232954"/>
    <w:rsid w:val="00232C9B"/>
    <w:rsid w:val="00232CC1"/>
    <w:rsid w:val="00232D65"/>
    <w:rsid w:val="00233100"/>
    <w:rsid w:val="0023316E"/>
    <w:rsid w:val="00233229"/>
    <w:rsid w:val="0023331D"/>
    <w:rsid w:val="0023373B"/>
    <w:rsid w:val="00233862"/>
    <w:rsid w:val="00233BBA"/>
    <w:rsid w:val="00233BD3"/>
    <w:rsid w:val="00233C5E"/>
    <w:rsid w:val="00234037"/>
    <w:rsid w:val="00234046"/>
    <w:rsid w:val="002344A7"/>
    <w:rsid w:val="00234D5F"/>
    <w:rsid w:val="00234E3F"/>
    <w:rsid w:val="00234F19"/>
    <w:rsid w:val="00234FB0"/>
    <w:rsid w:val="00234FC6"/>
    <w:rsid w:val="002351CA"/>
    <w:rsid w:val="002355FB"/>
    <w:rsid w:val="0023571B"/>
    <w:rsid w:val="002357B3"/>
    <w:rsid w:val="002357D0"/>
    <w:rsid w:val="00235A95"/>
    <w:rsid w:val="00235ADB"/>
    <w:rsid w:val="00235BCF"/>
    <w:rsid w:val="00235C3E"/>
    <w:rsid w:val="00235F4E"/>
    <w:rsid w:val="0023605D"/>
    <w:rsid w:val="002360CB"/>
    <w:rsid w:val="00236134"/>
    <w:rsid w:val="0023618F"/>
    <w:rsid w:val="002361AC"/>
    <w:rsid w:val="0023623A"/>
    <w:rsid w:val="002362DB"/>
    <w:rsid w:val="00236423"/>
    <w:rsid w:val="0023646D"/>
    <w:rsid w:val="002365EA"/>
    <w:rsid w:val="00236698"/>
    <w:rsid w:val="002368BE"/>
    <w:rsid w:val="002368D5"/>
    <w:rsid w:val="002370ED"/>
    <w:rsid w:val="00237155"/>
    <w:rsid w:val="002371F8"/>
    <w:rsid w:val="0023730D"/>
    <w:rsid w:val="00237436"/>
    <w:rsid w:val="0023746D"/>
    <w:rsid w:val="00237787"/>
    <w:rsid w:val="0023786F"/>
    <w:rsid w:val="00237A02"/>
    <w:rsid w:val="00237A52"/>
    <w:rsid w:val="00237BFC"/>
    <w:rsid w:val="00237CAA"/>
    <w:rsid w:val="00240303"/>
    <w:rsid w:val="00240435"/>
    <w:rsid w:val="00240570"/>
    <w:rsid w:val="00240A8F"/>
    <w:rsid w:val="00240A9F"/>
    <w:rsid w:val="00240B2F"/>
    <w:rsid w:val="00240B36"/>
    <w:rsid w:val="0024115B"/>
    <w:rsid w:val="00241165"/>
    <w:rsid w:val="002413B2"/>
    <w:rsid w:val="00241456"/>
    <w:rsid w:val="002415FC"/>
    <w:rsid w:val="0024189F"/>
    <w:rsid w:val="00241DC2"/>
    <w:rsid w:val="00241E23"/>
    <w:rsid w:val="002420DE"/>
    <w:rsid w:val="002421C5"/>
    <w:rsid w:val="00242D2C"/>
    <w:rsid w:val="00242FCE"/>
    <w:rsid w:val="00243021"/>
    <w:rsid w:val="0024316A"/>
    <w:rsid w:val="002433A0"/>
    <w:rsid w:val="002438AD"/>
    <w:rsid w:val="00243AF8"/>
    <w:rsid w:val="00243E36"/>
    <w:rsid w:val="00244113"/>
    <w:rsid w:val="00244245"/>
    <w:rsid w:val="00244364"/>
    <w:rsid w:val="0024450B"/>
    <w:rsid w:val="0024475B"/>
    <w:rsid w:val="0024489E"/>
    <w:rsid w:val="00244D95"/>
    <w:rsid w:val="0024518C"/>
    <w:rsid w:val="002451E0"/>
    <w:rsid w:val="002452B6"/>
    <w:rsid w:val="0024548F"/>
    <w:rsid w:val="00245679"/>
    <w:rsid w:val="00245703"/>
    <w:rsid w:val="00245A9C"/>
    <w:rsid w:val="00245D73"/>
    <w:rsid w:val="0024608E"/>
    <w:rsid w:val="002466F0"/>
    <w:rsid w:val="00246711"/>
    <w:rsid w:val="0024672B"/>
    <w:rsid w:val="00246941"/>
    <w:rsid w:val="00246969"/>
    <w:rsid w:val="00246A3D"/>
    <w:rsid w:val="00246BE3"/>
    <w:rsid w:val="00246BF7"/>
    <w:rsid w:val="00246CD2"/>
    <w:rsid w:val="00246DD4"/>
    <w:rsid w:val="00246EDD"/>
    <w:rsid w:val="00246EFD"/>
    <w:rsid w:val="00246F87"/>
    <w:rsid w:val="002471F1"/>
    <w:rsid w:val="0024723B"/>
    <w:rsid w:val="00247292"/>
    <w:rsid w:val="002475A2"/>
    <w:rsid w:val="00247778"/>
    <w:rsid w:val="002479A7"/>
    <w:rsid w:val="002479EC"/>
    <w:rsid w:val="00247BBA"/>
    <w:rsid w:val="00247DDC"/>
    <w:rsid w:val="00250378"/>
    <w:rsid w:val="0025078A"/>
    <w:rsid w:val="00250860"/>
    <w:rsid w:val="00250883"/>
    <w:rsid w:val="00250DA0"/>
    <w:rsid w:val="00250DDD"/>
    <w:rsid w:val="0025100B"/>
    <w:rsid w:val="00251025"/>
    <w:rsid w:val="00251823"/>
    <w:rsid w:val="00251A72"/>
    <w:rsid w:val="00251AB6"/>
    <w:rsid w:val="00251C4F"/>
    <w:rsid w:val="00251EA5"/>
    <w:rsid w:val="00251FA7"/>
    <w:rsid w:val="002523AF"/>
    <w:rsid w:val="0025247A"/>
    <w:rsid w:val="0025251F"/>
    <w:rsid w:val="00252656"/>
    <w:rsid w:val="00252812"/>
    <w:rsid w:val="00252B55"/>
    <w:rsid w:val="00252BDD"/>
    <w:rsid w:val="00252CF8"/>
    <w:rsid w:val="0025341A"/>
    <w:rsid w:val="0025344C"/>
    <w:rsid w:val="0025361B"/>
    <w:rsid w:val="002536CE"/>
    <w:rsid w:val="0025395C"/>
    <w:rsid w:val="00253A83"/>
    <w:rsid w:val="00253BE7"/>
    <w:rsid w:val="00253CBA"/>
    <w:rsid w:val="002540DC"/>
    <w:rsid w:val="00254223"/>
    <w:rsid w:val="002545A6"/>
    <w:rsid w:val="002547AB"/>
    <w:rsid w:val="00254BB9"/>
    <w:rsid w:val="00254ECC"/>
    <w:rsid w:val="00254F87"/>
    <w:rsid w:val="0025532A"/>
    <w:rsid w:val="0025551B"/>
    <w:rsid w:val="002557FB"/>
    <w:rsid w:val="00255D79"/>
    <w:rsid w:val="00255FBF"/>
    <w:rsid w:val="00255FF2"/>
    <w:rsid w:val="00256125"/>
    <w:rsid w:val="0025624A"/>
    <w:rsid w:val="00256260"/>
    <w:rsid w:val="002564A6"/>
    <w:rsid w:val="00256719"/>
    <w:rsid w:val="00256793"/>
    <w:rsid w:val="002568E4"/>
    <w:rsid w:val="00256C09"/>
    <w:rsid w:val="00256E03"/>
    <w:rsid w:val="00256E7C"/>
    <w:rsid w:val="00256F65"/>
    <w:rsid w:val="00257097"/>
    <w:rsid w:val="00257204"/>
    <w:rsid w:val="002573AE"/>
    <w:rsid w:val="0025779C"/>
    <w:rsid w:val="002577FF"/>
    <w:rsid w:val="00257A6F"/>
    <w:rsid w:val="00257A85"/>
    <w:rsid w:val="00257ADC"/>
    <w:rsid w:val="00257B4C"/>
    <w:rsid w:val="00257C56"/>
    <w:rsid w:val="002600EA"/>
    <w:rsid w:val="0026079B"/>
    <w:rsid w:val="00260EAD"/>
    <w:rsid w:val="00260EF1"/>
    <w:rsid w:val="00260F50"/>
    <w:rsid w:val="00261085"/>
    <w:rsid w:val="002613EA"/>
    <w:rsid w:val="0026148D"/>
    <w:rsid w:val="002617C3"/>
    <w:rsid w:val="00261A78"/>
    <w:rsid w:val="00261BC9"/>
    <w:rsid w:val="002620AE"/>
    <w:rsid w:val="00262204"/>
    <w:rsid w:val="002623E5"/>
    <w:rsid w:val="00262570"/>
    <w:rsid w:val="002625CA"/>
    <w:rsid w:val="002625E1"/>
    <w:rsid w:val="0026262F"/>
    <w:rsid w:val="0026290F"/>
    <w:rsid w:val="00262BC0"/>
    <w:rsid w:val="00262C04"/>
    <w:rsid w:val="00262ED5"/>
    <w:rsid w:val="00262F47"/>
    <w:rsid w:val="0026326F"/>
    <w:rsid w:val="0026357F"/>
    <w:rsid w:val="002637FC"/>
    <w:rsid w:val="00263861"/>
    <w:rsid w:val="00263973"/>
    <w:rsid w:val="00263F94"/>
    <w:rsid w:val="00263FC5"/>
    <w:rsid w:val="0026413D"/>
    <w:rsid w:val="002641B1"/>
    <w:rsid w:val="002643DB"/>
    <w:rsid w:val="00264505"/>
    <w:rsid w:val="0026478A"/>
    <w:rsid w:val="00264853"/>
    <w:rsid w:val="00264862"/>
    <w:rsid w:val="00264940"/>
    <w:rsid w:val="002649E8"/>
    <w:rsid w:val="00264C3A"/>
    <w:rsid w:val="00264C96"/>
    <w:rsid w:val="00264CEB"/>
    <w:rsid w:val="00264FFB"/>
    <w:rsid w:val="00265070"/>
    <w:rsid w:val="002650C3"/>
    <w:rsid w:val="002654E0"/>
    <w:rsid w:val="00265AB1"/>
    <w:rsid w:val="00265D67"/>
    <w:rsid w:val="00265EF8"/>
    <w:rsid w:val="00265FD1"/>
    <w:rsid w:val="002661F8"/>
    <w:rsid w:val="002662EE"/>
    <w:rsid w:val="00266406"/>
    <w:rsid w:val="00266476"/>
    <w:rsid w:val="00266570"/>
    <w:rsid w:val="00266912"/>
    <w:rsid w:val="00266AC3"/>
    <w:rsid w:val="00266C9D"/>
    <w:rsid w:val="00267013"/>
    <w:rsid w:val="00267497"/>
    <w:rsid w:val="00267677"/>
    <w:rsid w:val="00267704"/>
    <w:rsid w:val="00267719"/>
    <w:rsid w:val="002677AB"/>
    <w:rsid w:val="00267B8A"/>
    <w:rsid w:val="00267C3F"/>
    <w:rsid w:val="002702B2"/>
    <w:rsid w:val="002702CD"/>
    <w:rsid w:val="0027035E"/>
    <w:rsid w:val="0027070D"/>
    <w:rsid w:val="00270B06"/>
    <w:rsid w:val="00270B7F"/>
    <w:rsid w:val="00270E90"/>
    <w:rsid w:val="00270EE9"/>
    <w:rsid w:val="0027142F"/>
    <w:rsid w:val="002716F9"/>
    <w:rsid w:val="00271793"/>
    <w:rsid w:val="002717E6"/>
    <w:rsid w:val="0027224D"/>
    <w:rsid w:val="00272361"/>
    <w:rsid w:val="002723C6"/>
    <w:rsid w:val="0027262F"/>
    <w:rsid w:val="0027267C"/>
    <w:rsid w:val="002726E4"/>
    <w:rsid w:val="0027276D"/>
    <w:rsid w:val="00272E41"/>
    <w:rsid w:val="00272EA4"/>
    <w:rsid w:val="0027302E"/>
    <w:rsid w:val="0027320F"/>
    <w:rsid w:val="002734BD"/>
    <w:rsid w:val="002734E9"/>
    <w:rsid w:val="0027359F"/>
    <w:rsid w:val="002735B2"/>
    <w:rsid w:val="00273792"/>
    <w:rsid w:val="0027379D"/>
    <w:rsid w:val="0027394B"/>
    <w:rsid w:val="00273A79"/>
    <w:rsid w:val="00273D27"/>
    <w:rsid w:val="00273F9C"/>
    <w:rsid w:val="00274165"/>
    <w:rsid w:val="002741B2"/>
    <w:rsid w:val="002746BA"/>
    <w:rsid w:val="0027471A"/>
    <w:rsid w:val="002747B2"/>
    <w:rsid w:val="00274A1F"/>
    <w:rsid w:val="00274BFC"/>
    <w:rsid w:val="00274D0E"/>
    <w:rsid w:val="00275350"/>
    <w:rsid w:val="0027556F"/>
    <w:rsid w:val="0027577E"/>
    <w:rsid w:val="0027591B"/>
    <w:rsid w:val="0027615B"/>
    <w:rsid w:val="00276426"/>
    <w:rsid w:val="0027643C"/>
    <w:rsid w:val="00276589"/>
    <w:rsid w:val="00276755"/>
    <w:rsid w:val="00276872"/>
    <w:rsid w:val="002768C4"/>
    <w:rsid w:val="00276925"/>
    <w:rsid w:val="00276CD7"/>
    <w:rsid w:val="00276E15"/>
    <w:rsid w:val="00277A95"/>
    <w:rsid w:val="00277B2B"/>
    <w:rsid w:val="002800DE"/>
    <w:rsid w:val="002800FA"/>
    <w:rsid w:val="0028031F"/>
    <w:rsid w:val="00280605"/>
    <w:rsid w:val="00280619"/>
    <w:rsid w:val="00280796"/>
    <w:rsid w:val="00280A71"/>
    <w:rsid w:val="002810D3"/>
    <w:rsid w:val="002814DC"/>
    <w:rsid w:val="00281593"/>
    <w:rsid w:val="00281D06"/>
    <w:rsid w:val="00282666"/>
    <w:rsid w:val="0028291E"/>
    <w:rsid w:val="0028299A"/>
    <w:rsid w:val="00282A6C"/>
    <w:rsid w:val="00282E05"/>
    <w:rsid w:val="00282E2B"/>
    <w:rsid w:val="00282ED4"/>
    <w:rsid w:val="00283076"/>
    <w:rsid w:val="002831A1"/>
    <w:rsid w:val="00283702"/>
    <w:rsid w:val="00283C23"/>
    <w:rsid w:val="00283C43"/>
    <w:rsid w:val="00283CF9"/>
    <w:rsid w:val="00284109"/>
    <w:rsid w:val="002842AC"/>
    <w:rsid w:val="00284306"/>
    <w:rsid w:val="002846C3"/>
    <w:rsid w:val="00284A79"/>
    <w:rsid w:val="00285037"/>
    <w:rsid w:val="002851B3"/>
    <w:rsid w:val="002851ED"/>
    <w:rsid w:val="00285265"/>
    <w:rsid w:val="00285529"/>
    <w:rsid w:val="00285778"/>
    <w:rsid w:val="002859E6"/>
    <w:rsid w:val="00285C46"/>
    <w:rsid w:val="00285C4C"/>
    <w:rsid w:val="00285CD2"/>
    <w:rsid w:val="00285D5E"/>
    <w:rsid w:val="00286399"/>
    <w:rsid w:val="00286510"/>
    <w:rsid w:val="002866C9"/>
    <w:rsid w:val="00286815"/>
    <w:rsid w:val="00286C92"/>
    <w:rsid w:val="00286CB6"/>
    <w:rsid w:val="00286CDF"/>
    <w:rsid w:val="00286DE2"/>
    <w:rsid w:val="0028713D"/>
    <w:rsid w:val="00287250"/>
    <w:rsid w:val="0028778D"/>
    <w:rsid w:val="00287837"/>
    <w:rsid w:val="00290092"/>
    <w:rsid w:val="0029011E"/>
    <w:rsid w:val="0029017B"/>
    <w:rsid w:val="002902CB"/>
    <w:rsid w:val="0029048E"/>
    <w:rsid w:val="00290500"/>
    <w:rsid w:val="00290811"/>
    <w:rsid w:val="00290A9E"/>
    <w:rsid w:val="00290B3C"/>
    <w:rsid w:val="00290C37"/>
    <w:rsid w:val="00290EC3"/>
    <w:rsid w:val="00290FC2"/>
    <w:rsid w:val="002913ED"/>
    <w:rsid w:val="0029147C"/>
    <w:rsid w:val="002914A8"/>
    <w:rsid w:val="002914D2"/>
    <w:rsid w:val="0029186C"/>
    <w:rsid w:val="002918E9"/>
    <w:rsid w:val="00291BA9"/>
    <w:rsid w:val="00291C9F"/>
    <w:rsid w:val="00291F5B"/>
    <w:rsid w:val="00291FBA"/>
    <w:rsid w:val="0029213A"/>
    <w:rsid w:val="002921A4"/>
    <w:rsid w:val="0029230C"/>
    <w:rsid w:val="002923D3"/>
    <w:rsid w:val="0029247D"/>
    <w:rsid w:val="002924A7"/>
    <w:rsid w:val="002927AB"/>
    <w:rsid w:val="002927D9"/>
    <w:rsid w:val="0029284C"/>
    <w:rsid w:val="00292CDC"/>
    <w:rsid w:val="0029300F"/>
    <w:rsid w:val="0029314A"/>
    <w:rsid w:val="00293301"/>
    <w:rsid w:val="00293409"/>
    <w:rsid w:val="002934F5"/>
    <w:rsid w:val="002936DF"/>
    <w:rsid w:val="0029382C"/>
    <w:rsid w:val="002938EF"/>
    <w:rsid w:val="00293994"/>
    <w:rsid w:val="00293A9D"/>
    <w:rsid w:val="00293AD8"/>
    <w:rsid w:val="00293B7F"/>
    <w:rsid w:val="00293C9E"/>
    <w:rsid w:val="00293F19"/>
    <w:rsid w:val="00293FCD"/>
    <w:rsid w:val="002941B4"/>
    <w:rsid w:val="00294548"/>
    <w:rsid w:val="0029459B"/>
    <w:rsid w:val="002947E7"/>
    <w:rsid w:val="00294901"/>
    <w:rsid w:val="00294AAA"/>
    <w:rsid w:val="00294B79"/>
    <w:rsid w:val="00294E2B"/>
    <w:rsid w:val="00294F39"/>
    <w:rsid w:val="0029530B"/>
    <w:rsid w:val="002953AC"/>
    <w:rsid w:val="0029542E"/>
    <w:rsid w:val="002955ED"/>
    <w:rsid w:val="002957B9"/>
    <w:rsid w:val="002958D2"/>
    <w:rsid w:val="00295EE3"/>
    <w:rsid w:val="00296003"/>
    <w:rsid w:val="00296110"/>
    <w:rsid w:val="00296487"/>
    <w:rsid w:val="00296B75"/>
    <w:rsid w:val="00296E9F"/>
    <w:rsid w:val="00296F38"/>
    <w:rsid w:val="00297131"/>
    <w:rsid w:val="00297336"/>
    <w:rsid w:val="002974AB"/>
    <w:rsid w:val="00297885"/>
    <w:rsid w:val="00297975"/>
    <w:rsid w:val="002A04D8"/>
    <w:rsid w:val="002A04EA"/>
    <w:rsid w:val="002A052C"/>
    <w:rsid w:val="002A0776"/>
    <w:rsid w:val="002A09D7"/>
    <w:rsid w:val="002A0A44"/>
    <w:rsid w:val="002A0AE1"/>
    <w:rsid w:val="002A0D93"/>
    <w:rsid w:val="002A0DF1"/>
    <w:rsid w:val="002A1278"/>
    <w:rsid w:val="002A1BBF"/>
    <w:rsid w:val="002A21BC"/>
    <w:rsid w:val="002A22B9"/>
    <w:rsid w:val="002A2444"/>
    <w:rsid w:val="002A2B97"/>
    <w:rsid w:val="002A2C84"/>
    <w:rsid w:val="002A2EF4"/>
    <w:rsid w:val="002A30AB"/>
    <w:rsid w:val="002A31B6"/>
    <w:rsid w:val="002A31DA"/>
    <w:rsid w:val="002A322B"/>
    <w:rsid w:val="002A33F1"/>
    <w:rsid w:val="002A35A9"/>
    <w:rsid w:val="002A38E8"/>
    <w:rsid w:val="002A3B2F"/>
    <w:rsid w:val="002A3C39"/>
    <w:rsid w:val="002A3E65"/>
    <w:rsid w:val="002A42BC"/>
    <w:rsid w:val="002A42EE"/>
    <w:rsid w:val="002A4501"/>
    <w:rsid w:val="002A4519"/>
    <w:rsid w:val="002A4605"/>
    <w:rsid w:val="002A4736"/>
    <w:rsid w:val="002A47A0"/>
    <w:rsid w:val="002A4866"/>
    <w:rsid w:val="002A4882"/>
    <w:rsid w:val="002A489E"/>
    <w:rsid w:val="002A4936"/>
    <w:rsid w:val="002A4AB7"/>
    <w:rsid w:val="002A4C5B"/>
    <w:rsid w:val="002A4E49"/>
    <w:rsid w:val="002A4EEF"/>
    <w:rsid w:val="002A4EF1"/>
    <w:rsid w:val="002A525A"/>
    <w:rsid w:val="002A533F"/>
    <w:rsid w:val="002A5490"/>
    <w:rsid w:val="002A5779"/>
    <w:rsid w:val="002A62BC"/>
    <w:rsid w:val="002A6698"/>
    <w:rsid w:val="002A66C3"/>
    <w:rsid w:val="002A6758"/>
    <w:rsid w:val="002A6814"/>
    <w:rsid w:val="002A6988"/>
    <w:rsid w:val="002A699B"/>
    <w:rsid w:val="002A6D6C"/>
    <w:rsid w:val="002A6D7E"/>
    <w:rsid w:val="002A6F2C"/>
    <w:rsid w:val="002A718C"/>
    <w:rsid w:val="002A71DF"/>
    <w:rsid w:val="002A7372"/>
    <w:rsid w:val="002A76C2"/>
    <w:rsid w:val="002A773E"/>
    <w:rsid w:val="002A781F"/>
    <w:rsid w:val="002A7AE6"/>
    <w:rsid w:val="002A7B83"/>
    <w:rsid w:val="002A7BAA"/>
    <w:rsid w:val="002B0010"/>
    <w:rsid w:val="002B002A"/>
    <w:rsid w:val="002B04C4"/>
    <w:rsid w:val="002B05F8"/>
    <w:rsid w:val="002B060D"/>
    <w:rsid w:val="002B0644"/>
    <w:rsid w:val="002B0ACE"/>
    <w:rsid w:val="002B0AF8"/>
    <w:rsid w:val="002B0CA1"/>
    <w:rsid w:val="002B0CA3"/>
    <w:rsid w:val="002B0D50"/>
    <w:rsid w:val="002B0E76"/>
    <w:rsid w:val="002B0FA9"/>
    <w:rsid w:val="002B10B0"/>
    <w:rsid w:val="002B12F6"/>
    <w:rsid w:val="002B1343"/>
    <w:rsid w:val="002B13CF"/>
    <w:rsid w:val="002B1452"/>
    <w:rsid w:val="002B1784"/>
    <w:rsid w:val="002B1987"/>
    <w:rsid w:val="002B1A04"/>
    <w:rsid w:val="002B1A16"/>
    <w:rsid w:val="002B1C2A"/>
    <w:rsid w:val="002B2051"/>
    <w:rsid w:val="002B2075"/>
    <w:rsid w:val="002B2298"/>
    <w:rsid w:val="002B2326"/>
    <w:rsid w:val="002B23F2"/>
    <w:rsid w:val="002B24BC"/>
    <w:rsid w:val="002B24F7"/>
    <w:rsid w:val="002B2519"/>
    <w:rsid w:val="002B25CE"/>
    <w:rsid w:val="002B28F0"/>
    <w:rsid w:val="002B2A0E"/>
    <w:rsid w:val="002B2A97"/>
    <w:rsid w:val="002B2AF2"/>
    <w:rsid w:val="002B2C09"/>
    <w:rsid w:val="002B2C5C"/>
    <w:rsid w:val="002B3199"/>
    <w:rsid w:val="002B3340"/>
    <w:rsid w:val="002B33B4"/>
    <w:rsid w:val="002B3785"/>
    <w:rsid w:val="002B3973"/>
    <w:rsid w:val="002B3A0D"/>
    <w:rsid w:val="002B3A41"/>
    <w:rsid w:val="002B3B4B"/>
    <w:rsid w:val="002B3BDD"/>
    <w:rsid w:val="002B3EB7"/>
    <w:rsid w:val="002B4002"/>
    <w:rsid w:val="002B4674"/>
    <w:rsid w:val="002B468D"/>
    <w:rsid w:val="002B46A8"/>
    <w:rsid w:val="002B46C8"/>
    <w:rsid w:val="002B47F3"/>
    <w:rsid w:val="002B48DF"/>
    <w:rsid w:val="002B491D"/>
    <w:rsid w:val="002B51A1"/>
    <w:rsid w:val="002B52B5"/>
    <w:rsid w:val="002B53E8"/>
    <w:rsid w:val="002B53F0"/>
    <w:rsid w:val="002B54A8"/>
    <w:rsid w:val="002B5681"/>
    <w:rsid w:val="002B5838"/>
    <w:rsid w:val="002B5951"/>
    <w:rsid w:val="002B595D"/>
    <w:rsid w:val="002B5A25"/>
    <w:rsid w:val="002B5DFD"/>
    <w:rsid w:val="002B5F73"/>
    <w:rsid w:val="002B6117"/>
    <w:rsid w:val="002B6328"/>
    <w:rsid w:val="002B6A57"/>
    <w:rsid w:val="002B6E76"/>
    <w:rsid w:val="002B6FF6"/>
    <w:rsid w:val="002B7230"/>
    <w:rsid w:val="002B7764"/>
    <w:rsid w:val="002B7AE1"/>
    <w:rsid w:val="002B7D08"/>
    <w:rsid w:val="002B7D5C"/>
    <w:rsid w:val="002B7E07"/>
    <w:rsid w:val="002B7F32"/>
    <w:rsid w:val="002C014E"/>
    <w:rsid w:val="002C035D"/>
    <w:rsid w:val="002C06DB"/>
    <w:rsid w:val="002C0888"/>
    <w:rsid w:val="002C08C7"/>
    <w:rsid w:val="002C09EE"/>
    <w:rsid w:val="002C0A31"/>
    <w:rsid w:val="002C0AD8"/>
    <w:rsid w:val="002C0C07"/>
    <w:rsid w:val="002C0FF8"/>
    <w:rsid w:val="002C149E"/>
    <w:rsid w:val="002C1685"/>
    <w:rsid w:val="002C16C9"/>
    <w:rsid w:val="002C16FF"/>
    <w:rsid w:val="002C1744"/>
    <w:rsid w:val="002C17B3"/>
    <w:rsid w:val="002C1A9B"/>
    <w:rsid w:val="002C1AE9"/>
    <w:rsid w:val="002C1B75"/>
    <w:rsid w:val="002C1FDE"/>
    <w:rsid w:val="002C2000"/>
    <w:rsid w:val="002C2012"/>
    <w:rsid w:val="002C20BB"/>
    <w:rsid w:val="002C222E"/>
    <w:rsid w:val="002C24B8"/>
    <w:rsid w:val="002C2571"/>
    <w:rsid w:val="002C2575"/>
    <w:rsid w:val="002C2ACC"/>
    <w:rsid w:val="002C2E60"/>
    <w:rsid w:val="002C2FB1"/>
    <w:rsid w:val="002C3144"/>
    <w:rsid w:val="002C3519"/>
    <w:rsid w:val="002C3896"/>
    <w:rsid w:val="002C3A6B"/>
    <w:rsid w:val="002C3AB8"/>
    <w:rsid w:val="002C40F0"/>
    <w:rsid w:val="002C413B"/>
    <w:rsid w:val="002C4882"/>
    <w:rsid w:val="002C49B1"/>
    <w:rsid w:val="002C4B56"/>
    <w:rsid w:val="002C4CBC"/>
    <w:rsid w:val="002C4EAF"/>
    <w:rsid w:val="002C527A"/>
    <w:rsid w:val="002C6003"/>
    <w:rsid w:val="002C62E2"/>
    <w:rsid w:val="002C6309"/>
    <w:rsid w:val="002C643A"/>
    <w:rsid w:val="002C679B"/>
    <w:rsid w:val="002C6C4A"/>
    <w:rsid w:val="002C6C9E"/>
    <w:rsid w:val="002C6E4B"/>
    <w:rsid w:val="002C6E6F"/>
    <w:rsid w:val="002C6F06"/>
    <w:rsid w:val="002C7130"/>
    <w:rsid w:val="002C7171"/>
    <w:rsid w:val="002C724C"/>
    <w:rsid w:val="002C7380"/>
    <w:rsid w:val="002C73D3"/>
    <w:rsid w:val="002C7524"/>
    <w:rsid w:val="002C7615"/>
    <w:rsid w:val="002C7858"/>
    <w:rsid w:val="002C7966"/>
    <w:rsid w:val="002C7AD9"/>
    <w:rsid w:val="002C7ADD"/>
    <w:rsid w:val="002C7AE9"/>
    <w:rsid w:val="002C7BC4"/>
    <w:rsid w:val="002C7BD3"/>
    <w:rsid w:val="002C7BDC"/>
    <w:rsid w:val="002C7BF4"/>
    <w:rsid w:val="002C7C3D"/>
    <w:rsid w:val="002C7DDB"/>
    <w:rsid w:val="002D0350"/>
    <w:rsid w:val="002D03A0"/>
    <w:rsid w:val="002D03D3"/>
    <w:rsid w:val="002D0628"/>
    <w:rsid w:val="002D0808"/>
    <w:rsid w:val="002D0A57"/>
    <w:rsid w:val="002D0D18"/>
    <w:rsid w:val="002D0D5F"/>
    <w:rsid w:val="002D0EE6"/>
    <w:rsid w:val="002D0F55"/>
    <w:rsid w:val="002D1036"/>
    <w:rsid w:val="002D108F"/>
    <w:rsid w:val="002D181A"/>
    <w:rsid w:val="002D1AA6"/>
    <w:rsid w:val="002D1E36"/>
    <w:rsid w:val="002D1E6B"/>
    <w:rsid w:val="002D21B3"/>
    <w:rsid w:val="002D2476"/>
    <w:rsid w:val="002D2602"/>
    <w:rsid w:val="002D27F5"/>
    <w:rsid w:val="002D2A83"/>
    <w:rsid w:val="002D2C18"/>
    <w:rsid w:val="002D2C5A"/>
    <w:rsid w:val="002D302F"/>
    <w:rsid w:val="002D327C"/>
    <w:rsid w:val="002D3563"/>
    <w:rsid w:val="002D35FB"/>
    <w:rsid w:val="002D36BB"/>
    <w:rsid w:val="002D394B"/>
    <w:rsid w:val="002D3AB4"/>
    <w:rsid w:val="002D3AC7"/>
    <w:rsid w:val="002D3AD7"/>
    <w:rsid w:val="002D3B71"/>
    <w:rsid w:val="002D3BCC"/>
    <w:rsid w:val="002D3C5E"/>
    <w:rsid w:val="002D3E6B"/>
    <w:rsid w:val="002D3FC0"/>
    <w:rsid w:val="002D4045"/>
    <w:rsid w:val="002D40CF"/>
    <w:rsid w:val="002D412A"/>
    <w:rsid w:val="002D4432"/>
    <w:rsid w:val="002D46EC"/>
    <w:rsid w:val="002D4FF3"/>
    <w:rsid w:val="002D515A"/>
    <w:rsid w:val="002D5348"/>
    <w:rsid w:val="002D545C"/>
    <w:rsid w:val="002D549F"/>
    <w:rsid w:val="002D55E9"/>
    <w:rsid w:val="002D5620"/>
    <w:rsid w:val="002D58AD"/>
    <w:rsid w:val="002D5976"/>
    <w:rsid w:val="002D5DF1"/>
    <w:rsid w:val="002D6106"/>
    <w:rsid w:val="002D613A"/>
    <w:rsid w:val="002D6366"/>
    <w:rsid w:val="002D63CE"/>
    <w:rsid w:val="002D643F"/>
    <w:rsid w:val="002D650E"/>
    <w:rsid w:val="002D66BF"/>
    <w:rsid w:val="002D6814"/>
    <w:rsid w:val="002D6821"/>
    <w:rsid w:val="002D6C15"/>
    <w:rsid w:val="002D7119"/>
    <w:rsid w:val="002D72C7"/>
    <w:rsid w:val="002D747C"/>
    <w:rsid w:val="002D7820"/>
    <w:rsid w:val="002D785E"/>
    <w:rsid w:val="002D78FC"/>
    <w:rsid w:val="002D7AC5"/>
    <w:rsid w:val="002D7D1F"/>
    <w:rsid w:val="002D7D37"/>
    <w:rsid w:val="002D7FED"/>
    <w:rsid w:val="002E0039"/>
    <w:rsid w:val="002E0238"/>
    <w:rsid w:val="002E04F7"/>
    <w:rsid w:val="002E05EA"/>
    <w:rsid w:val="002E08E5"/>
    <w:rsid w:val="002E0BA8"/>
    <w:rsid w:val="002E0BFE"/>
    <w:rsid w:val="002E0D16"/>
    <w:rsid w:val="002E1013"/>
    <w:rsid w:val="002E11DE"/>
    <w:rsid w:val="002E1A2F"/>
    <w:rsid w:val="002E1AD4"/>
    <w:rsid w:val="002E208F"/>
    <w:rsid w:val="002E21CA"/>
    <w:rsid w:val="002E2283"/>
    <w:rsid w:val="002E2337"/>
    <w:rsid w:val="002E23A4"/>
    <w:rsid w:val="002E2786"/>
    <w:rsid w:val="002E27A1"/>
    <w:rsid w:val="002E281B"/>
    <w:rsid w:val="002E2A48"/>
    <w:rsid w:val="002E2CB6"/>
    <w:rsid w:val="002E2E51"/>
    <w:rsid w:val="002E3038"/>
    <w:rsid w:val="002E3282"/>
    <w:rsid w:val="002E33B7"/>
    <w:rsid w:val="002E33D3"/>
    <w:rsid w:val="002E355E"/>
    <w:rsid w:val="002E366C"/>
    <w:rsid w:val="002E380B"/>
    <w:rsid w:val="002E39E0"/>
    <w:rsid w:val="002E3AFA"/>
    <w:rsid w:val="002E3DC9"/>
    <w:rsid w:val="002E3F2E"/>
    <w:rsid w:val="002E408C"/>
    <w:rsid w:val="002E4294"/>
    <w:rsid w:val="002E45F5"/>
    <w:rsid w:val="002E46AC"/>
    <w:rsid w:val="002E486E"/>
    <w:rsid w:val="002E4AFF"/>
    <w:rsid w:val="002E55FB"/>
    <w:rsid w:val="002E5646"/>
    <w:rsid w:val="002E5690"/>
    <w:rsid w:val="002E5985"/>
    <w:rsid w:val="002E59FF"/>
    <w:rsid w:val="002E5B76"/>
    <w:rsid w:val="002E5E84"/>
    <w:rsid w:val="002E6269"/>
    <w:rsid w:val="002E6392"/>
    <w:rsid w:val="002E6BBF"/>
    <w:rsid w:val="002E6F79"/>
    <w:rsid w:val="002E7117"/>
    <w:rsid w:val="002E717F"/>
    <w:rsid w:val="002E7249"/>
    <w:rsid w:val="002E7436"/>
    <w:rsid w:val="002E7468"/>
    <w:rsid w:val="002E748F"/>
    <w:rsid w:val="002E7592"/>
    <w:rsid w:val="002E75FC"/>
    <w:rsid w:val="002E76AF"/>
    <w:rsid w:val="002E77DE"/>
    <w:rsid w:val="002E7876"/>
    <w:rsid w:val="002E7946"/>
    <w:rsid w:val="002E79FB"/>
    <w:rsid w:val="002E7B62"/>
    <w:rsid w:val="002E7BC9"/>
    <w:rsid w:val="002E7DBE"/>
    <w:rsid w:val="002E7EDA"/>
    <w:rsid w:val="002F0683"/>
    <w:rsid w:val="002F06DE"/>
    <w:rsid w:val="002F085D"/>
    <w:rsid w:val="002F09AB"/>
    <w:rsid w:val="002F09DB"/>
    <w:rsid w:val="002F105D"/>
    <w:rsid w:val="002F137B"/>
    <w:rsid w:val="002F1416"/>
    <w:rsid w:val="002F156B"/>
    <w:rsid w:val="002F175D"/>
    <w:rsid w:val="002F17A5"/>
    <w:rsid w:val="002F1D5F"/>
    <w:rsid w:val="002F1E28"/>
    <w:rsid w:val="002F2219"/>
    <w:rsid w:val="002F29FB"/>
    <w:rsid w:val="002F30DB"/>
    <w:rsid w:val="002F32B9"/>
    <w:rsid w:val="002F3462"/>
    <w:rsid w:val="002F34C4"/>
    <w:rsid w:val="002F3659"/>
    <w:rsid w:val="002F36F7"/>
    <w:rsid w:val="002F380A"/>
    <w:rsid w:val="002F399F"/>
    <w:rsid w:val="002F3A96"/>
    <w:rsid w:val="002F3F1D"/>
    <w:rsid w:val="002F4100"/>
    <w:rsid w:val="002F4141"/>
    <w:rsid w:val="002F4590"/>
    <w:rsid w:val="002F4809"/>
    <w:rsid w:val="002F4985"/>
    <w:rsid w:val="002F4ADF"/>
    <w:rsid w:val="002F4B69"/>
    <w:rsid w:val="002F4C2B"/>
    <w:rsid w:val="002F4C6A"/>
    <w:rsid w:val="002F4D02"/>
    <w:rsid w:val="002F4D8C"/>
    <w:rsid w:val="002F4EDB"/>
    <w:rsid w:val="002F5101"/>
    <w:rsid w:val="002F510A"/>
    <w:rsid w:val="002F5255"/>
    <w:rsid w:val="002F5412"/>
    <w:rsid w:val="002F5592"/>
    <w:rsid w:val="002F5606"/>
    <w:rsid w:val="002F5755"/>
    <w:rsid w:val="002F5811"/>
    <w:rsid w:val="002F58FC"/>
    <w:rsid w:val="002F594A"/>
    <w:rsid w:val="002F5ADE"/>
    <w:rsid w:val="002F5B1C"/>
    <w:rsid w:val="002F5DCB"/>
    <w:rsid w:val="002F60F3"/>
    <w:rsid w:val="002F61DE"/>
    <w:rsid w:val="002F626F"/>
    <w:rsid w:val="002F638A"/>
    <w:rsid w:val="002F63AC"/>
    <w:rsid w:val="002F6413"/>
    <w:rsid w:val="002F69CE"/>
    <w:rsid w:val="002F6D4D"/>
    <w:rsid w:val="002F6DCA"/>
    <w:rsid w:val="002F703F"/>
    <w:rsid w:val="002F70DF"/>
    <w:rsid w:val="002F74B3"/>
    <w:rsid w:val="002F75B0"/>
    <w:rsid w:val="002F7B6A"/>
    <w:rsid w:val="002F7C50"/>
    <w:rsid w:val="002F7E01"/>
    <w:rsid w:val="002F7EAB"/>
    <w:rsid w:val="00300107"/>
    <w:rsid w:val="00300270"/>
    <w:rsid w:val="00300C14"/>
    <w:rsid w:val="0030112F"/>
    <w:rsid w:val="003012B6"/>
    <w:rsid w:val="0030130E"/>
    <w:rsid w:val="0030139B"/>
    <w:rsid w:val="00301463"/>
    <w:rsid w:val="003016BD"/>
    <w:rsid w:val="00301781"/>
    <w:rsid w:val="00301940"/>
    <w:rsid w:val="00301A41"/>
    <w:rsid w:val="00301BF3"/>
    <w:rsid w:val="00301DC5"/>
    <w:rsid w:val="00301DFE"/>
    <w:rsid w:val="00301E06"/>
    <w:rsid w:val="0030214C"/>
    <w:rsid w:val="00302235"/>
    <w:rsid w:val="00302250"/>
    <w:rsid w:val="00302476"/>
    <w:rsid w:val="003024F6"/>
    <w:rsid w:val="003027B6"/>
    <w:rsid w:val="00302A19"/>
    <w:rsid w:val="00302B52"/>
    <w:rsid w:val="00302C2F"/>
    <w:rsid w:val="00302E33"/>
    <w:rsid w:val="00302EE7"/>
    <w:rsid w:val="00302F71"/>
    <w:rsid w:val="00302FD6"/>
    <w:rsid w:val="00303202"/>
    <w:rsid w:val="00303370"/>
    <w:rsid w:val="00303517"/>
    <w:rsid w:val="003035B5"/>
    <w:rsid w:val="00303DC7"/>
    <w:rsid w:val="0030402E"/>
    <w:rsid w:val="00304379"/>
    <w:rsid w:val="00304500"/>
    <w:rsid w:val="003047E3"/>
    <w:rsid w:val="00304838"/>
    <w:rsid w:val="00304953"/>
    <w:rsid w:val="00304FBE"/>
    <w:rsid w:val="00305308"/>
    <w:rsid w:val="00305647"/>
    <w:rsid w:val="00305A36"/>
    <w:rsid w:val="00305CBB"/>
    <w:rsid w:val="003062B8"/>
    <w:rsid w:val="003063FA"/>
    <w:rsid w:val="003064BF"/>
    <w:rsid w:val="003065C4"/>
    <w:rsid w:val="00306AE1"/>
    <w:rsid w:val="00306C79"/>
    <w:rsid w:val="00306E15"/>
    <w:rsid w:val="00306E23"/>
    <w:rsid w:val="003071C5"/>
    <w:rsid w:val="003072DC"/>
    <w:rsid w:val="00307F8A"/>
    <w:rsid w:val="003100B1"/>
    <w:rsid w:val="00310149"/>
    <w:rsid w:val="0031016F"/>
    <w:rsid w:val="00310171"/>
    <w:rsid w:val="0031024D"/>
    <w:rsid w:val="00310375"/>
    <w:rsid w:val="003104FB"/>
    <w:rsid w:val="003105BC"/>
    <w:rsid w:val="0031060B"/>
    <w:rsid w:val="0031076C"/>
    <w:rsid w:val="00310870"/>
    <w:rsid w:val="00310889"/>
    <w:rsid w:val="00310CDF"/>
    <w:rsid w:val="00310E55"/>
    <w:rsid w:val="00311116"/>
    <w:rsid w:val="003111B0"/>
    <w:rsid w:val="003112EA"/>
    <w:rsid w:val="00311474"/>
    <w:rsid w:val="003114D1"/>
    <w:rsid w:val="00311505"/>
    <w:rsid w:val="003115C7"/>
    <w:rsid w:val="00311F1E"/>
    <w:rsid w:val="00311FA5"/>
    <w:rsid w:val="00312004"/>
    <w:rsid w:val="003125FF"/>
    <w:rsid w:val="0031266A"/>
    <w:rsid w:val="003128E7"/>
    <w:rsid w:val="00312A30"/>
    <w:rsid w:val="00312C13"/>
    <w:rsid w:val="00312FFE"/>
    <w:rsid w:val="00313175"/>
    <w:rsid w:val="00313286"/>
    <w:rsid w:val="0031329B"/>
    <w:rsid w:val="003134C9"/>
    <w:rsid w:val="00313660"/>
    <w:rsid w:val="00313DCC"/>
    <w:rsid w:val="00314119"/>
    <w:rsid w:val="00314173"/>
    <w:rsid w:val="0031461C"/>
    <w:rsid w:val="00314B03"/>
    <w:rsid w:val="00314B69"/>
    <w:rsid w:val="00314BEB"/>
    <w:rsid w:val="00314FB2"/>
    <w:rsid w:val="003151AF"/>
    <w:rsid w:val="0031521B"/>
    <w:rsid w:val="00315496"/>
    <w:rsid w:val="0031574C"/>
    <w:rsid w:val="00315F32"/>
    <w:rsid w:val="0031622D"/>
    <w:rsid w:val="00316337"/>
    <w:rsid w:val="00316427"/>
    <w:rsid w:val="0031642C"/>
    <w:rsid w:val="0031665E"/>
    <w:rsid w:val="00316900"/>
    <w:rsid w:val="003169F9"/>
    <w:rsid w:val="00316A0F"/>
    <w:rsid w:val="00316FE9"/>
    <w:rsid w:val="0031720F"/>
    <w:rsid w:val="00317435"/>
    <w:rsid w:val="00317498"/>
    <w:rsid w:val="003177A7"/>
    <w:rsid w:val="00317BF9"/>
    <w:rsid w:val="00317EA8"/>
    <w:rsid w:val="00317EAA"/>
    <w:rsid w:val="00317F9E"/>
    <w:rsid w:val="003200BD"/>
    <w:rsid w:val="003202D9"/>
    <w:rsid w:val="00320786"/>
    <w:rsid w:val="00320840"/>
    <w:rsid w:val="00320884"/>
    <w:rsid w:val="00320898"/>
    <w:rsid w:val="00320A38"/>
    <w:rsid w:val="00320B41"/>
    <w:rsid w:val="00320C3F"/>
    <w:rsid w:val="00320C69"/>
    <w:rsid w:val="00320D2F"/>
    <w:rsid w:val="00320D58"/>
    <w:rsid w:val="00320F3F"/>
    <w:rsid w:val="003213FB"/>
    <w:rsid w:val="0032164B"/>
    <w:rsid w:val="0032170D"/>
    <w:rsid w:val="003217AD"/>
    <w:rsid w:val="003218E5"/>
    <w:rsid w:val="003219D8"/>
    <w:rsid w:val="00321CC8"/>
    <w:rsid w:val="00321DC7"/>
    <w:rsid w:val="00321F0B"/>
    <w:rsid w:val="00321F98"/>
    <w:rsid w:val="00321FB9"/>
    <w:rsid w:val="0032268D"/>
    <w:rsid w:val="00322810"/>
    <w:rsid w:val="00322822"/>
    <w:rsid w:val="00322AB3"/>
    <w:rsid w:val="00322B8F"/>
    <w:rsid w:val="00322D5F"/>
    <w:rsid w:val="00322DCE"/>
    <w:rsid w:val="0032312B"/>
    <w:rsid w:val="003232FF"/>
    <w:rsid w:val="003236EB"/>
    <w:rsid w:val="0032386A"/>
    <w:rsid w:val="00323A44"/>
    <w:rsid w:val="003240FE"/>
    <w:rsid w:val="003245FB"/>
    <w:rsid w:val="00324828"/>
    <w:rsid w:val="00324A44"/>
    <w:rsid w:val="00324CB0"/>
    <w:rsid w:val="00324DDC"/>
    <w:rsid w:val="00324DDD"/>
    <w:rsid w:val="00324E99"/>
    <w:rsid w:val="003250CA"/>
    <w:rsid w:val="003252B1"/>
    <w:rsid w:val="0032539E"/>
    <w:rsid w:val="0032546E"/>
    <w:rsid w:val="003256EB"/>
    <w:rsid w:val="00325786"/>
    <w:rsid w:val="003259A7"/>
    <w:rsid w:val="00325A43"/>
    <w:rsid w:val="00325DBD"/>
    <w:rsid w:val="00325FB4"/>
    <w:rsid w:val="00326144"/>
    <w:rsid w:val="003262BB"/>
    <w:rsid w:val="003264ED"/>
    <w:rsid w:val="003265F8"/>
    <w:rsid w:val="0032672F"/>
    <w:rsid w:val="003269C3"/>
    <w:rsid w:val="00326D6E"/>
    <w:rsid w:val="00326E64"/>
    <w:rsid w:val="003273AC"/>
    <w:rsid w:val="00327600"/>
    <w:rsid w:val="00327744"/>
    <w:rsid w:val="00327861"/>
    <w:rsid w:val="00327936"/>
    <w:rsid w:val="003279B2"/>
    <w:rsid w:val="00327A70"/>
    <w:rsid w:val="00327DB5"/>
    <w:rsid w:val="00327F7A"/>
    <w:rsid w:val="00330100"/>
    <w:rsid w:val="0033013B"/>
    <w:rsid w:val="0033026D"/>
    <w:rsid w:val="003302B6"/>
    <w:rsid w:val="00330675"/>
    <w:rsid w:val="00330876"/>
    <w:rsid w:val="003308B6"/>
    <w:rsid w:val="00330984"/>
    <w:rsid w:val="00330A6E"/>
    <w:rsid w:val="00330ABF"/>
    <w:rsid w:val="00331104"/>
    <w:rsid w:val="003312A8"/>
    <w:rsid w:val="003314ED"/>
    <w:rsid w:val="00331BB3"/>
    <w:rsid w:val="00331BF4"/>
    <w:rsid w:val="00331DD1"/>
    <w:rsid w:val="00331FBC"/>
    <w:rsid w:val="0033206E"/>
    <w:rsid w:val="00332316"/>
    <w:rsid w:val="00332423"/>
    <w:rsid w:val="00332862"/>
    <w:rsid w:val="00332A8E"/>
    <w:rsid w:val="00332B82"/>
    <w:rsid w:val="00332FA4"/>
    <w:rsid w:val="003330DD"/>
    <w:rsid w:val="00333353"/>
    <w:rsid w:val="003333F9"/>
    <w:rsid w:val="00333917"/>
    <w:rsid w:val="00333AA1"/>
    <w:rsid w:val="00333FED"/>
    <w:rsid w:val="00334108"/>
    <w:rsid w:val="00334152"/>
    <w:rsid w:val="00334449"/>
    <w:rsid w:val="0033444D"/>
    <w:rsid w:val="00334B0F"/>
    <w:rsid w:val="00334EEE"/>
    <w:rsid w:val="00334F22"/>
    <w:rsid w:val="003350CE"/>
    <w:rsid w:val="003354F9"/>
    <w:rsid w:val="003356F2"/>
    <w:rsid w:val="00335820"/>
    <w:rsid w:val="00335866"/>
    <w:rsid w:val="00335DBD"/>
    <w:rsid w:val="00335EB4"/>
    <w:rsid w:val="00335F2E"/>
    <w:rsid w:val="003360FD"/>
    <w:rsid w:val="003365C1"/>
    <w:rsid w:val="003368D3"/>
    <w:rsid w:val="00336B0F"/>
    <w:rsid w:val="00336B39"/>
    <w:rsid w:val="00336BA6"/>
    <w:rsid w:val="0033739B"/>
    <w:rsid w:val="0033775D"/>
    <w:rsid w:val="00337876"/>
    <w:rsid w:val="003378A3"/>
    <w:rsid w:val="003379D5"/>
    <w:rsid w:val="00337BDD"/>
    <w:rsid w:val="00337C3A"/>
    <w:rsid w:val="00337E60"/>
    <w:rsid w:val="00340091"/>
    <w:rsid w:val="00340177"/>
    <w:rsid w:val="00340206"/>
    <w:rsid w:val="0034025B"/>
    <w:rsid w:val="00340492"/>
    <w:rsid w:val="003404E8"/>
    <w:rsid w:val="00340590"/>
    <w:rsid w:val="00340698"/>
    <w:rsid w:val="003406D3"/>
    <w:rsid w:val="00340AD3"/>
    <w:rsid w:val="00340E0B"/>
    <w:rsid w:val="00340E31"/>
    <w:rsid w:val="00340F71"/>
    <w:rsid w:val="00341027"/>
    <w:rsid w:val="003413C8"/>
    <w:rsid w:val="00341820"/>
    <w:rsid w:val="003419F5"/>
    <w:rsid w:val="00341EFC"/>
    <w:rsid w:val="003421C6"/>
    <w:rsid w:val="003424E0"/>
    <w:rsid w:val="003426CF"/>
    <w:rsid w:val="0034272D"/>
    <w:rsid w:val="00342941"/>
    <w:rsid w:val="00342AC6"/>
    <w:rsid w:val="00342B38"/>
    <w:rsid w:val="00342B39"/>
    <w:rsid w:val="00342D57"/>
    <w:rsid w:val="00342E4E"/>
    <w:rsid w:val="003430C1"/>
    <w:rsid w:val="00343359"/>
    <w:rsid w:val="003437F1"/>
    <w:rsid w:val="00343A87"/>
    <w:rsid w:val="00343C0D"/>
    <w:rsid w:val="00344028"/>
    <w:rsid w:val="00344378"/>
    <w:rsid w:val="00344605"/>
    <w:rsid w:val="003446C0"/>
    <w:rsid w:val="00344AE4"/>
    <w:rsid w:val="00344E8D"/>
    <w:rsid w:val="00344EE6"/>
    <w:rsid w:val="003450F4"/>
    <w:rsid w:val="00345427"/>
    <w:rsid w:val="0034542E"/>
    <w:rsid w:val="0034547D"/>
    <w:rsid w:val="003455C8"/>
    <w:rsid w:val="00345624"/>
    <w:rsid w:val="0034572B"/>
    <w:rsid w:val="00345C47"/>
    <w:rsid w:val="00345C8F"/>
    <w:rsid w:val="00345E00"/>
    <w:rsid w:val="00345FC6"/>
    <w:rsid w:val="00346131"/>
    <w:rsid w:val="003462CD"/>
    <w:rsid w:val="00346382"/>
    <w:rsid w:val="00346455"/>
    <w:rsid w:val="00346950"/>
    <w:rsid w:val="003469B7"/>
    <w:rsid w:val="00346D10"/>
    <w:rsid w:val="00346D48"/>
    <w:rsid w:val="00346D82"/>
    <w:rsid w:val="00346E7C"/>
    <w:rsid w:val="00347161"/>
    <w:rsid w:val="003475BE"/>
    <w:rsid w:val="003475C7"/>
    <w:rsid w:val="0034777F"/>
    <w:rsid w:val="003479A9"/>
    <w:rsid w:val="00347A46"/>
    <w:rsid w:val="00347BD7"/>
    <w:rsid w:val="00347E8F"/>
    <w:rsid w:val="00350001"/>
    <w:rsid w:val="00350033"/>
    <w:rsid w:val="0035012A"/>
    <w:rsid w:val="00350138"/>
    <w:rsid w:val="003502ED"/>
    <w:rsid w:val="00350457"/>
    <w:rsid w:val="0035055A"/>
    <w:rsid w:val="00350560"/>
    <w:rsid w:val="00350E6D"/>
    <w:rsid w:val="003514FE"/>
    <w:rsid w:val="003515CB"/>
    <w:rsid w:val="003516EB"/>
    <w:rsid w:val="0035179A"/>
    <w:rsid w:val="0035199D"/>
    <w:rsid w:val="00351A12"/>
    <w:rsid w:val="00351A99"/>
    <w:rsid w:val="00351AE1"/>
    <w:rsid w:val="00351EEC"/>
    <w:rsid w:val="00351F26"/>
    <w:rsid w:val="00351F74"/>
    <w:rsid w:val="00351FB8"/>
    <w:rsid w:val="00352045"/>
    <w:rsid w:val="00352471"/>
    <w:rsid w:val="00352690"/>
    <w:rsid w:val="003526BD"/>
    <w:rsid w:val="003526C0"/>
    <w:rsid w:val="00352851"/>
    <w:rsid w:val="003529FF"/>
    <w:rsid w:val="00352DEC"/>
    <w:rsid w:val="00352E69"/>
    <w:rsid w:val="00352F8F"/>
    <w:rsid w:val="00352FD3"/>
    <w:rsid w:val="0035302B"/>
    <w:rsid w:val="00353776"/>
    <w:rsid w:val="003537D0"/>
    <w:rsid w:val="00353878"/>
    <w:rsid w:val="003538E1"/>
    <w:rsid w:val="00353BFF"/>
    <w:rsid w:val="00353DDB"/>
    <w:rsid w:val="00353E40"/>
    <w:rsid w:val="00353E5F"/>
    <w:rsid w:val="00353EA2"/>
    <w:rsid w:val="00353ED7"/>
    <w:rsid w:val="003540CE"/>
    <w:rsid w:val="003541F5"/>
    <w:rsid w:val="0035420F"/>
    <w:rsid w:val="0035463A"/>
    <w:rsid w:val="00354890"/>
    <w:rsid w:val="00354997"/>
    <w:rsid w:val="00354E41"/>
    <w:rsid w:val="00355312"/>
    <w:rsid w:val="0035553D"/>
    <w:rsid w:val="003555E0"/>
    <w:rsid w:val="00355627"/>
    <w:rsid w:val="0035566F"/>
    <w:rsid w:val="00355937"/>
    <w:rsid w:val="00355CD1"/>
    <w:rsid w:val="00355F67"/>
    <w:rsid w:val="003560A1"/>
    <w:rsid w:val="003560A7"/>
    <w:rsid w:val="00356215"/>
    <w:rsid w:val="00356347"/>
    <w:rsid w:val="00356438"/>
    <w:rsid w:val="00356514"/>
    <w:rsid w:val="003567B8"/>
    <w:rsid w:val="00356831"/>
    <w:rsid w:val="00356BA9"/>
    <w:rsid w:val="00357187"/>
    <w:rsid w:val="00357207"/>
    <w:rsid w:val="003577CD"/>
    <w:rsid w:val="00357828"/>
    <w:rsid w:val="00357A83"/>
    <w:rsid w:val="00357B92"/>
    <w:rsid w:val="00357BF7"/>
    <w:rsid w:val="00357C45"/>
    <w:rsid w:val="00357EE1"/>
    <w:rsid w:val="00357F03"/>
    <w:rsid w:val="00357FCA"/>
    <w:rsid w:val="00360513"/>
    <w:rsid w:val="003606FA"/>
    <w:rsid w:val="00360805"/>
    <w:rsid w:val="00360921"/>
    <w:rsid w:val="0036098F"/>
    <w:rsid w:val="00360A45"/>
    <w:rsid w:val="00360BEA"/>
    <w:rsid w:val="00360E30"/>
    <w:rsid w:val="00360E58"/>
    <w:rsid w:val="00360F64"/>
    <w:rsid w:val="00360FDB"/>
    <w:rsid w:val="00361471"/>
    <w:rsid w:val="0036161D"/>
    <w:rsid w:val="00361638"/>
    <w:rsid w:val="0036173F"/>
    <w:rsid w:val="00361976"/>
    <w:rsid w:val="00361CC4"/>
    <w:rsid w:val="00361DA8"/>
    <w:rsid w:val="0036228F"/>
    <w:rsid w:val="003622F0"/>
    <w:rsid w:val="00362325"/>
    <w:rsid w:val="0036273E"/>
    <w:rsid w:val="00362B67"/>
    <w:rsid w:val="003633E3"/>
    <w:rsid w:val="003636B1"/>
    <w:rsid w:val="0036393D"/>
    <w:rsid w:val="003639FC"/>
    <w:rsid w:val="00363C31"/>
    <w:rsid w:val="00363C7D"/>
    <w:rsid w:val="00363C97"/>
    <w:rsid w:val="00363D82"/>
    <w:rsid w:val="00363F59"/>
    <w:rsid w:val="00364082"/>
    <w:rsid w:val="003643C5"/>
    <w:rsid w:val="003644F9"/>
    <w:rsid w:val="003645BA"/>
    <w:rsid w:val="00364655"/>
    <w:rsid w:val="00364694"/>
    <w:rsid w:val="003648FF"/>
    <w:rsid w:val="00364968"/>
    <w:rsid w:val="00364999"/>
    <w:rsid w:val="003649AA"/>
    <w:rsid w:val="00364D1A"/>
    <w:rsid w:val="00364DF1"/>
    <w:rsid w:val="0036505C"/>
    <w:rsid w:val="003650A3"/>
    <w:rsid w:val="003650C7"/>
    <w:rsid w:val="00365962"/>
    <w:rsid w:val="00365A94"/>
    <w:rsid w:val="00366103"/>
    <w:rsid w:val="003661EC"/>
    <w:rsid w:val="00366385"/>
    <w:rsid w:val="0036643F"/>
    <w:rsid w:val="0036646D"/>
    <w:rsid w:val="0036661F"/>
    <w:rsid w:val="003666AD"/>
    <w:rsid w:val="00366933"/>
    <w:rsid w:val="003669B6"/>
    <w:rsid w:val="00366B0F"/>
    <w:rsid w:val="00366F39"/>
    <w:rsid w:val="00367124"/>
    <w:rsid w:val="003672D6"/>
    <w:rsid w:val="00367410"/>
    <w:rsid w:val="003674D0"/>
    <w:rsid w:val="003675E6"/>
    <w:rsid w:val="0036760F"/>
    <w:rsid w:val="0036763B"/>
    <w:rsid w:val="00367A33"/>
    <w:rsid w:val="00367CF3"/>
    <w:rsid w:val="00367D65"/>
    <w:rsid w:val="00367FFB"/>
    <w:rsid w:val="003701A4"/>
    <w:rsid w:val="00370289"/>
    <w:rsid w:val="0037034B"/>
    <w:rsid w:val="003704DA"/>
    <w:rsid w:val="003707B8"/>
    <w:rsid w:val="0037085D"/>
    <w:rsid w:val="00370F5A"/>
    <w:rsid w:val="00370F8F"/>
    <w:rsid w:val="00371448"/>
    <w:rsid w:val="0037146A"/>
    <w:rsid w:val="00371507"/>
    <w:rsid w:val="0037175A"/>
    <w:rsid w:val="003718D0"/>
    <w:rsid w:val="00371AB8"/>
    <w:rsid w:val="00371B95"/>
    <w:rsid w:val="00372016"/>
    <w:rsid w:val="00372019"/>
    <w:rsid w:val="00372069"/>
    <w:rsid w:val="00372304"/>
    <w:rsid w:val="0037242F"/>
    <w:rsid w:val="003729DB"/>
    <w:rsid w:val="00372B96"/>
    <w:rsid w:val="00372CCD"/>
    <w:rsid w:val="00372D9F"/>
    <w:rsid w:val="00372E43"/>
    <w:rsid w:val="003735DE"/>
    <w:rsid w:val="003735E4"/>
    <w:rsid w:val="003737E3"/>
    <w:rsid w:val="00373A84"/>
    <w:rsid w:val="00373CF0"/>
    <w:rsid w:val="00373FC2"/>
    <w:rsid w:val="003741C6"/>
    <w:rsid w:val="003742F1"/>
    <w:rsid w:val="0037463D"/>
    <w:rsid w:val="003749BA"/>
    <w:rsid w:val="00374B33"/>
    <w:rsid w:val="00374BD4"/>
    <w:rsid w:val="00374C27"/>
    <w:rsid w:val="00374CC6"/>
    <w:rsid w:val="00374EEA"/>
    <w:rsid w:val="00374F1E"/>
    <w:rsid w:val="0037512E"/>
    <w:rsid w:val="0037550E"/>
    <w:rsid w:val="00375856"/>
    <w:rsid w:val="00375868"/>
    <w:rsid w:val="00375D8D"/>
    <w:rsid w:val="00375F76"/>
    <w:rsid w:val="00376021"/>
    <w:rsid w:val="0037603A"/>
    <w:rsid w:val="003760C8"/>
    <w:rsid w:val="003760E6"/>
    <w:rsid w:val="00376125"/>
    <w:rsid w:val="00376171"/>
    <w:rsid w:val="00376528"/>
    <w:rsid w:val="00376557"/>
    <w:rsid w:val="003766BB"/>
    <w:rsid w:val="003766DF"/>
    <w:rsid w:val="003766EA"/>
    <w:rsid w:val="003767BA"/>
    <w:rsid w:val="00376D3E"/>
    <w:rsid w:val="00376EAB"/>
    <w:rsid w:val="0037713B"/>
    <w:rsid w:val="00377194"/>
    <w:rsid w:val="003773E8"/>
    <w:rsid w:val="003773F5"/>
    <w:rsid w:val="00377623"/>
    <w:rsid w:val="00377652"/>
    <w:rsid w:val="003776B2"/>
    <w:rsid w:val="003776EA"/>
    <w:rsid w:val="00377875"/>
    <w:rsid w:val="00377905"/>
    <w:rsid w:val="00377B95"/>
    <w:rsid w:val="0038036C"/>
    <w:rsid w:val="00380426"/>
    <w:rsid w:val="00380568"/>
    <w:rsid w:val="00380B5F"/>
    <w:rsid w:val="00380F72"/>
    <w:rsid w:val="00381255"/>
    <w:rsid w:val="003815BD"/>
    <w:rsid w:val="003816DB"/>
    <w:rsid w:val="00381841"/>
    <w:rsid w:val="0038187B"/>
    <w:rsid w:val="00381A7D"/>
    <w:rsid w:val="00381AD8"/>
    <w:rsid w:val="00381B98"/>
    <w:rsid w:val="00381E08"/>
    <w:rsid w:val="00382459"/>
    <w:rsid w:val="003829E5"/>
    <w:rsid w:val="00382BF3"/>
    <w:rsid w:val="00382CE4"/>
    <w:rsid w:val="00382D97"/>
    <w:rsid w:val="00383041"/>
    <w:rsid w:val="00383420"/>
    <w:rsid w:val="003834AF"/>
    <w:rsid w:val="00383649"/>
    <w:rsid w:val="003836FC"/>
    <w:rsid w:val="00383755"/>
    <w:rsid w:val="00383A23"/>
    <w:rsid w:val="00383C1D"/>
    <w:rsid w:val="00383C42"/>
    <w:rsid w:val="00383D2A"/>
    <w:rsid w:val="00383E7F"/>
    <w:rsid w:val="0038408C"/>
    <w:rsid w:val="0038428E"/>
    <w:rsid w:val="00384456"/>
    <w:rsid w:val="00384457"/>
    <w:rsid w:val="003844C9"/>
    <w:rsid w:val="003845AC"/>
    <w:rsid w:val="00384884"/>
    <w:rsid w:val="00384B1D"/>
    <w:rsid w:val="00385081"/>
    <w:rsid w:val="00385248"/>
    <w:rsid w:val="003852F3"/>
    <w:rsid w:val="0038539B"/>
    <w:rsid w:val="003854DE"/>
    <w:rsid w:val="003856AE"/>
    <w:rsid w:val="00385761"/>
    <w:rsid w:val="00385781"/>
    <w:rsid w:val="003857AB"/>
    <w:rsid w:val="0038595F"/>
    <w:rsid w:val="00385B82"/>
    <w:rsid w:val="00385D64"/>
    <w:rsid w:val="00385E4E"/>
    <w:rsid w:val="00386057"/>
    <w:rsid w:val="00386513"/>
    <w:rsid w:val="003868A6"/>
    <w:rsid w:val="003868F6"/>
    <w:rsid w:val="00386985"/>
    <w:rsid w:val="0038698B"/>
    <w:rsid w:val="00386C3A"/>
    <w:rsid w:val="0038725A"/>
    <w:rsid w:val="003874E4"/>
    <w:rsid w:val="003877E7"/>
    <w:rsid w:val="00387802"/>
    <w:rsid w:val="0038782B"/>
    <w:rsid w:val="00387C0C"/>
    <w:rsid w:val="00387C1D"/>
    <w:rsid w:val="00387C5A"/>
    <w:rsid w:val="00387E14"/>
    <w:rsid w:val="00387FB9"/>
    <w:rsid w:val="003907CC"/>
    <w:rsid w:val="003907E0"/>
    <w:rsid w:val="003908CA"/>
    <w:rsid w:val="00390B71"/>
    <w:rsid w:val="00390C16"/>
    <w:rsid w:val="00390E49"/>
    <w:rsid w:val="00390F1D"/>
    <w:rsid w:val="003912E5"/>
    <w:rsid w:val="00391481"/>
    <w:rsid w:val="00391566"/>
    <w:rsid w:val="003915A3"/>
    <w:rsid w:val="00391639"/>
    <w:rsid w:val="00391682"/>
    <w:rsid w:val="003916AC"/>
    <w:rsid w:val="003917A3"/>
    <w:rsid w:val="00391827"/>
    <w:rsid w:val="003919DE"/>
    <w:rsid w:val="00392AE8"/>
    <w:rsid w:val="00392B69"/>
    <w:rsid w:val="00392EAF"/>
    <w:rsid w:val="0039323D"/>
    <w:rsid w:val="003934B1"/>
    <w:rsid w:val="003935EE"/>
    <w:rsid w:val="00393670"/>
    <w:rsid w:val="003939AA"/>
    <w:rsid w:val="00393B87"/>
    <w:rsid w:val="00393F02"/>
    <w:rsid w:val="003940B8"/>
    <w:rsid w:val="0039416D"/>
    <w:rsid w:val="003941D0"/>
    <w:rsid w:val="0039446C"/>
    <w:rsid w:val="00394B05"/>
    <w:rsid w:val="00394BFC"/>
    <w:rsid w:val="00394C61"/>
    <w:rsid w:val="003952F1"/>
    <w:rsid w:val="003954FB"/>
    <w:rsid w:val="003958D5"/>
    <w:rsid w:val="00395932"/>
    <w:rsid w:val="00395F3C"/>
    <w:rsid w:val="00395F53"/>
    <w:rsid w:val="003961B6"/>
    <w:rsid w:val="0039623B"/>
    <w:rsid w:val="003963EA"/>
    <w:rsid w:val="00396685"/>
    <w:rsid w:val="003968EC"/>
    <w:rsid w:val="0039699B"/>
    <w:rsid w:val="003969DA"/>
    <w:rsid w:val="00396A79"/>
    <w:rsid w:val="00396AFE"/>
    <w:rsid w:val="00396D06"/>
    <w:rsid w:val="0039722A"/>
    <w:rsid w:val="003972D6"/>
    <w:rsid w:val="0039741E"/>
    <w:rsid w:val="00397447"/>
    <w:rsid w:val="00397488"/>
    <w:rsid w:val="0039756C"/>
    <w:rsid w:val="003975AF"/>
    <w:rsid w:val="0039764E"/>
    <w:rsid w:val="0039768A"/>
    <w:rsid w:val="003977AD"/>
    <w:rsid w:val="0039784B"/>
    <w:rsid w:val="003978FD"/>
    <w:rsid w:val="0039796E"/>
    <w:rsid w:val="003979C9"/>
    <w:rsid w:val="00397A73"/>
    <w:rsid w:val="00397B12"/>
    <w:rsid w:val="00397DA5"/>
    <w:rsid w:val="003A014B"/>
    <w:rsid w:val="003A032A"/>
    <w:rsid w:val="003A03F5"/>
    <w:rsid w:val="003A067A"/>
    <w:rsid w:val="003A0713"/>
    <w:rsid w:val="003A071D"/>
    <w:rsid w:val="003A0900"/>
    <w:rsid w:val="003A09BF"/>
    <w:rsid w:val="003A0A2F"/>
    <w:rsid w:val="003A0BEE"/>
    <w:rsid w:val="003A0DC0"/>
    <w:rsid w:val="003A0E4A"/>
    <w:rsid w:val="003A113C"/>
    <w:rsid w:val="003A11D0"/>
    <w:rsid w:val="003A1355"/>
    <w:rsid w:val="003A14BD"/>
    <w:rsid w:val="003A1552"/>
    <w:rsid w:val="003A1821"/>
    <w:rsid w:val="003A1902"/>
    <w:rsid w:val="003A1AA7"/>
    <w:rsid w:val="003A1B40"/>
    <w:rsid w:val="003A1C75"/>
    <w:rsid w:val="003A1CC7"/>
    <w:rsid w:val="003A1CD7"/>
    <w:rsid w:val="003A1D35"/>
    <w:rsid w:val="003A1D86"/>
    <w:rsid w:val="003A1E3B"/>
    <w:rsid w:val="003A211E"/>
    <w:rsid w:val="003A213E"/>
    <w:rsid w:val="003A232C"/>
    <w:rsid w:val="003A270F"/>
    <w:rsid w:val="003A2B0D"/>
    <w:rsid w:val="003A2BCC"/>
    <w:rsid w:val="003A2D0D"/>
    <w:rsid w:val="003A2E9D"/>
    <w:rsid w:val="003A3011"/>
    <w:rsid w:val="003A30C8"/>
    <w:rsid w:val="003A352A"/>
    <w:rsid w:val="003A3A33"/>
    <w:rsid w:val="003A3AD6"/>
    <w:rsid w:val="003A3EDF"/>
    <w:rsid w:val="003A4094"/>
    <w:rsid w:val="003A423C"/>
    <w:rsid w:val="003A473B"/>
    <w:rsid w:val="003A4749"/>
    <w:rsid w:val="003A4A17"/>
    <w:rsid w:val="003A4A59"/>
    <w:rsid w:val="003A4B1F"/>
    <w:rsid w:val="003A4E1C"/>
    <w:rsid w:val="003A4F31"/>
    <w:rsid w:val="003A51CB"/>
    <w:rsid w:val="003A5462"/>
    <w:rsid w:val="003A55CA"/>
    <w:rsid w:val="003A5852"/>
    <w:rsid w:val="003A58E5"/>
    <w:rsid w:val="003A5C6A"/>
    <w:rsid w:val="003A5DA4"/>
    <w:rsid w:val="003A5DB4"/>
    <w:rsid w:val="003A6131"/>
    <w:rsid w:val="003A62F7"/>
    <w:rsid w:val="003A63A4"/>
    <w:rsid w:val="003A655B"/>
    <w:rsid w:val="003A656B"/>
    <w:rsid w:val="003A65B6"/>
    <w:rsid w:val="003A6622"/>
    <w:rsid w:val="003A6686"/>
    <w:rsid w:val="003A681E"/>
    <w:rsid w:val="003A6DE5"/>
    <w:rsid w:val="003A70D2"/>
    <w:rsid w:val="003A71F4"/>
    <w:rsid w:val="003A7688"/>
    <w:rsid w:val="003A7A1A"/>
    <w:rsid w:val="003A7A66"/>
    <w:rsid w:val="003A7D19"/>
    <w:rsid w:val="003A7D61"/>
    <w:rsid w:val="003B03B7"/>
    <w:rsid w:val="003B057F"/>
    <w:rsid w:val="003B08DE"/>
    <w:rsid w:val="003B0CA1"/>
    <w:rsid w:val="003B109B"/>
    <w:rsid w:val="003B1159"/>
    <w:rsid w:val="003B1269"/>
    <w:rsid w:val="003B1310"/>
    <w:rsid w:val="003B13C6"/>
    <w:rsid w:val="003B1599"/>
    <w:rsid w:val="003B1A01"/>
    <w:rsid w:val="003B1A60"/>
    <w:rsid w:val="003B1BA4"/>
    <w:rsid w:val="003B1C0F"/>
    <w:rsid w:val="003B2427"/>
    <w:rsid w:val="003B24F0"/>
    <w:rsid w:val="003B254D"/>
    <w:rsid w:val="003B2638"/>
    <w:rsid w:val="003B28D3"/>
    <w:rsid w:val="003B293B"/>
    <w:rsid w:val="003B2D97"/>
    <w:rsid w:val="003B302E"/>
    <w:rsid w:val="003B31D7"/>
    <w:rsid w:val="003B341D"/>
    <w:rsid w:val="003B34C6"/>
    <w:rsid w:val="003B3984"/>
    <w:rsid w:val="003B3C5F"/>
    <w:rsid w:val="003B3EDB"/>
    <w:rsid w:val="003B4247"/>
    <w:rsid w:val="003B47FE"/>
    <w:rsid w:val="003B4A30"/>
    <w:rsid w:val="003B4F2F"/>
    <w:rsid w:val="003B507E"/>
    <w:rsid w:val="003B5115"/>
    <w:rsid w:val="003B535A"/>
    <w:rsid w:val="003B5393"/>
    <w:rsid w:val="003B5594"/>
    <w:rsid w:val="003B5654"/>
    <w:rsid w:val="003B5702"/>
    <w:rsid w:val="003B58D4"/>
    <w:rsid w:val="003B5903"/>
    <w:rsid w:val="003B5B5E"/>
    <w:rsid w:val="003B5BA9"/>
    <w:rsid w:val="003B5C36"/>
    <w:rsid w:val="003B5D47"/>
    <w:rsid w:val="003B5E13"/>
    <w:rsid w:val="003B6107"/>
    <w:rsid w:val="003B628A"/>
    <w:rsid w:val="003B68B4"/>
    <w:rsid w:val="003B6941"/>
    <w:rsid w:val="003B6E94"/>
    <w:rsid w:val="003B70F0"/>
    <w:rsid w:val="003B7271"/>
    <w:rsid w:val="003B7365"/>
    <w:rsid w:val="003B73F9"/>
    <w:rsid w:val="003B7E86"/>
    <w:rsid w:val="003C0012"/>
    <w:rsid w:val="003C0051"/>
    <w:rsid w:val="003C0056"/>
    <w:rsid w:val="003C02F9"/>
    <w:rsid w:val="003C0538"/>
    <w:rsid w:val="003C0600"/>
    <w:rsid w:val="003C0785"/>
    <w:rsid w:val="003C0ABA"/>
    <w:rsid w:val="003C0AC7"/>
    <w:rsid w:val="003C0D34"/>
    <w:rsid w:val="003C0EBB"/>
    <w:rsid w:val="003C0ED3"/>
    <w:rsid w:val="003C1363"/>
    <w:rsid w:val="003C16DD"/>
    <w:rsid w:val="003C183E"/>
    <w:rsid w:val="003C1950"/>
    <w:rsid w:val="003C1B53"/>
    <w:rsid w:val="003C1CD3"/>
    <w:rsid w:val="003C1F2F"/>
    <w:rsid w:val="003C1F5B"/>
    <w:rsid w:val="003C231E"/>
    <w:rsid w:val="003C2326"/>
    <w:rsid w:val="003C2426"/>
    <w:rsid w:val="003C2517"/>
    <w:rsid w:val="003C2649"/>
    <w:rsid w:val="003C26A2"/>
    <w:rsid w:val="003C2747"/>
    <w:rsid w:val="003C2895"/>
    <w:rsid w:val="003C2986"/>
    <w:rsid w:val="003C2A14"/>
    <w:rsid w:val="003C2B75"/>
    <w:rsid w:val="003C2C25"/>
    <w:rsid w:val="003C2CC3"/>
    <w:rsid w:val="003C2D1D"/>
    <w:rsid w:val="003C2DC8"/>
    <w:rsid w:val="003C2E7A"/>
    <w:rsid w:val="003C2FD8"/>
    <w:rsid w:val="003C3010"/>
    <w:rsid w:val="003C36AC"/>
    <w:rsid w:val="003C37F9"/>
    <w:rsid w:val="003C3879"/>
    <w:rsid w:val="003C3A5A"/>
    <w:rsid w:val="003C3C09"/>
    <w:rsid w:val="003C3DD4"/>
    <w:rsid w:val="003C3F74"/>
    <w:rsid w:val="003C40CC"/>
    <w:rsid w:val="003C415F"/>
    <w:rsid w:val="003C4253"/>
    <w:rsid w:val="003C4313"/>
    <w:rsid w:val="003C4430"/>
    <w:rsid w:val="003C4539"/>
    <w:rsid w:val="003C4648"/>
    <w:rsid w:val="003C4691"/>
    <w:rsid w:val="003C4AAF"/>
    <w:rsid w:val="003C5057"/>
    <w:rsid w:val="003C509B"/>
    <w:rsid w:val="003C5452"/>
    <w:rsid w:val="003C5496"/>
    <w:rsid w:val="003C59AF"/>
    <w:rsid w:val="003C5D82"/>
    <w:rsid w:val="003C5E6B"/>
    <w:rsid w:val="003C654D"/>
    <w:rsid w:val="003C65E5"/>
    <w:rsid w:val="003C65F7"/>
    <w:rsid w:val="003C660F"/>
    <w:rsid w:val="003C6AE9"/>
    <w:rsid w:val="003C6B45"/>
    <w:rsid w:val="003C6E2C"/>
    <w:rsid w:val="003C6EEF"/>
    <w:rsid w:val="003C703A"/>
    <w:rsid w:val="003C7081"/>
    <w:rsid w:val="003C70D9"/>
    <w:rsid w:val="003C7188"/>
    <w:rsid w:val="003C71BA"/>
    <w:rsid w:val="003C72C4"/>
    <w:rsid w:val="003C73BC"/>
    <w:rsid w:val="003C7435"/>
    <w:rsid w:val="003C7712"/>
    <w:rsid w:val="003C78C3"/>
    <w:rsid w:val="003C79D2"/>
    <w:rsid w:val="003C7A28"/>
    <w:rsid w:val="003C7A6F"/>
    <w:rsid w:val="003C7B18"/>
    <w:rsid w:val="003C7BCA"/>
    <w:rsid w:val="003C7E19"/>
    <w:rsid w:val="003D00D7"/>
    <w:rsid w:val="003D01EA"/>
    <w:rsid w:val="003D027C"/>
    <w:rsid w:val="003D0425"/>
    <w:rsid w:val="003D0518"/>
    <w:rsid w:val="003D0784"/>
    <w:rsid w:val="003D08B4"/>
    <w:rsid w:val="003D08E8"/>
    <w:rsid w:val="003D0B95"/>
    <w:rsid w:val="003D11EA"/>
    <w:rsid w:val="003D13E1"/>
    <w:rsid w:val="003D17D3"/>
    <w:rsid w:val="003D1A63"/>
    <w:rsid w:val="003D1B50"/>
    <w:rsid w:val="003D1C6E"/>
    <w:rsid w:val="003D1DF5"/>
    <w:rsid w:val="003D1FCE"/>
    <w:rsid w:val="003D22DF"/>
    <w:rsid w:val="003D232E"/>
    <w:rsid w:val="003D27AE"/>
    <w:rsid w:val="003D2A66"/>
    <w:rsid w:val="003D2B77"/>
    <w:rsid w:val="003D2CC1"/>
    <w:rsid w:val="003D3021"/>
    <w:rsid w:val="003D3022"/>
    <w:rsid w:val="003D3050"/>
    <w:rsid w:val="003D313F"/>
    <w:rsid w:val="003D34CC"/>
    <w:rsid w:val="003D356B"/>
    <w:rsid w:val="003D362D"/>
    <w:rsid w:val="003D36DD"/>
    <w:rsid w:val="003D36EF"/>
    <w:rsid w:val="003D3AAD"/>
    <w:rsid w:val="003D3AF2"/>
    <w:rsid w:val="003D3D40"/>
    <w:rsid w:val="003D40DA"/>
    <w:rsid w:val="003D44BA"/>
    <w:rsid w:val="003D47BB"/>
    <w:rsid w:val="003D47F9"/>
    <w:rsid w:val="003D4805"/>
    <w:rsid w:val="003D48AB"/>
    <w:rsid w:val="003D4B74"/>
    <w:rsid w:val="003D4C15"/>
    <w:rsid w:val="003D5024"/>
    <w:rsid w:val="003D5037"/>
    <w:rsid w:val="003D5546"/>
    <w:rsid w:val="003D592E"/>
    <w:rsid w:val="003D5CF5"/>
    <w:rsid w:val="003D5F5C"/>
    <w:rsid w:val="003D605F"/>
    <w:rsid w:val="003D6275"/>
    <w:rsid w:val="003D628E"/>
    <w:rsid w:val="003D6622"/>
    <w:rsid w:val="003D66F7"/>
    <w:rsid w:val="003D6868"/>
    <w:rsid w:val="003D69A7"/>
    <w:rsid w:val="003D6A01"/>
    <w:rsid w:val="003D6A46"/>
    <w:rsid w:val="003D6C64"/>
    <w:rsid w:val="003D6E94"/>
    <w:rsid w:val="003D718A"/>
    <w:rsid w:val="003D75BC"/>
    <w:rsid w:val="003D7700"/>
    <w:rsid w:val="003D789F"/>
    <w:rsid w:val="003D7B76"/>
    <w:rsid w:val="003D7B90"/>
    <w:rsid w:val="003D7BEA"/>
    <w:rsid w:val="003D7D05"/>
    <w:rsid w:val="003D7E21"/>
    <w:rsid w:val="003D7E6E"/>
    <w:rsid w:val="003D7FAF"/>
    <w:rsid w:val="003E011B"/>
    <w:rsid w:val="003E0128"/>
    <w:rsid w:val="003E0439"/>
    <w:rsid w:val="003E055A"/>
    <w:rsid w:val="003E05E6"/>
    <w:rsid w:val="003E073F"/>
    <w:rsid w:val="003E0980"/>
    <w:rsid w:val="003E0A60"/>
    <w:rsid w:val="003E0BA0"/>
    <w:rsid w:val="003E0DB8"/>
    <w:rsid w:val="003E100D"/>
    <w:rsid w:val="003E101C"/>
    <w:rsid w:val="003E113A"/>
    <w:rsid w:val="003E1311"/>
    <w:rsid w:val="003E140B"/>
    <w:rsid w:val="003E14AC"/>
    <w:rsid w:val="003E1807"/>
    <w:rsid w:val="003E18C4"/>
    <w:rsid w:val="003E1931"/>
    <w:rsid w:val="003E19AD"/>
    <w:rsid w:val="003E1A77"/>
    <w:rsid w:val="003E1C66"/>
    <w:rsid w:val="003E1D85"/>
    <w:rsid w:val="003E1E47"/>
    <w:rsid w:val="003E1FAF"/>
    <w:rsid w:val="003E2660"/>
    <w:rsid w:val="003E2967"/>
    <w:rsid w:val="003E2E19"/>
    <w:rsid w:val="003E2FA7"/>
    <w:rsid w:val="003E3487"/>
    <w:rsid w:val="003E37F4"/>
    <w:rsid w:val="003E39E4"/>
    <w:rsid w:val="003E39FE"/>
    <w:rsid w:val="003E3E5E"/>
    <w:rsid w:val="003E3F1A"/>
    <w:rsid w:val="003E4049"/>
    <w:rsid w:val="003E4211"/>
    <w:rsid w:val="003E4389"/>
    <w:rsid w:val="003E447B"/>
    <w:rsid w:val="003E4502"/>
    <w:rsid w:val="003E48FE"/>
    <w:rsid w:val="003E4A64"/>
    <w:rsid w:val="003E4B3F"/>
    <w:rsid w:val="003E4D72"/>
    <w:rsid w:val="003E4F90"/>
    <w:rsid w:val="003E50EE"/>
    <w:rsid w:val="003E5253"/>
    <w:rsid w:val="003E5336"/>
    <w:rsid w:val="003E549B"/>
    <w:rsid w:val="003E54EA"/>
    <w:rsid w:val="003E55EC"/>
    <w:rsid w:val="003E570B"/>
    <w:rsid w:val="003E5913"/>
    <w:rsid w:val="003E59EA"/>
    <w:rsid w:val="003E5AF4"/>
    <w:rsid w:val="003E5B20"/>
    <w:rsid w:val="003E5B53"/>
    <w:rsid w:val="003E5C07"/>
    <w:rsid w:val="003E5D7B"/>
    <w:rsid w:val="003E5E2B"/>
    <w:rsid w:val="003E5F47"/>
    <w:rsid w:val="003E600B"/>
    <w:rsid w:val="003E63B0"/>
    <w:rsid w:val="003E64B7"/>
    <w:rsid w:val="003E6577"/>
    <w:rsid w:val="003E6656"/>
    <w:rsid w:val="003E684F"/>
    <w:rsid w:val="003E6931"/>
    <w:rsid w:val="003E6CEF"/>
    <w:rsid w:val="003E714E"/>
    <w:rsid w:val="003E7197"/>
    <w:rsid w:val="003E7254"/>
    <w:rsid w:val="003E72EA"/>
    <w:rsid w:val="003E7345"/>
    <w:rsid w:val="003E7392"/>
    <w:rsid w:val="003E7619"/>
    <w:rsid w:val="003E766D"/>
    <w:rsid w:val="003E7B8F"/>
    <w:rsid w:val="003E7D4F"/>
    <w:rsid w:val="003F00B7"/>
    <w:rsid w:val="003F011D"/>
    <w:rsid w:val="003F025E"/>
    <w:rsid w:val="003F02F1"/>
    <w:rsid w:val="003F0408"/>
    <w:rsid w:val="003F0545"/>
    <w:rsid w:val="003F094B"/>
    <w:rsid w:val="003F0B2E"/>
    <w:rsid w:val="003F0B4F"/>
    <w:rsid w:val="003F0B5B"/>
    <w:rsid w:val="003F0F2F"/>
    <w:rsid w:val="003F111E"/>
    <w:rsid w:val="003F1819"/>
    <w:rsid w:val="003F2281"/>
    <w:rsid w:val="003F230A"/>
    <w:rsid w:val="003F2337"/>
    <w:rsid w:val="003F2449"/>
    <w:rsid w:val="003F2655"/>
    <w:rsid w:val="003F2790"/>
    <w:rsid w:val="003F2B51"/>
    <w:rsid w:val="003F2C1C"/>
    <w:rsid w:val="003F2F29"/>
    <w:rsid w:val="003F32D1"/>
    <w:rsid w:val="003F338F"/>
    <w:rsid w:val="003F3397"/>
    <w:rsid w:val="003F3418"/>
    <w:rsid w:val="003F3506"/>
    <w:rsid w:val="003F35D9"/>
    <w:rsid w:val="003F3667"/>
    <w:rsid w:val="003F36E5"/>
    <w:rsid w:val="003F3AF3"/>
    <w:rsid w:val="003F3BAF"/>
    <w:rsid w:val="003F3D13"/>
    <w:rsid w:val="003F421D"/>
    <w:rsid w:val="003F42C6"/>
    <w:rsid w:val="003F44A4"/>
    <w:rsid w:val="003F4667"/>
    <w:rsid w:val="003F46E0"/>
    <w:rsid w:val="003F46FB"/>
    <w:rsid w:val="003F4771"/>
    <w:rsid w:val="003F48E4"/>
    <w:rsid w:val="003F4A69"/>
    <w:rsid w:val="003F4C5C"/>
    <w:rsid w:val="003F4CEC"/>
    <w:rsid w:val="003F5038"/>
    <w:rsid w:val="003F5051"/>
    <w:rsid w:val="003F5060"/>
    <w:rsid w:val="003F5438"/>
    <w:rsid w:val="003F5499"/>
    <w:rsid w:val="003F562B"/>
    <w:rsid w:val="003F58EF"/>
    <w:rsid w:val="003F5C0C"/>
    <w:rsid w:val="003F5EC0"/>
    <w:rsid w:val="003F62C6"/>
    <w:rsid w:val="003F643B"/>
    <w:rsid w:val="003F6509"/>
    <w:rsid w:val="003F66F6"/>
    <w:rsid w:val="003F67A0"/>
    <w:rsid w:val="003F68C4"/>
    <w:rsid w:val="003F6EB0"/>
    <w:rsid w:val="003F71FF"/>
    <w:rsid w:val="003F747D"/>
    <w:rsid w:val="003F7658"/>
    <w:rsid w:val="003F7668"/>
    <w:rsid w:val="003F786A"/>
    <w:rsid w:val="003F7AFB"/>
    <w:rsid w:val="003F7B0F"/>
    <w:rsid w:val="003F7C8F"/>
    <w:rsid w:val="003F7D93"/>
    <w:rsid w:val="00400097"/>
    <w:rsid w:val="004002E5"/>
    <w:rsid w:val="00400369"/>
    <w:rsid w:val="004004B4"/>
    <w:rsid w:val="004005CD"/>
    <w:rsid w:val="0040064E"/>
    <w:rsid w:val="00400719"/>
    <w:rsid w:val="00400762"/>
    <w:rsid w:val="00400791"/>
    <w:rsid w:val="00400B01"/>
    <w:rsid w:val="00400B8B"/>
    <w:rsid w:val="00400ED2"/>
    <w:rsid w:val="00401088"/>
    <w:rsid w:val="004011BB"/>
    <w:rsid w:val="004016BF"/>
    <w:rsid w:val="004019A1"/>
    <w:rsid w:val="00401A7D"/>
    <w:rsid w:val="00401B60"/>
    <w:rsid w:val="0040248B"/>
    <w:rsid w:val="00402577"/>
    <w:rsid w:val="0040268E"/>
    <w:rsid w:val="00402735"/>
    <w:rsid w:val="0040281C"/>
    <w:rsid w:val="00402832"/>
    <w:rsid w:val="00402957"/>
    <w:rsid w:val="004029FF"/>
    <w:rsid w:val="00402A25"/>
    <w:rsid w:val="00402B37"/>
    <w:rsid w:val="00402C55"/>
    <w:rsid w:val="00402C79"/>
    <w:rsid w:val="00402D4F"/>
    <w:rsid w:val="00403279"/>
    <w:rsid w:val="0040328A"/>
    <w:rsid w:val="00403378"/>
    <w:rsid w:val="0040341B"/>
    <w:rsid w:val="00403564"/>
    <w:rsid w:val="004036E7"/>
    <w:rsid w:val="00403778"/>
    <w:rsid w:val="004038BB"/>
    <w:rsid w:val="0040394E"/>
    <w:rsid w:val="00403AD7"/>
    <w:rsid w:val="00403C44"/>
    <w:rsid w:val="00403C80"/>
    <w:rsid w:val="00403D86"/>
    <w:rsid w:val="00403E40"/>
    <w:rsid w:val="00403F4D"/>
    <w:rsid w:val="00404203"/>
    <w:rsid w:val="004046A6"/>
    <w:rsid w:val="00404735"/>
    <w:rsid w:val="004049E8"/>
    <w:rsid w:val="004049F6"/>
    <w:rsid w:val="00404A47"/>
    <w:rsid w:val="00404B05"/>
    <w:rsid w:val="00404B73"/>
    <w:rsid w:val="00404CCF"/>
    <w:rsid w:val="004052F6"/>
    <w:rsid w:val="004057D9"/>
    <w:rsid w:val="00405980"/>
    <w:rsid w:val="00405989"/>
    <w:rsid w:val="00405C7B"/>
    <w:rsid w:val="00405DB8"/>
    <w:rsid w:val="00405E23"/>
    <w:rsid w:val="0040632E"/>
    <w:rsid w:val="004064BC"/>
    <w:rsid w:val="00406569"/>
    <w:rsid w:val="00406655"/>
    <w:rsid w:val="00406678"/>
    <w:rsid w:val="004067A0"/>
    <w:rsid w:val="00406B0F"/>
    <w:rsid w:val="00406B9C"/>
    <w:rsid w:val="00406CA1"/>
    <w:rsid w:val="00406D9D"/>
    <w:rsid w:val="0040702D"/>
    <w:rsid w:val="00407189"/>
    <w:rsid w:val="00407724"/>
    <w:rsid w:val="0040772E"/>
    <w:rsid w:val="00407A5B"/>
    <w:rsid w:val="00407BBD"/>
    <w:rsid w:val="00407CDE"/>
    <w:rsid w:val="00407EB6"/>
    <w:rsid w:val="00407ECB"/>
    <w:rsid w:val="00407F4E"/>
    <w:rsid w:val="00407F98"/>
    <w:rsid w:val="004100D2"/>
    <w:rsid w:val="0041027C"/>
    <w:rsid w:val="004103EF"/>
    <w:rsid w:val="00410400"/>
    <w:rsid w:val="004104F0"/>
    <w:rsid w:val="004106FE"/>
    <w:rsid w:val="0041098C"/>
    <w:rsid w:val="00410A8C"/>
    <w:rsid w:val="00410F82"/>
    <w:rsid w:val="0041100A"/>
    <w:rsid w:val="0041108A"/>
    <w:rsid w:val="004112E8"/>
    <w:rsid w:val="004112F3"/>
    <w:rsid w:val="004112F7"/>
    <w:rsid w:val="004117D8"/>
    <w:rsid w:val="00411A78"/>
    <w:rsid w:val="004121F2"/>
    <w:rsid w:val="00412329"/>
    <w:rsid w:val="004125B4"/>
    <w:rsid w:val="00412849"/>
    <w:rsid w:val="0041285D"/>
    <w:rsid w:val="004129EE"/>
    <w:rsid w:val="00412A1B"/>
    <w:rsid w:val="00412AA9"/>
    <w:rsid w:val="00412B6E"/>
    <w:rsid w:val="00412BEF"/>
    <w:rsid w:val="00412ED6"/>
    <w:rsid w:val="00412EE0"/>
    <w:rsid w:val="00413220"/>
    <w:rsid w:val="00413299"/>
    <w:rsid w:val="004137B7"/>
    <w:rsid w:val="00413A39"/>
    <w:rsid w:val="00413A61"/>
    <w:rsid w:val="00413AA1"/>
    <w:rsid w:val="00413B86"/>
    <w:rsid w:val="00413C5B"/>
    <w:rsid w:val="00413C5F"/>
    <w:rsid w:val="00413D7A"/>
    <w:rsid w:val="00413E68"/>
    <w:rsid w:val="00414309"/>
    <w:rsid w:val="004146AF"/>
    <w:rsid w:val="00414B69"/>
    <w:rsid w:val="00414E58"/>
    <w:rsid w:val="00414EF0"/>
    <w:rsid w:val="00414F31"/>
    <w:rsid w:val="004153F0"/>
    <w:rsid w:val="00415472"/>
    <w:rsid w:val="004154B1"/>
    <w:rsid w:val="00415947"/>
    <w:rsid w:val="0041596B"/>
    <w:rsid w:val="00415B03"/>
    <w:rsid w:val="00415F6B"/>
    <w:rsid w:val="00416385"/>
    <w:rsid w:val="00416441"/>
    <w:rsid w:val="00416562"/>
    <w:rsid w:val="004166EB"/>
    <w:rsid w:val="004169A0"/>
    <w:rsid w:val="004169EF"/>
    <w:rsid w:val="00416A9B"/>
    <w:rsid w:val="00416EDF"/>
    <w:rsid w:val="004172FA"/>
    <w:rsid w:val="0041743E"/>
    <w:rsid w:val="00417646"/>
    <w:rsid w:val="00417725"/>
    <w:rsid w:val="00417AEC"/>
    <w:rsid w:val="00417D1C"/>
    <w:rsid w:val="00417DDE"/>
    <w:rsid w:val="00417FB4"/>
    <w:rsid w:val="00420005"/>
    <w:rsid w:val="004200C2"/>
    <w:rsid w:val="004201AA"/>
    <w:rsid w:val="004203A1"/>
    <w:rsid w:val="00420406"/>
    <w:rsid w:val="004204A7"/>
    <w:rsid w:val="00420849"/>
    <w:rsid w:val="00420B1D"/>
    <w:rsid w:val="00420D06"/>
    <w:rsid w:val="00420D80"/>
    <w:rsid w:val="0042103B"/>
    <w:rsid w:val="004210C6"/>
    <w:rsid w:val="00421489"/>
    <w:rsid w:val="004214F3"/>
    <w:rsid w:val="00421897"/>
    <w:rsid w:val="00421D05"/>
    <w:rsid w:val="00421FB3"/>
    <w:rsid w:val="0042251F"/>
    <w:rsid w:val="004225D7"/>
    <w:rsid w:val="00422741"/>
    <w:rsid w:val="00422C88"/>
    <w:rsid w:val="00423147"/>
    <w:rsid w:val="0042330F"/>
    <w:rsid w:val="00423331"/>
    <w:rsid w:val="00423447"/>
    <w:rsid w:val="004237EF"/>
    <w:rsid w:val="00423829"/>
    <w:rsid w:val="0042393A"/>
    <w:rsid w:val="00423B5D"/>
    <w:rsid w:val="00423BB9"/>
    <w:rsid w:val="00423E7D"/>
    <w:rsid w:val="0042424D"/>
    <w:rsid w:val="00424445"/>
    <w:rsid w:val="00424658"/>
    <w:rsid w:val="00424661"/>
    <w:rsid w:val="004246AD"/>
    <w:rsid w:val="004248A1"/>
    <w:rsid w:val="00424AE7"/>
    <w:rsid w:val="00424CAA"/>
    <w:rsid w:val="0042530C"/>
    <w:rsid w:val="00425829"/>
    <w:rsid w:val="004259E1"/>
    <w:rsid w:val="00425AD8"/>
    <w:rsid w:val="00425F05"/>
    <w:rsid w:val="00426044"/>
    <w:rsid w:val="00426240"/>
    <w:rsid w:val="00426281"/>
    <w:rsid w:val="0042629A"/>
    <w:rsid w:val="00426481"/>
    <w:rsid w:val="004264AE"/>
    <w:rsid w:val="00426571"/>
    <w:rsid w:val="0042663B"/>
    <w:rsid w:val="0042687C"/>
    <w:rsid w:val="00426CAE"/>
    <w:rsid w:val="00426CCD"/>
    <w:rsid w:val="00426EEA"/>
    <w:rsid w:val="00427064"/>
    <w:rsid w:val="00427486"/>
    <w:rsid w:val="004274CD"/>
    <w:rsid w:val="004274DD"/>
    <w:rsid w:val="00427581"/>
    <w:rsid w:val="00427678"/>
    <w:rsid w:val="00427726"/>
    <w:rsid w:val="004279A8"/>
    <w:rsid w:val="00427B0F"/>
    <w:rsid w:val="00427B48"/>
    <w:rsid w:val="00427D89"/>
    <w:rsid w:val="00430433"/>
    <w:rsid w:val="00430674"/>
    <w:rsid w:val="0043098A"/>
    <w:rsid w:val="00430B96"/>
    <w:rsid w:val="00430E91"/>
    <w:rsid w:val="00431027"/>
    <w:rsid w:val="00431479"/>
    <w:rsid w:val="00431B23"/>
    <w:rsid w:val="00431BB6"/>
    <w:rsid w:val="00431E65"/>
    <w:rsid w:val="00431EE5"/>
    <w:rsid w:val="0043208E"/>
    <w:rsid w:val="00432207"/>
    <w:rsid w:val="00432A5E"/>
    <w:rsid w:val="00432DE1"/>
    <w:rsid w:val="00432E25"/>
    <w:rsid w:val="00432EB4"/>
    <w:rsid w:val="00432F9F"/>
    <w:rsid w:val="0043315B"/>
    <w:rsid w:val="00433260"/>
    <w:rsid w:val="004333D4"/>
    <w:rsid w:val="0043371F"/>
    <w:rsid w:val="00433971"/>
    <w:rsid w:val="004339CD"/>
    <w:rsid w:val="00433BF4"/>
    <w:rsid w:val="00433FBD"/>
    <w:rsid w:val="00434371"/>
    <w:rsid w:val="00434448"/>
    <w:rsid w:val="0043444F"/>
    <w:rsid w:val="0043460E"/>
    <w:rsid w:val="004346B9"/>
    <w:rsid w:val="0043483F"/>
    <w:rsid w:val="00434C40"/>
    <w:rsid w:val="00434DD8"/>
    <w:rsid w:val="00434F01"/>
    <w:rsid w:val="00435081"/>
    <w:rsid w:val="00435227"/>
    <w:rsid w:val="00435415"/>
    <w:rsid w:val="004356E9"/>
    <w:rsid w:val="00435829"/>
    <w:rsid w:val="00435984"/>
    <w:rsid w:val="00435A94"/>
    <w:rsid w:val="00435BB8"/>
    <w:rsid w:val="00435BCC"/>
    <w:rsid w:val="0043608A"/>
    <w:rsid w:val="00436133"/>
    <w:rsid w:val="00436163"/>
    <w:rsid w:val="00436301"/>
    <w:rsid w:val="00436407"/>
    <w:rsid w:val="004365F4"/>
    <w:rsid w:val="0043666E"/>
    <w:rsid w:val="004367A1"/>
    <w:rsid w:val="00436C46"/>
    <w:rsid w:val="00436F7B"/>
    <w:rsid w:val="00436FB2"/>
    <w:rsid w:val="00437030"/>
    <w:rsid w:val="0043717C"/>
    <w:rsid w:val="004376E8"/>
    <w:rsid w:val="0043779B"/>
    <w:rsid w:val="00437A8F"/>
    <w:rsid w:val="00437BD4"/>
    <w:rsid w:val="00437D37"/>
    <w:rsid w:val="00437F18"/>
    <w:rsid w:val="004401D9"/>
    <w:rsid w:val="004401E3"/>
    <w:rsid w:val="004402DA"/>
    <w:rsid w:val="004403F6"/>
    <w:rsid w:val="00440426"/>
    <w:rsid w:val="00440521"/>
    <w:rsid w:val="0044097C"/>
    <w:rsid w:val="00440B76"/>
    <w:rsid w:val="00440C40"/>
    <w:rsid w:val="00440F8F"/>
    <w:rsid w:val="00441405"/>
    <w:rsid w:val="00441443"/>
    <w:rsid w:val="0044144D"/>
    <w:rsid w:val="004414C1"/>
    <w:rsid w:val="0044160A"/>
    <w:rsid w:val="0044183D"/>
    <w:rsid w:val="0044195F"/>
    <w:rsid w:val="00441D1F"/>
    <w:rsid w:val="00441F61"/>
    <w:rsid w:val="004424A6"/>
    <w:rsid w:val="004424EA"/>
    <w:rsid w:val="0044268E"/>
    <w:rsid w:val="004429F3"/>
    <w:rsid w:val="00442A22"/>
    <w:rsid w:val="00442CBD"/>
    <w:rsid w:val="00442E15"/>
    <w:rsid w:val="00442EA8"/>
    <w:rsid w:val="00442EB6"/>
    <w:rsid w:val="00442EDC"/>
    <w:rsid w:val="00442F38"/>
    <w:rsid w:val="0044318F"/>
    <w:rsid w:val="004432C9"/>
    <w:rsid w:val="004432D9"/>
    <w:rsid w:val="00443590"/>
    <w:rsid w:val="004435DE"/>
    <w:rsid w:val="00443842"/>
    <w:rsid w:val="0044389D"/>
    <w:rsid w:val="004439B4"/>
    <w:rsid w:val="00444062"/>
    <w:rsid w:val="00444167"/>
    <w:rsid w:val="004449F8"/>
    <w:rsid w:val="00444E21"/>
    <w:rsid w:val="00444FF2"/>
    <w:rsid w:val="00445108"/>
    <w:rsid w:val="0044549D"/>
    <w:rsid w:val="004456F7"/>
    <w:rsid w:val="004457B3"/>
    <w:rsid w:val="00445A1E"/>
    <w:rsid w:val="00445A80"/>
    <w:rsid w:val="00445F80"/>
    <w:rsid w:val="00445FD2"/>
    <w:rsid w:val="0044607B"/>
    <w:rsid w:val="004460D7"/>
    <w:rsid w:val="004462AB"/>
    <w:rsid w:val="0044649B"/>
    <w:rsid w:val="00446581"/>
    <w:rsid w:val="00446B76"/>
    <w:rsid w:val="00446C03"/>
    <w:rsid w:val="00446C6D"/>
    <w:rsid w:val="00446D5F"/>
    <w:rsid w:val="00446E3B"/>
    <w:rsid w:val="00446F86"/>
    <w:rsid w:val="00446FF0"/>
    <w:rsid w:val="004470C8"/>
    <w:rsid w:val="0044728A"/>
    <w:rsid w:val="0044757B"/>
    <w:rsid w:val="0044759A"/>
    <w:rsid w:val="0044760A"/>
    <w:rsid w:val="00447667"/>
    <w:rsid w:val="0044768C"/>
    <w:rsid w:val="004477F7"/>
    <w:rsid w:val="0044780B"/>
    <w:rsid w:val="00447964"/>
    <w:rsid w:val="00447B03"/>
    <w:rsid w:val="00447BDC"/>
    <w:rsid w:val="00450593"/>
    <w:rsid w:val="0045081C"/>
    <w:rsid w:val="004508BD"/>
    <w:rsid w:val="00450ADB"/>
    <w:rsid w:val="00450D25"/>
    <w:rsid w:val="00450EF8"/>
    <w:rsid w:val="00450F99"/>
    <w:rsid w:val="00450FAB"/>
    <w:rsid w:val="004513B8"/>
    <w:rsid w:val="004514BD"/>
    <w:rsid w:val="00451625"/>
    <w:rsid w:val="00451772"/>
    <w:rsid w:val="00451898"/>
    <w:rsid w:val="004518C8"/>
    <w:rsid w:val="00451A0D"/>
    <w:rsid w:val="00451A66"/>
    <w:rsid w:val="00451E41"/>
    <w:rsid w:val="00451FF6"/>
    <w:rsid w:val="00452109"/>
    <w:rsid w:val="0045222C"/>
    <w:rsid w:val="0045245B"/>
    <w:rsid w:val="004524A6"/>
    <w:rsid w:val="004524AC"/>
    <w:rsid w:val="004524B0"/>
    <w:rsid w:val="00452730"/>
    <w:rsid w:val="00452DD6"/>
    <w:rsid w:val="00452E31"/>
    <w:rsid w:val="00452F09"/>
    <w:rsid w:val="00452F8C"/>
    <w:rsid w:val="0045342B"/>
    <w:rsid w:val="004535F1"/>
    <w:rsid w:val="00453627"/>
    <w:rsid w:val="004539CA"/>
    <w:rsid w:val="00453B9B"/>
    <w:rsid w:val="00453BFD"/>
    <w:rsid w:val="004540D8"/>
    <w:rsid w:val="004543FC"/>
    <w:rsid w:val="0045474B"/>
    <w:rsid w:val="00454BD5"/>
    <w:rsid w:val="00455046"/>
    <w:rsid w:val="0045520E"/>
    <w:rsid w:val="004552CD"/>
    <w:rsid w:val="00455520"/>
    <w:rsid w:val="004556F9"/>
    <w:rsid w:val="00455B00"/>
    <w:rsid w:val="00455CEE"/>
    <w:rsid w:val="00455D40"/>
    <w:rsid w:val="00455E1A"/>
    <w:rsid w:val="00455E29"/>
    <w:rsid w:val="00455E3E"/>
    <w:rsid w:val="00456084"/>
    <w:rsid w:val="004562E5"/>
    <w:rsid w:val="0045631F"/>
    <w:rsid w:val="00456359"/>
    <w:rsid w:val="0045686C"/>
    <w:rsid w:val="00456ABA"/>
    <w:rsid w:val="00456CAE"/>
    <w:rsid w:val="00456CEB"/>
    <w:rsid w:val="00457073"/>
    <w:rsid w:val="004571A3"/>
    <w:rsid w:val="004571A7"/>
    <w:rsid w:val="00457307"/>
    <w:rsid w:val="00457629"/>
    <w:rsid w:val="004576D7"/>
    <w:rsid w:val="00457A4E"/>
    <w:rsid w:val="00457B2B"/>
    <w:rsid w:val="00457B2F"/>
    <w:rsid w:val="00457B6A"/>
    <w:rsid w:val="00457BFF"/>
    <w:rsid w:val="00457CD8"/>
    <w:rsid w:val="00460065"/>
    <w:rsid w:val="004600DF"/>
    <w:rsid w:val="00460126"/>
    <w:rsid w:val="00460492"/>
    <w:rsid w:val="00460787"/>
    <w:rsid w:val="00460934"/>
    <w:rsid w:val="00460FAA"/>
    <w:rsid w:val="0046116C"/>
    <w:rsid w:val="00461569"/>
    <w:rsid w:val="00461A03"/>
    <w:rsid w:val="00461AFA"/>
    <w:rsid w:val="00461CEF"/>
    <w:rsid w:val="00461EEF"/>
    <w:rsid w:val="00461F83"/>
    <w:rsid w:val="004620EC"/>
    <w:rsid w:val="00462433"/>
    <w:rsid w:val="0046272F"/>
    <w:rsid w:val="00462AE0"/>
    <w:rsid w:val="00462C60"/>
    <w:rsid w:val="004630CA"/>
    <w:rsid w:val="004632E6"/>
    <w:rsid w:val="004632F8"/>
    <w:rsid w:val="004633F9"/>
    <w:rsid w:val="0046358E"/>
    <w:rsid w:val="004635D2"/>
    <w:rsid w:val="00463E1D"/>
    <w:rsid w:val="00463E3A"/>
    <w:rsid w:val="0046413E"/>
    <w:rsid w:val="00464219"/>
    <w:rsid w:val="00464352"/>
    <w:rsid w:val="00464371"/>
    <w:rsid w:val="00464D2C"/>
    <w:rsid w:val="00464D49"/>
    <w:rsid w:val="00464E75"/>
    <w:rsid w:val="00465076"/>
    <w:rsid w:val="004650B9"/>
    <w:rsid w:val="00465347"/>
    <w:rsid w:val="004653E1"/>
    <w:rsid w:val="004656DB"/>
    <w:rsid w:val="004658E8"/>
    <w:rsid w:val="00465C45"/>
    <w:rsid w:val="00465D45"/>
    <w:rsid w:val="00465D82"/>
    <w:rsid w:val="00465DBD"/>
    <w:rsid w:val="00465E8F"/>
    <w:rsid w:val="004661A2"/>
    <w:rsid w:val="0046629E"/>
    <w:rsid w:val="00466328"/>
    <w:rsid w:val="00466588"/>
    <w:rsid w:val="0046677D"/>
    <w:rsid w:val="0046696E"/>
    <w:rsid w:val="004669D4"/>
    <w:rsid w:val="00466DAF"/>
    <w:rsid w:val="00467411"/>
    <w:rsid w:val="00467750"/>
    <w:rsid w:val="00467930"/>
    <w:rsid w:val="00467C7C"/>
    <w:rsid w:val="00467CAB"/>
    <w:rsid w:val="00467D22"/>
    <w:rsid w:val="00467E38"/>
    <w:rsid w:val="00470183"/>
    <w:rsid w:val="0047026D"/>
    <w:rsid w:val="0047030A"/>
    <w:rsid w:val="004704A3"/>
    <w:rsid w:val="004706E4"/>
    <w:rsid w:val="004709EA"/>
    <w:rsid w:val="00470ABA"/>
    <w:rsid w:val="00470C62"/>
    <w:rsid w:val="00470F3A"/>
    <w:rsid w:val="004712D7"/>
    <w:rsid w:val="00471329"/>
    <w:rsid w:val="00471361"/>
    <w:rsid w:val="00471408"/>
    <w:rsid w:val="004714A6"/>
    <w:rsid w:val="004716C1"/>
    <w:rsid w:val="00471884"/>
    <w:rsid w:val="004718D4"/>
    <w:rsid w:val="0047201D"/>
    <w:rsid w:val="004721B7"/>
    <w:rsid w:val="0047233A"/>
    <w:rsid w:val="004723C5"/>
    <w:rsid w:val="004724EE"/>
    <w:rsid w:val="004728A9"/>
    <w:rsid w:val="00472906"/>
    <w:rsid w:val="004729E1"/>
    <w:rsid w:val="00472A10"/>
    <w:rsid w:val="00472B0B"/>
    <w:rsid w:val="00472B4B"/>
    <w:rsid w:val="00472CB5"/>
    <w:rsid w:val="00472CFF"/>
    <w:rsid w:val="00472D85"/>
    <w:rsid w:val="00472E6A"/>
    <w:rsid w:val="00473035"/>
    <w:rsid w:val="004730FD"/>
    <w:rsid w:val="004733D9"/>
    <w:rsid w:val="00473463"/>
    <w:rsid w:val="00473877"/>
    <w:rsid w:val="00473B08"/>
    <w:rsid w:val="00473B96"/>
    <w:rsid w:val="00473C0A"/>
    <w:rsid w:val="00473FCC"/>
    <w:rsid w:val="004740C2"/>
    <w:rsid w:val="004742B1"/>
    <w:rsid w:val="004743A7"/>
    <w:rsid w:val="004748C7"/>
    <w:rsid w:val="00474E47"/>
    <w:rsid w:val="00474E9A"/>
    <w:rsid w:val="0047537F"/>
    <w:rsid w:val="0047546C"/>
    <w:rsid w:val="00475600"/>
    <w:rsid w:val="004758D7"/>
    <w:rsid w:val="00475B53"/>
    <w:rsid w:val="00475D7E"/>
    <w:rsid w:val="00476055"/>
    <w:rsid w:val="0047619F"/>
    <w:rsid w:val="00476522"/>
    <w:rsid w:val="0047657A"/>
    <w:rsid w:val="004765BB"/>
    <w:rsid w:val="00476642"/>
    <w:rsid w:val="00476658"/>
    <w:rsid w:val="004766C8"/>
    <w:rsid w:val="00476CF4"/>
    <w:rsid w:val="00476D1C"/>
    <w:rsid w:val="00476D65"/>
    <w:rsid w:val="00476E24"/>
    <w:rsid w:val="00477294"/>
    <w:rsid w:val="004775D0"/>
    <w:rsid w:val="00477618"/>
    <w:rsid w:val="004776FC"/>
    <w:rsid w:val="004777A3"/>
    <w:rsid w:val="004778D0"/>
    <w:rsid w:val="00477915"/>
    <w:rsid w:val="00477A7A"/>
    <w:rsid w:val="00477BC9"/>
    <w:rsid w:val="00477CD6"/>
    <w:rsid w:val="00477DA3"/>
    <w:rsid w:val="00477EB6"/>
    <w:rsid w:val="00480265"/>
    <w:rsid w:val="004803E2"/>
    <w:rsid w:val="0048055F"/>
    <w:rsid w:val="004805E1"/>
    <w:rsid w:val="004806B3"/>
    <w:rsid w:val="00480821"/>
    <w:rsid w:val="00480928"/>
    <w:rsid w:val="00480C30"/>
    <w:rsid w:val="004811A1"/>
    <w:rsid w:val="004812D6"/>
    <w:rsid w:val="004815FF"/>
    <w:rsid w:val="0048162B"/>
    <w:rsid w:val="0048171E"/>
    <w:rsid w:val="0048185C"/>
    <w:rsid w:val="00481A08"/>
    <w:rsid w:val="00481C5B"/>
    <w:rsid w:val="00481F51"/>
    <w:rsid w:val="00482179"/>
    <w:rsid w:val="004823D1"/>
    <w:rsid w:val="00482595"/>
    <w:rsid w:val="00482B67"/>
    <w:rsid w:val="00482DBD"/>
    <w:rsid w:val="00483025"/>
    <w:rsid w:val="00483125"/>
    <w:rsid w:val="0048320C"/>
    <w:rsid w:val="00483274"/>
    <w:rsid w:val="00483642"/>
    <w:rsid w:val="004836C5"/>
    <w:rsid w:val="004836F5"/>
    <w:rsid w:val="004837F0"/>
    <w:rsid w:val="004837F4"/>
    <w:rsid w:val="00483847"/>
    <w:rsid w:val="004838C5"/>
    <w:rsid w:val="00483AEB"/>
    <w:rsid w:val="00483FC8"/>
    <w:rsid w:val="00484104"/>
    <w:rsid w:val="004842CE"/>
    <w:rsid w:val="004842EF"/>
    <w:rsid w:val="0048466D"/>
    <w:rsid w:val="00484835"/>
    <w:rsid w:val="00484892"/>
    <w:rsid w:val="00484B77"/>
    <w:rsid w:val="00484CAB"/>
    <w:rsid w:val="004850BC"/>
    <w:rsid w:val="00485230"/>
    <w:rsid w:val="0048536A"/>
    <w:rsid w:val="00485597"/>
    <w:rsid w:val="004855B3"/>
    <w:rsid w:val="0048578B"/>
    <w:rsid w:val="004859A3"/>
    <w:rsid w:val="00485AF5"/>
    <w:rsid w:val="00485B1C"/>
    <w:rsid w:val="00485B76"/>
    <w:rsid w:val="004860AC"/>
    <w:rsid w:val="0048626E"/>
    <w:rsid w:val="004863AE"/>
    <w:rsid w:val="0048646B"/>
    <w:rsid w:val="00486736"/>
    <w:rsid w:val="0048676E"/>
    <w:rsid w:val="004867F6"/>
    <w:rsid w:val="004869D9"/>
    <w:rsid w:val="00486BF3"/>
    <w:rsid w:val="00486BF4"/>
    <w:rsid w:val="00486DA2"/>
    <w:rsid w:val="004872DA"/>
    <w:rsid w:val="0048735F"/>
    <w:rsid w:val="004877D8"/>
    <w:rsid w:val="004877F4"/>
    <w:rsid w:val="00487824"/>
    <w:rsid w:val="00487966"/>
    <w:rsid w:val="00487B28"/>
    <w:rsid w:val="00487DC8"/>
    <w:rsid w:val="004901A8"/>
    <w:rsid w:val="00490291"/>
    <w:rsid w:val="00490362"/>
    <w:rsid w:val="004905CE"/>
    <w:rsid w:val="004908A1"/>
    <w:rsid w:val="00490BB6"/>
    <w:rsid w:val="00490E62"/>
    <w:rsid w:val="00491001"/>
    <w:rsid w:val="00491018"/>
    <w:rsid w:val="00491041"/>
    <w:rsid w:val="00491154"/>
    <w:rsid w:val="00491596"/>
    <w:rsid w:val="004915A9"/>
    <w:rsid w:val="0049161F"/>
    <w:rsid w:val="0049187D"/>
    <w:rsid w:val="00491A82"/>
    <w:rsid w:val="00491C5B"/>
    <w:rsid w:val="00491CAE"/>
    <w:rsid w:val="00491E63"/>
    <w:rsid w:val="00491E95"/>
    <w:rsid w:val="00491EC6"/>
    <w:rsid w:val="004921B8"/>
    <w:rsid w:val="00492976"/>
    <w:rsid w:val="004929C2"/>
    <w:rsid w:val="004929FD"/>
    <w:rsid w:val="00492B44"/>
    <w:rsid w:val="0049301E"/>
    <w:rsid w:val="004935CC"/>
    <w:rsid w:val="004939C0"/>
    <w:rsid w:val="00493AD4"/>
    <w:rsid w:val="00493D1B"/>
    <w:rsid w:val="00493E8D"/>
    <w:rsid w:val="004945E7"/>
    <w:rsid w:val="004946B7"/>
    <w:rsid w:val="00494761"/>
    <w:rsid w:val="00494BD0"/>
    <w:rsid w:val="00494E1E"/>
    <w:rsid w:val="004950DE"/>
    <w:rsid w:val="0049529A"/>
    <w:rsid w:val="0049533C"/>
    <w:rsid w:val="0049541F"/>
    <w:rsid w:val="00495446"/>
    <w:rsid w:val="004954B8"/>
    <w:rsid w:val="004957CA"/>
    <w:rsid w:val="0049582F"/>
    <w:rsid w:val="00495B27"/>
    <w:rsid w:val="00495C17"/>
    <w:rsid w:val="0049613E"/>
    <w:rsid w:val="00496313"/>
    <w:rsid w:val="004964A8"/>
    <w:rsid w:val="00496608"/>
    <w:rsid w:val="00496B4D"/>
    <w:rsid w:val="00496D56"/>
    <w:rsid w:val="004972AF"/>
    <w:rsid w:val="0049733B"/>
    <w:rsid w:val="00497477"/>
    <w:rsid w:val="004979C2"/>
    <w:rsid w:val="004A02F5"/>
    <w:rsid w:val="004A0379"/>
    <w:rsid w:val="004A07CE"/>
    <w:rsid w:val="004A0965"/>
    <w:rsid w:val="004A0967"/>
    <w:rsid w:val="004A09D4"/>
    <w:rsid w:val="004A0D07"/>
    <w:rsid w:val="004A0DB6"/>
    <w:rsid w:val="004A0FE5"/>
    <w:rsid w:val="004A1072"/>
    <w:rsid w:val="004A17AF"/>
    <w:rsid w:val="004A193F"/>
    <w:rsid w:val="004A1E06"/>
    <w:rsid w:val="004A1EA6"/>
    <w:rsid w:val="004A1F94"/>
    <w:rsid w:val="004A20C6"/>
    <w:rsid w:val="004A243D"/>
    <w:rsid w:val="004A2A6C"/>
    <w:rsid w:val="004A2C60"/>
    <w:rsid w:val="004A2E3B"/>
    <w:rsid w:val="004A2E62"/>
    <w:rsid w:val="004A3118"/>
    <w:rsid w:val="004A322D"/>
    <w:rsid w:val="004A32CF"/>
    <w:rsid w:val="004A334B"/>
    <w:rsid w:val="004A348B"/>
    <w:rsid w:val="004A359B"/>
    <w:rsid w:val="004A38F1"/>
    <w:rsid w:val="004A3955"/>
    <w:rsid w:val="004A3A6C"/>
    <w:rsid w:val="004A3B3E"/>
    <w:rsid w:val="004A3C9B"/>
    <w:rsid w:val="004A3D0A"/>
    <w:rsid w:val="004A3E04"/>
    <w:rsid w:val="004A42BA"/>
    <w:rsid w:val="004A4575"/>
    <w:rsid w:val="004A4792"/>
    <w:rsid w:val="004A47A0"/>
    <w:rsid w:val="004A4844"/>
    <w:rsid w:val="004A4882"/>
    <w:rsid w:val="004A48EC"/>
    <w:rsid w:val="004A4B20"/>
    <w:rsid w:val="004A4EAC"/>
    <w:rsid w:val="004A5018"/>
    <w:rsid w:val="004A504E"/>
    <w:rsid w:val="004A515C"/>
    <w:rsid w:val="004A51EB"/>
    <w:rsid w:val="004A5698"/>
    <w:rsid w:val="004A5916"/>
    <w:rsid w:val="004A596B"/>
    <w:rsid w:val="004A5B34"/>
    <w:rsid w:val="004A5CAD"/>
    <w:rsid w:val="004A5DEE"/>
    <w:rsid w:val="004A612B"/>
    <w:rsid w:val="004A627C"/>
    <w:rsid w:val="004A63B1"/>
    <w:rsid w:val="004A63FF"/>
    <w:rsid w:val="004A6414"/>
    <w:rsid w:val="004A64E1"/>
    <w:rsid w:val="004A6843"/>
    <w:rsid w:val="004A68A5"/>
    <w:rsid w:val="004A6AEC"/>
    <w:rsid w:val="004A6B79"/>
    <w:rsid w:val="004A6BF8"/>
    <w:rsid w:val="004A6D1B"/>
    <w:rsid w:val="004A6F6B"/>
    <w:rsid w:val="004A6F7C"/>
    <w:rsid w:val="004A7793"/>
    <w:rsid w:val="004A78CD"/>
    <w:rsid w:val="004A7B50"/>
    <w:rsid w:val="004A7D8A"/>
    <w:rsid w:val="004A7E3B"/>
    <w:rsid w:val="004B013A"/>
    <w:rsid w:val="004B0198"/>
    <w:rsid w:val="004B0340"/>
    <w:rsid w:val="004B05F8"/>
    <w:rsid w:val="004B0B7A"/>
    <w:rsid w:val="004B0C30"/>
    <w:rsid w:val="004B0E5F"/>
    <w:rsid w:val="004B0F05"/>
    <w:rsid w:val="004B1201"/>
    <w:rsid w:val="004B1441"/>
    <w:rsid w:val="004B1442"/>
    <w:rsid w:val="004B1AA2"/>
    <w:rsid w:val="004B1B09"/>
    <w:rsid w:val="004B1C34"/>
    <w:rsid w:val="004B20A6"/>
    <w:rsid w:val="004B20A9"/>
    <w:rsid w:val="004B2234"/>
    <w:rsid w:val="004B24BE"/>
    <w:rsid w:val="004B2812"/>
    <w:rsid w:val="004B28D3"/>
    <w:rsid w:val="004B2968"/>
    <w:rsid w:val="004B2A40"/>
    <w:rsid w:val="004B2BBE"/>
    <w:rsid w:val="004B2D7A"/>
    <w:rsid w:val="004B2DCB"/>
    <w:rsid w:val="004B2E4B"/>
    <w:rsid w:val="004B2EB4"/>
    <w:rsid w:val="004B2F54"/>
    <w:rsid w:val="004B3450"/>
    <w:rsid w:val="004B360E"/>
    <w:rsid w:val="004B382F"/>
    <w:rsid w:val="004B38A6"/>
    <w:rsid w:val="004B3994"/>
    <w:rsid w:val="004B3A63"/>
    <w:rsid w:val="004B3B8A"/>
    <w:rsid w:val="004B3BC3"/>
    <w:rsid w:val="004B3E39"/>
    <w:rsid w:val="004B3EEC"/>
    <w:rsid w:val="004B42E4"/>
    <w:rsid w:val="004B44D7"/>
    <w:rsid w:val="004B465C"/>
    <w:rsid w:val="004B46DA"/>
    <w:rsid w:val="004B4B76"/>
    <w:rsid w:val="004B4C9B"/>
    <w:rsid w:val="004B4CA4"/>
    <w:rsid w:val="004B4DCA"/>
    <w:rsid w:val="004B4E42"/>
    <w:rsid w:val="004B51C0"/>
    <w:rsid w:val="004B56BE"/>
    <w:rsid w:val="004B5A90"/>
    <w:rsid w:val="004B66DE"/>
    <w:rsid w:val="004B6C8A"/>
    <w:rsid w:val="004B6FDF"/>
    <w:rsid w:val="004B749C"/>
    <w:rsid w:val="004B7818"/>
    <w:rsid w:val="004B7822"/>
    <w:rsid w:val="004B782F"/>
    <w:rsid w:val="004B7857"/>
    <w:rsid w:val="004B7DE1"/>
    <w:rsid w:val="004B7E72"/>
    <w:rsid w:val="004B7ED0"/>
    <w:rsid w:val="004B7F02"/>
    <w:rsid w:val="004B7FF5"/>
    <w:rsid w:val="004C00CE"/>
    <w:rsid w:val="004C025B"/>
    <w:rsid w:val="004C02AF"/>
    <w:rsid w:val="004C03B2"/>
    <w:rsid w:val="004C0417"/>
    <w:rsid w:val="004C0577"/>
    <w:rsid w:val="004C0696"/>
    <w:rsid w:val="004C077C"/>
    <w:rsid w:val="004C0870"/>
    <w:rsid w:val="004C08F3"/>
    <w:rsid w:val="004C0A07"/>
    <w:rsid w:val="004C0B3D"/>
    <w:rsid w:val="004C0D46"/>
    <w:rsid w:val="004C0D66"/>
    <w:rsid w:val="004C0DBC"/>
    <w:rsid w:val="004C0F75"/>
    <w:rsid w:val="004C0FC6"/>
    <w:rsid w:val="004C110D"/>
    <w:rsid w:val="004C11B4"/>
    <w:rsid w:val="004C12E7"/>
    <w:rsid w:val="004C1A6F"/>
    <w:rsid w:val="004C1BBB"/>
    <w:rsid w:val="004C1D02"/>
    <w:rsid w:val="004C1F02"/>
    <w:rsid w:val="004C20EC"/>
    <w:rsid w:val="004C223B"/>
    <w:rsid w:val="004C22B5"/>
    <w:rsid w:val="004C2465"/>
    <w:rsid w:val="004C252A"/>
    <w:rsid w:val="004C272E"/>
    <w:rsid w:val="004C29F0"/>
    <w:rsid w:val="004C2BDA"/>
    <w:rsid w:val="004C2C66"/>
    <w:rsid w:val="004C2DA7"/>
    <w:rsid w:val="004C301A"/>
    <w:rsid w:val="004C3616"/>
    <w:rsid w:val="004C379D"/>
    <w:rsid w:val="004C37DF"/>
    <w:rsid w:val="004C3B9F"/>
    <w:rsid w:val="004C4031"/>
    <w:rsid w:val="004C40F2"/>
    <w:rsid w:val="004C45C0"/>
    <w:rsid w:val="004C4978"/>
    <w:rsid w:val="004C4AEE"/>
    <w:rsid w:val="004C4C4D"/>
    <w:rsid w:val="004C4D8E"/>
    <w:rsid w:val="004C4EE5"/>
    <w:rsid w:val="004C4F43"/>
    <w:rsid w:val="004C4FD5"/>
    <w:rsid w:val="004C56AC"/>
    <w:rsid w:val="004C58CA"/>
    <w:rsid w:val="004C58F8"/>
    <w:rsid w:val="004C605C"/>
    <w:rsid w:val="004C67B9"/>
    <w:rsid w:val="004C6FD6"/>
    <w:rsid w:val="004C6FE0"/>
    <w:rsid w:val="004C6FEC"/>
    <w:rsid w:val="004C7397"/>
    <w:rsid w:val="004C768F"/>
    <w:rsid w:val="004C7978"/>
    <w:rsid w:val="004C799D"/>
    <w:rsid w:val="004C7B28"/>
    <w:rsid w:val="004C7CA1"/>
    <w:rsid w:val="004C7FF9"/>
    <w:rsid w:val="004D017D"/>
    <w:rsid w:val="004D02A4"/>
    <w:rsid w:val="004D0BC4"/>
    <w:rsid w:val="004D0D11"/>
    <w:rsid w:val="004D0F69"/>
    <w:rsid w:val="004D10B3"/>
    <w:rsid w:val="004D126A"/>
    <w:rsid w:val="004D13F2"/>
    <w:rsid w:val="004D1B12"/>
    <w:rsid w:val="004D1CC3"/>
    <w:rsid w:val="004D2575"/>
    <w:rsid w:val="004D2637"/>
    <w:rsid w:val="004D2A8F"/>
    <w:rsid w:val="004D2DDE"/>
    <w:rsid w:val="004D2E43"/>
    <w:rsid w:val="004D308C"/>
    <w:rsid w:val="004D33B2"/>
    <w:rsid w:val="004D34F4"/>
    <w:rsid w:val="004D3684"/>
    <w:rsid w:val="004D36B8"/>
    <w:rsid w:val="004D3EE8"/>
    <w:rsid w:val="004D3F36"/>
    <w:rsid w:val="004D3FDC"/>
    <w:rsid w:val="004D4069"/>
    <w:rsid w:val="004D407B"/>
    <w:rsid w:val="004D40C3"/>
    <w:rsid w:val="004D411B"/>
    <w:rsid w:val="004D4458"/>
    <w:rsid w:val="004D4A75"/>
    <w:rsid w:val="004D4B1F"/>
    <w:rsid w:val="004D4D68"/>
    <w:rsid w:val="004D4DF8"/>
    <w:rsid w:val="004D57F4"/>
    <w:rsid w:val="004D5846"/>
    <w:rsid w:val="004D5F2D"/>
    <w:rsid w:val="004D60CC"/>
    <w:rsid w:val="004D633B"/>
    <w:rsid w:val="004D64F7"/>
    <w:rsid w:val="004D6514"/>
    <w:rsid w:val="004D65DC"/>
    <w:rsid w:val="004D66BF"/>
    <w:rsid w:val="004D6835"/>
    <w:rsid w:val="004D6976"/>
    <w:rsid w:val="004D6A5D"/>
    <w:rsid w:val="004D6BFA"/>
    <w:rsid w:val="004D6E43"/>
    <w:rsid w:val="004D6F68"/>
    <w:rsid w:val="004D703C"/>
    <w:rsid w:val="004D70F2"/>
    <w:rsid w:val="004D71BA"/>
    <w:rsid w:val="004D73D9"/>
    <w:rsid w:val="004D7829"/>
    <w:rsid w:val="004D78DC"/>
    <w:rsid w:val="004D7987"/>
    <w:rsid w:val="004D7A90"/>
    <w:rsid w:val="004D7C1C"/>
    <w:rsid w:val="004D7D22"/>
    <w:rsid w:val="004E0001"/>
    <w:rsid w:val="004E00EE"/>
    <w:rsid w:val="004E063B"/>
    <w:rsid w:val="004E06BA"/>
    <w:rsid w:val="004E081E"/>
    <w:rsid w:val="004E0927"/>
    <w:rsid w:val="004E0BE2"/>
    <w:rsid w:val="004E0EBD"/>
    <w:rsid w:val="004E120F"/>
    <w:rsid w:val="004E134E"/>
    <w:rsid w:val="004E1380"/>
    <w:rsid w:val="004E1755"/>
    <w:rsid w:val="004E19B1"/>
    <w:rsid w:val="004E1A62"/>
    <w:rsid w:val="004E1B2B"/>
    <w:rsid w:val="004E1B63"/>
    <w:rsid w:val="004E1FB5"/>
    <w:rsid w:val="004E208B"/>
    <w:rsid w:val="004E23D8"/>
    <w:rsid w:val="004E2719"/>
    <w:rsid w:val="004E29C2"/>
    <w:rsid w:val="004E2A69"/>
    <w:rsid w:val="004E2F5B"/>
    <w:rsid w:val="004E2FEE"/>
    <w:rsid w:val="004E327E"/>
    <w:rsid w:val="004E32D5"/>
    <w:rsid w:val="004E336F"/>
    <w:rsid w:val="004E3B80"/>
    <w:rsid w:val="004E3B97"/>
    <w:rsid w:val="004E3D0C"/>
    <w:rsid w:val="004E3D0E"/>
    <w:rsid w:val="004E3E3C"/>
    <w:rsid w:val="004E3E50"/>
    <w:rsid w:val="004E4087"/>
    <w:rsid w:val="004E4137"/>
    <w:rsid w:val="004E4138"/>
    <w:rsid w:val="004E4482"/>
    <w:rsid w:val="004E495E"/>
    <w:rsid w:val="004E4B6C"/>
    <w:rsid w:val="004E4E2E"/>
    <w:rsid w:val="004E4E62"/>
    <w:rsid w:val="004E4F03"/>
    <w:rsid w:val="004E4FA9"/>
    <w:rsid w:val="004E5080"/>
    <w:rsid w:val="004E51C2"/>
    <w:rsid w:val="004E529B"/>
    <w:rsid w:val="004E5434"/>
    <w:rsid w:val="004E5558"/>
    <w:rsid w:val="004E565B"/>
    <w:rsid w:val="004E5CA4"/>
    <w:rsid w:val="004E5CCB"/>
    <w:rsid w:val="004E5D9B"/>
    <w:rsid w:val="004E6674"/>
    <w:rsid w:val="004E6719"/>
    <w:rsid w:val="004E6BD7"/>
    <w:rsid w:val="004E6DA2"/>
    <w:rsid w:val="004E71E7"/>
    <w:rsid w:val="004E73D5"/>
    <w:rsid w:val="004E79A5"/>
    <w:rsid w:val="004F0055"/>
    <w:rsid w:val="004F0078"/>
    <w:rsid w:val="004F0084"/>
    <w:rsid w:val="004F00FA"/>
    <w:rsid w:val="004F0147"/>
    <w:rsid w:val="004F0535"/>
    <w:rsid w:val="004F0A21"/>
    <w:rsid w:val="004F0A26"/>
    <w:rsid w:val="004F0BB8"/>
    <w:rsid w:val="004F0C3E"/>
    <w:rsid w:val="004F0DBA"/>
    <w:rsid w:val="004F0E89"/>
    <w:rsid w:val="004F126A"/>
    <w:rsid w:val="004F165F"/>
    <w:rsid w:val="004F181C"/>
    <w:rsid w:val="004F18BE"/>
    <w:rsid w:val="004F191F"/>
    <w:rsid w:val="004F1A8B"/>
    <w:rsid w:val="004F1B15"/>
    <w:rsid w:val="004F1CDF"/>
    <w:rsid w:val="004F216A"/>
    <w:rsid w:val="004F21BE"/>
    <w:rsid w:val="004F235C"/>
    <w:rsid w:val="004F24DD"/>
    <w:rsid w:val="004F2615"/>
    <w:rsid w:val="004F2873"/>
    <w:rsid w:val="004F297F"/>
    <w:rsid w:val="004F2C07"/>
    <w:rsid w:val="004F2C2C"/>
    <w:rsid w:val="004F2D04"/>
    <w:rsid w:val="004F2D7A"/>
    <w:rsid w:val="004F2E56"/>
    <w:rsid w:val="004F2F41"/>
    <w:rsid w:val="004F34E7"/>
    <w:rsid w:val="004F3517"/>
    <w:rsid w:val="004F3777"/>
    <w:rsid w:val="004F396E"/>
    <w:rsid w:val="004F3B92"/>
    <w:rsid w:val="004F3EB5"/>
    <w:rsid w:val="004F464E"/>
    <w:rsid w:val="004F4681"/>
    <w:rsid w:val="004F47DF"/>
    <w:rsid w:val="004F4B60"/>
    <w:rsid w:val="004F4B90"/>
    <w:rsid w:val="004F4BD2"/>
    <w:rsid w:val="004F4C3C"/>
    <w:rsid w:val="004F4D78"/>
    <w:rsid w:val="004F4DF3"/>
    <w:rsid w:val="004F5068"/>
    <w:rsid w:val="004F5190"/>
    <w:rsid w:val="004F526F"/>
    <w:rsid w:val="004F533B"/>
    <w:rsid w:val="004F561A"/>
    <w:rsid w:val="004F584E"/>
    <w:rsid w:val="004F596A"/>
    <w:rsid w:val="004F5A51"/>
    <w:rsid w:val="004F5B01"/>
    <w:rsid w:val="004F5B6D"/>
    <w:rsid w:val="004F5C5A"/>
    <w:rsid w:val="004F5CBA"/>
    <w:rsid w:val="004F5E35"/>
    <w:rsid w:val="004F5EE3"/>
    <w:rsid w:val="004F5FD9"/>
    <w:rsid w:val="004F60AF"/>
    <w:rsid w:val="004F617F"/>
    <w:rsid w:val="004F62C1"/>
    <w:rsid w:val="004F64D2"/>
    <w:rsid w:val="004F6558"/>
    <w:rsid w:val="004F6685"/>
    <w:rsid w:val="004F66F3"/>
    <w:rsid w:val="004F69CD"/>
    <w:rsid w:val="004F6E77"/>
    <w:rsid w:val="004F6F46"/>
    <w:rsid w:val="004F7076"/>
    <w:rsid w:val="004F7191"/>
    <w:rsid w:val="004F7631"/>
    <w:rsid w:val="004F76DB"/>
    <w:rsid w:val="004F7933"/>
    <w:rsid w:val="004F7B8F"/>
    <w:rsid w:val="005002AC"/>
    <w:rsid w:val="00500601"/>
    <w:rsid w:val="00500666"/>
    <w:rsid w:val="00500720"/>
    <w:rsid w:val="0050082E"/>
    <w:rsid w:val="0050092C"/>
    <w:rsid w:val="0050093E"/>
    <w:rsid w:val="00500B23"/>
    <w:rsid w:val="00500D03"/>
    <w:rsid w:val="00500F2F"/>
    <w:rsid w:val="00500FDA"/>
    <w:rsid w:val="005011B1"/>
    <w:rsid w:val="005013D5"/>
    <w:rsid w:val="0050155B"/>
    <w:rsid w:val="005016EF"/>
    <w:rsid w:val="00501B99"/>
    <w:rsid w:val="00501D6D"/>
    <w:rsid w:val="00501EBC"/>
    <w:rsid w:val="005022EE"/>
    <w:rsid w:val="00502751"/>
    <w:rsid w:val="00502BB2"/>
    <w:rsid w:val="00502CF9"/>
    <w:rsid w:val="00502F21"/>
    <w:rsid w:val="005033E7"/>
    <w:rsid w:val="005036BE"/>
    <w:rsid w:val="00503824"/>
    <w:rsid w:val="00503835"/>
    <w:rsid w:val="00503A02"/>
    <w:rsid w:val="00503D68"/>
    <w:rsid w:val="00503DFC"/>
    <w:rsid w:val="00503E19"/>
    <w:rsid w:val="00503E71"/>
    <w:rsid w:val="0050430D"/>
    <w:rsid w:val="00504328"/>
    <w:rsid w:val="00504402"/>
    <w:rsid w:val="005048B8"/>
    <w:rsid w:val="00504A7C"/>
    <w:rsid w:val="00504D06"/>
    <w:rsid w:val="00504D50"/>
    <w:rsid w:val="00504FC9"/>
    <w:rsid w:val="00505908"/>
    <w:rsid w:val="00505964"/>
    <w:rsid w:val="00505ABC"/>
    <w:rsid w:val="00505C5B"/>
    <w:rsid w:val="005065EE"/>
    <w:rsid w:val="0050661E"/>
    <w:rsid w:val="00506639"/>
    <w:rsid w:val="0050667C"/>
    <w:rsid w:val="00506BE6"/>
    <w:rsid w:val="00506C1F"/>
    <w:rsid w:val="00506C58"/>
    <w:rsid w:val="00507108"/>
    <w:rsid w:val="00507450"/>
    <w:rsid w:val="005075E8"/>
    <w:rsid w:val="00507644"/>
    <w:rsid w:val="00507827"/>
    <w:rsid w:val="00507A2E"/>
    <w:rsid w:val="00507B42"/>
    <w:rsid w:val="00507C7D"/>
    <w:rsid w:val="00507C87"/>
    <w:rsid w:val="00507D30"/>
    <w:rsid w:val="00507E7F"/>
    <w:rsid w:val="005100E7"/>
    <w:rsid w:val="005103E2"/>
    <w:rsid w:val="00510954"/>
    <w:rsid w:val="00510A7F"/>
    <w:rsid w:val="00510B66"/>
    <w:rsid w:val="00510CE3"/>
    <w:rsid w:val="00510EEB"/>
    <w:rsid w:val="00511153"/>
    <w:rsid w:val="0051152B"/>
    <w:rsid w:val="00511644"/>
    <w:rsid w:val="0051166D"/>
    <w:rsid w:val="0051176D"/>
    <w:rsid w:val="005117F7"/>
    <w:rsid w:val="0051184B"/>
    <w:rsid w:val="00511900"/>
    <w:rsid w:val="00511D54"/>
    <w:rsid w:val="00511E34"/>
    <w:rsid w:val="00512057"/>
    <w:rsid w:val="005120CC"/>
    <w:rsid w:val="0051211F"/>
    <w:rsid w:val="00512333"/>
    <w:rsid w:val="00512334"/>
    <w:rsid w:val="0051240B"/>
    <w:rsid w:val="0051258D"/>
    <w:rsid w:val="005125B0"/>
    <w:rsid w:val="005126A2"/>
    <w:rsid w:val="005127F7"/>
    <w:rsid w:val="0051288E"/>
    <w:rsid w:val="00512A7B"/>
    <w:rsid w:val="00512B70"/>
    <w:rsid w:val="00512C4C"/>
    <w:rsid w:val="00512EB7"/>
    <w:rsid w:val="00512F3E"/>
    <w:rsid w:val="00513001"/>
    <w:rsid w:val="005130FF"/>
    <w:rsid w:val="00513158"/>
    <w:rsid w:val="00513386"/>
    <w:rsid w:val="00513B25"/>
    <w:rsid w:val="00513D4E"/>
    <w:rsid w:val="00513D7A"/>
    <w:rsid w:val="00513F7A"/>
    <w:rsid w:val="0051426A"/>
    <w:rsid w:val="00514311"/>
    <w:rsid w:val="005143E9"/>
    <w:rsid w:val="0051442E"/>
    <w:rsid w:val="0051494F"/>
    <w:rsid w:val="00514BCB"/>
    <w:rsid w:val="00514E22"/>
    <w:rsid w:val="00515522"/>
    <w:rsid w:val="0051597D"/>
    <w:rsid w:val="0051599A"/>
    <w:rsid w:val="00515A27"/>
    <w:rsid w:val="00515ADC"/>
    <w:rsid w:val="00516083"/>
    <w:rsid w:val="00516354"/>
    <w:rsid w:val="0051663A"/>
    <w:rsid w:val="00516690"/>
    <w:rsid w:val="005166E0"/>
    <w:rsid w:val="005169BA"/>
    <w:rsid w:val="0051721E"/>
    <w:rsid w:val="00517338"/>
    <w:rsid w:val="00517587"/>
    <w:rsid w:val="00517629"/>
    <w:rsid w:val="00517CFC"/>
    <w:rsid w:val="00517DC7"/>
    <w:rsid w:val="005201E5"/>
    <w:rsid w:val="0052036B"/>
    <w:rsid w:val="0052045F"/>
    <w:rsid w:val="00520483"/>
    <w:rsid w:val="00520C1E"/>
    <w:rsid w:val="00520CF1"/>
    <w:rsid w:val="00520EB4"/>
    <w:rsid w:val="005211F4"/>
    <w:rsid w:val="00521485"/>
    <w:rsid w:val="0052157F"/>
    <w:rsid w:val="0052161B"/>
    <w:rsid w:val="0052164C"/>
    <w:rsid w:val="005219BF"/>
    <w:rsid w:val="00522440"/>
    <w:rsid w:val="005224A9"/>
    <w:rsid w:val="00522FB0"/>
    <w:rsid w:val="005231EE"/>
    <w:rsid w:val="00523246"/>
    <w:rsid w:val="0052349B"/>
    <w:rsid w:val="005238C7"/>
    <w:rsid w:val="00523935"/>
    <w:rsid w:val="005239D6"/>
    <w:rsid w:val="00523BDC"/>
    <w:rsid w:val="00523E85"/>
    <w:rsid w:val="00523EF2"/>
    <w:rsid w:val="00524B95"/>
    <w:rsid w:val="00524B9B"/>
    <w:rsid w:val="00524BF7"/>
    <w:rsid w:val="00524C4A"/>
    <w:rsid w:val="00524D08"/>
    <w:rsid w:val="00524D12"/>
    <w:rsid w:val="00524F2B"/>
    <w:rsid w:val="0052500E"/>
    <w:rsid w:val="00525123"/>
    <w:rsid w:val="005251D9"/>
    <w:rsid w:val="0052541B"/>
    <w:rsid w:val="0052570D"/>
    <w:rsid w:val="0052572D"/>
    <w:rsid w:val="00525801"/>
    <w:rsid w:val="00525EFE"/>
    <w:rsid w:val="00526322"/>
    <w:rsid w:val="005264B0"/>
    <w:rsid w:val="005268AC"/>
    <w:rsid w:val="00526BD2"/>
    <w:rsid w:val="00526C05"/>
    <w:rsid w:val="00526D90"/>
    <w:rsid w:val="00526DA9"/>
    <w:rsid w:val="005274D7"/>
    <w:rsid w:val="0052781A"/>
    <w:rsid w:val="00527C5A"/>
    <w:rsid w:val="00527EB0"/>
    <w:rsid w:val="00527EC0"/>
    <w:rsid w:val="00530044"/>
    <w:rsid w:val="00530236"/>
    <w:rsid w:val="00530243"/>
    <w:rsid w:val="00530718"/>
    <w:rsid w:val="005308AF"/>
    <w:rsid w:val="005308B8"/>
    <w:rsid w:val="00530C5F"/>
    <w:rsid w:val="00530D6B"/>
    <w:rsid w:val="00530ECD"/>
    <w:rsid w:val="00530F53"/>
    <w:rsid w:val="00531024"/>
    <w:rsid w:val="005315B2"/>
    <w:rsid w:val="005315F1"/>
    <w:rsid w:val="00531710"/>
    <w:rsid w:val="00531B90"/>
    <w:rsid w:val="00531BBB"/>
    <w:rsid w:val="00531CA1"/>
    <w:rsid w:val="00531E2B"/>
    <w:rsid w:val="00531E72"/>
    <w:rsid w:val="00531F4A"/>
    <w:rsid w:val="0053213A"/>
    <w:rsid w:val="00532188"/>
    <w:rsid w:val="005323FB"/>
    <w:rsid w:val="005325A3"/>
    <w:rsid w:val="005327E3"/>
    <w:rsid w:val="00532841"/>
    <w:rsid w:val="005328F0"/>
    <w:rsid w:val="00532C08"/>
    <w:rsid w:val="00532DD7"/>
    <w:rsid w:val="00532E2A"/>
    <w:rsid w:val="005330C8"/>
    <w:rsid w:val="00533313"/>
    <w:rsid w:val="0053334A"/>
    <w:rsid w:val="00533360"/>
    <w:rsid w:val="00533396"/>
    <w:rsid w:val="0053360D"/>
    <w:rsid w:val="005337BA"/>
    <w:rsid w:val="005338B8"/>
    <w:rsid w:val="00533A09"/>
    <w:rsid w:val="00533C1E"/>
    <w:rsid w:val="00533C6B"/>
    <w:rsid w:val="00533D74"/>
    <w:rsid w:val="00533F95"/>
    <w:rsid w:val="005342E2"/>
    <w:rsid w:val="0053489D"/>
    <w:rsid w:val="00534A18"/>
    <w:rsid w:val="00534A38"/>
    <w:rsid w:val="00534C93"/>
    <w:rsid w:val="005350AE"/>
    <w:rsid w:val="005351A5"/>
    <w:rsid w:val="00535317"/>
    <w:rsid w:val="00535618"/>
    <w:rsid w:val="0053574F"/>
    <w:rsid w:val="00535915"/>
    <w:rsid w:val="005359E8"/>
    <w:rsid w:val="00535B01"/>
    <w:rsid w:val="00535C43"/>
    <w:rsid w:val="00535C75"/>
    <w:rsid w:val="00535E41"/>
    <w:rsid w:val="0053601F"/>
    <w:rsid w:val="0053624B"/>
    <w:rsid w:val="00536365"/>
    <w:rsid w:val="0053637D"/>
    <w:rsid w:val="00536454"/>
    <w:rsid w:val="00536A11"/>
    <w:rsid w:val="00537070"/>
    <w:rsid w:val="005370A9"/>
    <w:rsid w:val="00537322"/>
    <w:rsid w:val="00537505"/>
    <w:rsid w:val="005375E2"/>
    <w:rsid w:val="00537638"/>
    <w:rsid w:val="0053768B"/>
    <w:rsid w:val="005376BB"/>
    <w:rsid w:val="00537805"/>
    <w:rsid w:val="00537D45"/>
    <w:rsid w:val="00537E82"/>
    <w:rsid w:val="0054003B"/>
    <w:rsid w:val="00540211"/>
    <w:rsid w:val="005404C5"/>
    <w:rsid w:val="0054051D"/>
    <w:rsid w:val="005405A6"/>
    <w:rsid w:val="005406F2"/>
    <w:rsid w:val="005409C8"/>
    <w:rsid w:val="00540ABF"/>
    <w:rsid w:val="00540B4B"/>
    <w:rsid w:val="00540FAB"/>
    <w:rsid w:val="005411FC"/>
    <w:rsid w:val="005412A9"/>
    <w:rsid w:val="0054138F"/>
    <w:rsid w:val="00541835"/>
    <w:rsid w:val="00541924"/>
    <w:rsid w:val="005419BF"/>
    <w:rsid w:val="00541A1C"/>
    <w:rsid w:val="00541ABF"/>
    <w:rsid w:val="00541BA5"/>
    <w:rsid w:val="00541BF8"/>
    <w:rsid w:val="00541E07"/>
    <w:rsid w:val="0054207D"/>
    <w:rsid w:val="005420D2"/>
    <w:rsid w:val="00542297"/>
    <w:rsid w:val="005423AB"/>
    <w:rsid w:val="005424E3"/>
    <w:rsid w:val="00542838"/>
    <w:rsid w:val="00542961"/>
    <w:rsid w:val="00542C6B"/>
    <w:rsid w:val="00542D23"/>
    <w:rsid w:val="005433EC"/>
    <w:rsid w:val="00543400"/>
    <w:rsid w:val="005436F9"/>
    <w:rsid w:val="00543823"/>
    <w:rsid w:val="0054394C"/>
    <w:rsid w:val="00543992"/>
    <w:rsid w:val="005440BD"/>
    <w:rsid w:val="0054412E"/>
    <w:rsid w:val="00544199"/>
    <w:rsid w:val="005443B4"/>
    <w:rsid w:val="005446FF"/>
    <w:rsid w:val="00544879"/>
    <w:rsid w:val="00544F09"/>
    <w:rsid w:val="0054513E"/>
    <w:rsid w:val="005451E9"/>
    <w:rsid w:val="0054548D"/>
    <w:rsid w:val="0054578B"/>
    <w:rsid w:val="00546202"/>
    <w:rsid w:val="005462A9"/>
    <w:rsid w:val="00546512"/>
    <w:rsid w:val="00546600"/>
    <w:rsid w:val="0054679B"/>
    <w:rsid w:val="0054698B"/>
    <w:rsid w:val="00546B4C"/>
    <w:rsid w:val="00546BE4"/>
    <w:rsid w:val="00546DCE"/>
    <w:rsid w:val="005471C3"/>
    <w:rsid w:val="00547733"/>
    <w:rsid w:val="005479B5"/>
    <w:rsid w:val="00547A10"/>
    <w:rsid w:val="00547ADD"/>
    <w:rsid w:val="00547B98"/>
    <w:rsid w:val="00547D43"/>
    <w:rsid w:val="005501B4"/>
    <w:rsid w:val="005505CF"/>
    <w:rsid w:val="00550739"/>
    <w:rsid w:val="005507E5"/>
    <w:rsid w:val="0055080C"/>
    <w:rsid w:val="00550A30"/>
    <w:rsid w:val="00550E7E"/>
    <w:rsid w:val="00550FC0"/>
    <w:rsid w:val="0055164B"/>
    <w:rsid w:val="00551DD9"/>
    <w:rsid w:val="00551EF1"/>
    <w:rsid w:val="00551F24"/>
    <w:rsid w:val="00551F7C"/>
    <w:rsid w:val="00551F7F"/>
    <w:rsid w:val="0055200F"/>
    <w:rsid w:val="005520FE"/>
    <w:rsid w:val="00552133"/>
    <w:rsid w:val="005522FB"/>
    <w:rsid w:val="00552432"/>
    <w:rsid w:val="005525DC"/>
    <w:rsid w:val="005527BA"/>
    <w:rsid w:val="005528AE"/>
    <w:rsid w:val="00552B23"/>
    <w:rsid w:val="00552DD7"/>
    <w:rsid w:val="00552E26"/>
    <w:rsid w:val="005530C5"/>
    <w:rsid w:val="0055313B"/>
    <w:rsid w:val="005536F7"/>
    <w:rsid w:val="00553771"/>
    <w:rsid w:val="00553966"/>
    <w:rsid w:val="00553A8A"/>
    <w:rsid w:val="00553B16"/>
    <w:rsid w:val="00553D15"/>
    <w:rsid w:val="00553D50"/>
    <w:rsid w:val="00553D7E"/>
    <w:rsid w:val="00553FA0"/>
    <w:rsid w:val="005547D0"/>
    <w:rsid w:val="0055492A"/>
    <w:rsid w:val="00554A4E"/>
    <w:rsid w:val="00554ADB"/>
    <w:rsid w:val="00554B5E"/>
    <w:rsid w:val="00554D4A"/>
    <w:rsid w:val="005554B7"/>
    <w:rsid w:val="0055569A"/>
    <w:rsid w:val="005558D2"/>
    <w:rsid w:val="005559D0"/>
    <w:rsid w:val="00555DF9"/>
    <w:rsid w:val="00555E16"/>
    <w:rsid w:val="00555ECF"/>
    <w:rsid w:val="00556130"/>
    <w:rsid w:val="00556173"/>
    <w:rsid w:val="0055668A"/>
    <w:rsid w:val="005567AE"/>
    <w:rsid w:val="005567B0"/>
    <w:rsid w:val="0055684D"/>
    <w:rsid w:val="00556999"/>
    <w:rsid w:val="00556BA7"/>
    <w:rsid w:val="00556E44"/>
    <w:rsid w:val="00556F5B"/>
    <w:rsid w:val="00557415"/>
    <w:rsid w:val="00557547"/>
    <w:rsid w:val="00557707"/>
    <w:rsid w:val="005579C1"/>
    <w:rsid w:val="00557C23"/>
    <w:rsid w:val="00557C9C"/>
    <w:rsid w:val="00557DE7"/>
    <w:rsid w:val="00557E00"/>
    <w:rsid w:val="00560334"/>
    <w:rsid w:val="00560709"/>
    <w:rsid w:val="00560B42"/>
    <w:rsid w:val="00561258"/>
    <w:rsid w:val="00561326"/>
    <w:rsid w:val="00561404"/>
    <w:rsid w:val="0056152D"/>
    <w:rsid w:val="00561A2B"/>
    <w:rsid w:val="00561B20"/>
    <w:rsid w:val="00561B3D"/>
    <w:rsid w:val="00561B53"/>
    <w:rsid w:val="00561BA8"/>
    <w:rsid w:val="00561D7D"/>
    <w:rsid w:val="00561E6F"/>
    <w:rsid w:val="0056207F"/>
    <w:rsid w:val="0056211C"/>
    <w:rsid w:val="00562152"/>
    <w:rsid w:val="0056238B"/>
    <w:rsid w:val="00562CB8"/>
    <w:rsid w:val="00562D7E"/>
    <w:rsid w:val="00562DC6"/>
    <w:rsid w:val="00562F6E"/>
    <w:rsid w:val="005630F4"/>
    <w:rsid w:val="0056323B"/>
    <w:rsid w:val="005634F4"/>
    <w:rsid w:val="0056374F"/>
    <w:rsid w:val="00563773"/>
    <w:rsid w:val="00563AC3"/>
    <w:rsid w:val="00563AF4"/>
    <w:rsid w:val="00563C7D"/>
    <w:rsid w:val="00564173"/>
    <w:rsid w:val="005642E8"/>
    <w:rsid w:val="00564356"/>
    <w:rsid w:val="00564438"/>
    <w:rsid w:val="0056455D"/>
    <w:rsid w:val="005647C6"/>
    <w:rsid w:val="00564F5C"/>
    <w:rsid w:val="00565008"/>
    <w:rsid w:val="00565374"/>
    <w:rsid w:val="0056563C"/>
    <w:rsid w:val="00565673"/>
    <w:rsid w:val="005656CA"/>
    <w:rsid w:val="005659D0"/>
    <w:rsid w:val="00565A79"/>
    <w:rsid w:val="00565B80"/>
    <w:rsid w:val="00565CA8"/>
    <w:rsid w:val="00565DCE"/>
    <w:rsid w:val="00565ED3"/>
    <w:rsid w:val="00566089"/>
    <w:rsid w:val="005660BE"/>
    <w:rsid w:val="005660F9"/>
    <w:rsid w:val="00566424"/>
    <w:rsid w:val="0056670D"/>
    <w:rsid w:val="00566B02"/>
    <w:rsid w:val="00566B15"/>
    <w:rsid w:val="00566EC9"/>
    <w:rsid w:val="005672EE"/>
    <w:rsid w:val="00567375"/>
    <w:rsid w:val="005677D8"/>
    <w:rsid w:val="00567902"/>
    <w:rsid w:val="00567B1F"/>
    <w:rsid w:val="00567C7A"/>
    <w:rsid w:val="00567CAD"/>
    <w:rsid w:val="00567E92"/>
    <w:rsid w:val="00570079"/>
    <w:rsid w:val="00570177"/>
    <w:rsid w:val="0057026D"/>
    <w:rsid w:val="005702B2"/>
    <w:rsid w:val="005703B3"/>
    <w:rsid w:val="005705E7"/>
    <w:rsid w:val="005707F8"/>
    <w:rsid w:val="0057096B"/>
    <w:rsid w:val="00570981"/>
    <w:rsid w:val="00570AF3"/>
    <w:rsid w:val="00570BC1"/>
    <w:rsid w:val="00570F77"/>
    <w:rsid w:val="005712D5"/>
    <w:rsid w:val="0057138C"/>
    <w:rsid w:val="005713E5"/>
    <w:rsid w:val="005717AA"/>
    <w:rsid w:val="0057190E"/>
    <w:rsid w:val="00571B4D"/>
    <w:rsid w:val="00571C6A"/>
    <w:rsid w:val="00571CD6"/>
    <w:rsid w:val="00571D38"/>
    <w:rsid w:val="00572025"/>
    <w:rsid w:val="0057204F"/>
    <w:rsid w:val="00572522"/>
    <w:rsid w:val="00572B7B"/>
    <w:rsid w:val="00572BFA"/>
    <w:rsid w:val="00572DD9"/>
    <w:rsid w:val="005732A6"/>
    <w:rsid w:val="0057332B"/>
    <w:rsid w:val="005733B8"/>
    <w:rsid w:val="00573621"/>
    <w:rsid w:val="00573648"/>
    <w:rsid w:val="00573754"/>
    <w:rsid w:val="00573889"/>
    <w:rsid w:val="00573A9A"/>
    <w:rsid w:val="00573C27"/>
    <w:rsid w:val="00573F07"/>
    <w:rsid w:val="0057412C"/>
    <w:rsid w:val="00574170"/>
    <w:rsid w:val="005746E7"/>
    <w:rsid w:val="00574802"/>
    <w:rsid w:val="00574902"/>
    <w:rsid w:val="00574A1F"/>
    <w:rsid w:val="00574A44"/>
    <w:rsid w:val="00574F4E"/>
    <w:rsid w:val="005750E7"/>
    <w:rsid w:val="005752D4"/>
    <w:rsid w:val="00575634"/>
    <w:rsid w:val="00576101"/>
    <w:rsid w:val="0057611B"/>
    <w:rsid w:val="005766F7"/>
    <w:rsid w:val="00576C46"/>
    <w:rsid w:val="00576C8A"/>
    <w:rsid w:val="00576F44"/>
    <w:rsid w:val="0057707F"/>
    <w:rsid w:val="005771AB"/>
    <w:rsid w:val="00577402"/>
    <w:rsid w:val="00577992"/>
    <w:rsid w:val="005779CB"/>
    <w:rsid w:val="00577AC7"/>
    <w:rsid w:val="00580009"/>
    <w:rsid w:val="00580036"/>
    <w:rsid w:val="0058024A"/>
    <w:rsid w:val="005803A9"/>
    <w:rsid w:val="00580BB4"/>
    <w:rsid w:val="00581029"/>
    <w:rsid w:val="00581076"/>
    <w:rsid w:val="00581085"/>
    <w:rsid w:val="005810CE"/>
    <w:rsid w:val="0058119A"/>
    <w:rsid w:val="00581A1F"/>
    <w:rsid w:val="00581AD3"/>
    <w:rsid w:val="00581DD0"/>
    <w:rsid w:val="00581EA2"/>
    <w:rsid w:val="00582186"/>
    <w:rsid w:val="00582246"/>
    <w:rsid w:val="00582683"/>
    <w:rsid w:val="00582795"/>
    <w:rsid w:val="005829FE"/>
    <w:rsid w:val="00582F4C"/>
    <w:rsid w:val="00582FA7"/>
    <w:rsid w:val="00583106"/>
    <w:rsid w:val="0058314A"/>
    <w:rsid w:val="0058320F"/>
    <w:rsid w:val="005834E6"/>
    <w:rsid w:val="0058350A"/>
    <w:rsid w:val="00583540"/>
    <w:rsid w:val="0058357C"/>
    <w:rsid w:val="00583580"/>
    <w:rsid w:val="00583661"/>
    <w:rsid w:val="0058376A"/>
    <w:rsid w:val="00583C86"/>
    <w:rsid w:val="00583C8E"/>
    <w:rsid w:val="00583E3D"/>
    <w:rsid w:val="00583F06"/>
    <w:rsid w:val="00584010"/>
    <w:rsid w:val="005840F3"/>
    <w:rsid w:val="005842F7"/>
    <w:rsid w:val="0058455E"/>
    <w:rsid w:val="0058475A"/>
    <w:rsid w:val="00584981"/>
    <w:rsid w:val="00584ACB"/>
    <w:rsid w:val="00584D19"/>
    <w:rsid w:val="00584EA1"/>
    <w:rsid w:val="00585266"/>
    <w:rsid w:val="005857C2"/>
    <w:rsid w:val="00585B8D"/>
    <w:rsid w:val="00585B99"/>
    <w:rsid w:val="00585DD8"/>
    <w:rsid w:val="005861AC"/>
    <w:rsid w:val="005864ED"/>
    <w:rsid w:val="0058665E"/>
    <w:rsid w:val="00586731"/>
    <w:rsid w:val="00586824"/>
    <w:rsid w:val="00586AFA"/>
    <w:rsid w:val="00586CBB"/>
    <w:rsid w:val="00586E52"/>
    <w:rsid w:val="00586ECA"/>
    <w:rsid w:val="00587036"/>
    <w:rsid w:val="00587735"/>
    <w:rsid w:val="005877CE"/>
    <w:rsid w:val="00587A73"/>
    <w:rsid w:val="00587AEF"/>
    <w:rsid w:val="00587CBC"/>
    <w:rsid w:val="00590053"/>
    <w:rsid w:val="0059010F"/>
    <w:rsid w:val="005903A8"/>
    <w:rsid w:val="005906D4"/>
    <w:rsid w:val="005906E0"/>
    <w:rsid w:val="005907C0"/>
    <w:rsid w:val="00590CAC"/>
    <w:rsid w:val="00590F36"/>
    <w:rsid w:val="005912C5"/>
    <w:rsid w:val="00591328"/>
    <w:rsid w:val="0059139B"/>
    <w:rsid w:val="005915E0"/>
    <w:rsid w:val="005916BA"/>
    <w:rsid w:val="005916EF"/>
    <w:rsid w:val="005917DE"/>
    <w:rsid w:val="005918E7"/>
    <w:rsid w:val="00591EC9"/>
    <w:rsid w:val="00591F7F"/>
    <w:rsid w:val="00592166"/>
    <w:rsid w:val="0059221F"/>
    <w:rsid w:val="005927EE"/>
    <w:rsid w:val="005929B8"/>
    <w:rsid w:val="00592A03"/>
    <w:rsid w:val="00592AC5"/>
    <w:rsid w:val="005930FC"/>
    <w:rsid w:val="0059325D"/>
    <w:rsid w:val="005932D4"/>
    <w:rsid w:val="00593458"/>
    <w:rsid w:val="0059347B"/>
    <w:rsid w:val="005934CB"/>
    <w:rsid w:val="00593544"/>
    <w:rsid w:val="005935E4"/>
    <w:rsid w:val="00593629"/>
    <w:rsid w:val="005936A8"/>
    <w:rsid w:val="005936DF"/>
    <w:rsid w:val="00593752"/>
    <w:rsid w:val="0059384B"/>
    <w:rsid w:val="0059415A"/>
    <w:rsid w:val="0059423E"/>
    <w:rsid w:val="00594A60"/>
    <w:rsid w:val="00594C72"/>
    <w:rsid w:val="00594D7F"/>
    <w:rsid w:val="0059540F"/>
    <w:rsid w:val="0059550C"/>
    <w:rsid w:val="00595A04"/>
    <w:rsid w:val="00595A6D"/>
    <w:rsid w:val="00595B03"/>
    <w:rsid w:val="00595B31"/>
    <w:rsid w:val="00595DAA"/>
    <w:rsid w:val="00595DC9"/>
    <w:rsid w:val="00595EA7"/>
    <w:rsid w:val="005960BC"/>
    <w:rsid w:val="0059660C"/>
    <w:rsid w:val="0059697F"/>
    <w:rsid w:val="005969C9"/>
    <w:rsid w:val="00596D0C"/>
    <w:rsid w:val="00596E05"/>
    <w:rsid w:val="005974D7"/>
    <w:rsid w:val="005978F4"/>
    <w:rsid w:val="00597BF2"/>
    <w:rsid w:val="00597C47"/>
    <w:rsid w:val="00597CEE"/>
    <w:rsid w:val="00597E85"/>
    <w:rsid w:val="005A0002"/>
    <w:rsid w:val="005A1393"/>
    <w:rsid w:val="005A1403"/>
    <w:rsid w:val="005A1764"/>
    <w:rsid w:val="005A17FF"/>
    <w:rsid w:val="005A196E"/>
    <w:rsid w:val="005A19AE"/>
    <w:rsid w:val="005A1B20"/>
    <w:rsid w:val="005A1DE5"/>
    <w:rsid w:val="005A1F40"/>
    <w:rsid w:val="005A1FB3"/>
    <w:rsid w:val="005A235D"/>
    <w:rsid w:val="005A2941"/>
    <w:rsid w:val="005A2960"/>
    <w:rsid w:val="005A2FAB"/>
    <w:rsid w:val="005A31A8"/>
    <w:rsid w:val="005A3475"/>
    <w:rsid w:val="005A3AE2"/>
    <w:rsid w:val="005A3F02"/>
    <w:rsid w:val="005A4279"/>
    <w:rsid w:val="005A42C4"/>
    <w:rsid w:val="005A4539"/>
    <w:rsid w:val="005A4546"/>
    <w:rsid w:val="005A455A"/>
    <w:rsid w:val="005A4589"/>
    <w:rsid w:val="005A4676"/>
    <w:rsid w:val="005A4C1F"/>
    <w:rsid w:val="005A4F2A"/>
    <w:rsid w:val="005A4FDD"/>
    <w:rsid w:val="005A5044"/>
    <w:rsid w:val="005A504B"/>
    <w:rsid w:val="005A50DF"/>
    <w:rsid w:val="005A524B"/>
    <w:rsid w:val="005A53C3"/>
    <w:rsid w:val="005A54C5"/>
    <w:rsid w:val="005A5613"/>
    <w:rsid w:val="005A56BB"/>
    <w:rsid w:val="005A5A44"/>
    <w:rsid w:val="005A5A9A"/>
    <w:rsid w:val="005A5B08"/>
    <w:rsid w:val="005A5B2C"/>
    <w:rsid w:val="005A5E5D"/>
    <w:rsid w:val="005A6201"/>
    <w:rsid w:val="005A6325"/>
    <w:rsid w:val="005A688B"/>
    <w:rsid w:val="005A6AF0"/>
    <w:rsid w:val="005A6C43"/>
    <w:rsid w:val="005A6D03"/>
    <w:rsid w:val="005A6FAA"/>
    <w:rsid w:val="005A6FF0"/>
    <w:rsid w:val="005A724F"/>
    <w:rsid w:val="005A7306"/>
    <w:rsid w:val="005A7371"/>
    <w:rsid w:val="005A7418"/>
    <w:rsid w:val="005A752D"/>
    <w:rsid w:val="005A7FCF"/>
    <w:rsid w:val="005B0443"/>
    <w:rsid w:val="005B04EB"/>
    <w:rsid w:val="005B06A5"/>
    <w:rsid w:val="005B0731"/>
    <w:rsid w:val="005B07F5"/>
    <w:rsid w:val="005B0818"/>
    <w:rsid w:val="005B0981"/>
    <w:rsid w:val="005B104A"/>
    <w:rsid w:val="005B1173"/>
    <w:rsid w:val="005B1178"/>
    <w:rsid w:val="005B14DE"/>
    <w:rsid w:val="005B1AFA"/>
    <w:rsid w:val="005B1E1B"/>
    <w:rsid w:val="005B1E67"/>
    <w:rsid w:val="005B2278"/>
    <w:rsid w:val="005B2377"/>
    <w:rsid w:val="005B25C2"/>
    <w:rsid w:val="005B25E3"/>
    <w:rsid w:val="005B262C"/>
    <w:rsid w:val="005B26F1"/>
    <w:rsid w:val="005B27DC"/>
    <w:rsid w:val="005B2A6E"/>
    <w:rsid w:val="005B2BB4"/>
    <w:rsid w:val="005B2C3F"/>
    <w:rsid w:val="005B2C42"/>
    <w:rsid w:val="005B2D40"/>
    <w:rsid w:val="005B2D49"/>
    <w:rsid w:val="005B2EBD"/>
    <w:rsid w:val="005B2F80"/>
    <w:rsid w:val="005B327F"/>
    <w:rsid w:val="005B375A"/>
    <w:rsid w:val="005B3999"/>
    <w:rsid w:val="005B3ACC"/>
    <w:rsid w:val="005B3EF9"/>
    <w:rsid w:val="005B3FD3"/>
    <w:rsid w:val="005B43BE"/>
    <w:rsid w:val="005B4566"/>
    <w:rsid w:val="005B463A"/>
    <w:rsid w:val="005B4654"/>
    <w:rsid w:val="005B4823"/>
    <w:rsid w:val="005B4B87"/>
    <w:rsid w:val="005B4E05"/>
    <w:rsid w:val="005B4E73"/>
    <w:rsid w:val="005B5197"/>
    <w:rsid w:val="005B51A3"/>
    <w:rsid w:val="005B531B"/>
    <w:rsid w:val="005B5320"/>
    <w:rsid w:val="005B5356"/>
    <w:rsid w:val="005B5494"/>
    <w:rsid w:val="005B589B"/>
    <w:rsid w:val="005B592E"/>
    <w:rsid w:val="005B5B16"/>
    <w:rsid w:val="005B5CD9"/>
    <w:rsid w:val="005B5DC5"/>
    <w:rsid w:val="005B5E54"/>
    <w:rsid w:val="005B60DB"/>
    <w:rsid w:val="005B64E4"/>
    <w:rsid w:val="005B66D2"/>
    <w:rsid w:val="005B6B7F"/>
    <w:rsid w:val="005B6DE7"/>
    <w:rsid w:val="005B6FAD"/>
    <w:rsid w:val="005B7016"/>
    <w:rsid w:val="005B701D"/>
    <w:rsid w:val="005B7047"/>
    <w:rsid w:val="005B714A"/>
    <w:rsid w:val="005B72B2"/>
    <w:rsid w:val="005B7538"/>
    <w:rsid w:val="005B79AF"/>
    <w:rsid w:val="005B7A81"/>
    <w:rsid w:val="005B7C10"/>
    <w:rsid w:val="005C0141"/>
    <w:rsid w:val="005C04D7"/>
    <w:rsid w:val="005C06E8"/>
    <w:rsid w:val="005C06F4"/>
    <w:rsid w:val="005C07E7"/>
    <w:rsid w:val="005C0A8E"/>
    <w:rsid w:val="005C0C6B"/>
    <w:rsid w:val="005C0D80"/>
    <w:rsid w:val="005C0E2F"/>
    <w:rsid w:val="005C1119"/>
    <w:rsid w:val="005C1180"/>
    <w:rsid w:val="005C11A3"/>
    <w:rsid w:val="005C1680"/>
    <w:rsid w:val="005C16DA"/>
    <w:rsid w:val="005C174E"/>
    <w:rsid w:val="005C179F"/>
    <w:rsid w:val="005C17E6"/>
    <w:rsid w:val="005C1C73"/>
    <w:rsid w:val="005C1D94"/>
    <w:rsid w:val="005C1EB7"/>
    <w:rsid w:val="005C229B"/>
    <w:rsid w:val="005C2370"/>
    <w:rsid w:val="005C2406"/>
    <w:rsid w:val="005C250F"/>
    <w:rsid w:val="005C2531"/>
    <w:rsid w:val="005C2625"/>
    <w:rsid w:val="005C27C1"/>
    <w:rsid w:val="005C28BC"/>
    <w:rsid w:val="005C2D88"/>
    <w:rsid w:val="005C2FCF"/>
    <w:rsid w:val="005C31D9"/>
    <w:rsid w:val="005C32D3"/>
    <w:rsid w:val="005C34DF"/>
    <w:rsid w:val="005C38B1"/>
    <w:rsid w:val="005C39DB"/>
    <w:rsid w:val="005C3A58"/>
    <w:rsid w:val="005C3A5D"/>
    <w:rsid w:val="005C3B2A"/>
    <w:rsid w:val="005C3D29"/>
    <w:rsid w:val="005C3D77"/>
    <w:rsid w:val="005C3F2B"/>
    <w:rsid w:val="005C3F70"/>
    <w:rsid w:val="005C3FCF"/>
    <w:rsid w:val="005C46C5"/>
    <w:rsid w:val="005C4931"/>
    <w:rsid w:val="005C4AEA"/>
    <w:rsid w:val="005C4E67"/>
    <w:rsid w:val="005C4EC4"/>
    <w:rsid w:val="005C5029"/>
    <w:rsid w:val="005C507C"/>
    <w:rsid w:val="005C5239"/>
    <w:rsid w:val="005C5361"/>
    <w:rsid w:val="005C5572"/>
    <w:rsid w:val="005C5783"/>
    <w:rsid w:val="005C5A65"/>
    <w:rsid w:val="005C5A76"/>
    <w:rsid w:val="005C5ADA"/>
    <w:rsid w:val="005C601E"/>
    <w:rsid w:val="005C60E0"/>
    <w:rsid w:val="005C6109"/>
    <w:rsid w:val="005C62EA"/>
    <w:rsid w:val="005C6420"/>
    <w:rsid w:val="005C66CB"/>
    <w:rsid w:val="005C6B4A"/>
    <w:rsid w:val="005C6C07"/>
    <w:rsid w:val="005C6E13"/>
    <w:rsid w:val="005C709F"/>
    <w:rsid w:val="005C71D0"/>
    <w:rsid w:val="005C733D"/>
    <w:rsid w:val="005C766B"/>
    <w:rsid w:val="005D0152"/>
    <w:rsid w:val="005D01FB"/>
    <w:rsid w:val="005D0732"/>
    <w:rsid w:val="005D074D"/>
    <w:rsid w:val="005D0ADF"/>
    <w:rsid w:val="005D0AFB"/>
    <w:rsid w:val="005D0C27"/>
    <w:rsid w:val="005D0E75"/>
    <w:rsid w:val="005D0FCB"/>
    <w:rsid w:val="005D1028"/>
    <w:rsid w:val="005D102E"/>
    <w:rsid w:val="005D11E4"/>
    <w:rsid w:val="005D1206"/>
    <w:rsid w:val="005D1246"/>
    <w:rsid w:val="005D127F"/>
    <w:rsid w:val="005D1312"/>
    <w:rsid w:val="005D1450"/>
    <w:rsid w:val="005D14A7"/>
    <w:rsid w:val="005D15D1"/>
    <w:rsid w:val="005D1881"/>
    <w:rsid w:val="005D1B6E"/>
    <w:rsid w:val="005D1CBD"/>
    <w:rsid w:val="005D1D68"/>
    <w:rsid w:val="005D23CD"/>
    <w:rsid w:val="005D254F"/>
    <w:rsid w:val="005D25F4"/>
    <w:rsid w:val="005D2649"/>
    <w:rsid w:val="005D2671"/>
    <w:rsid w:val="005D27B7"/>
    <w:rsid w:val="005D28B4"/>
    <w:rsid w:val="005D290C"/>
    <w:rsid w:val="005D2992"/>
    <w:rsid w:val="005D2A27"/>
    <w:rsid w:val="005D2B98"/>
    <w:rsid w:val="005D2B9F"/>
    <w:rsid w:val="005D2C9C"/>
    <w:rsid w:val="005D2CCA"/>
    <w:rsid w:val="005D2D38"/>
    <w:rsid w:val="005D2FF8"/>
    <w:rsid w:val="005D33FF"/>
    <w:rsid w:val="005D3448"/>
    <w:rsid w:val="005D3457"/>
    <w:rsid w:val="005D34AE"/>
    <w:rsid w:val="005D35A6"/>
    <w:rsid w:val="005D360C"/>
    <w:rsid w:val="005D3630"/>
    <w:rsid w:val="005D36F1"/>
    <w:rsid w:val="005D37C2"/>
    <w:rsid w:val="005D3B0F"/>
    <w:rsid w:val="005D3B6D"/>
    <w:rsid w:val="005D4149"/>
    <w:rsid w:val="005D42C3"/>
    <w:rsid w:val="005D4A9C"/>
    <w:rsid w:val="005D4E8F"/>
    <w:rsid w:val="005D5170"/>
    <w:rsid w:val="005D5425"/>
    <w:rsid w:val="005D57E6"/>
    <w:rsid w:val="005D5964"/>
    <w:rsid w:val="005D5A81"/>
    <w:rsid w:val="005D5AF4"/>
    <w:rsid w:val="005D5BBF"/>
    <w:rsid w:val="005D5E26"/>
    <w:rsid w:val="005D64A1"/>
    <w:rsid w:val="005D67B8"/>
    <w:rsid w:val="005D69C0"/>
    <w:rsid w:val="005D69D3"/>
    <w:rsid w:val="005D6A8B"/>
    <w:rsid w:val="005D6B4E"/>
    <w:rsid w:val="005D6BFB"/>
    <w:rsid w:val="005D6CA6"/>
    <w:rsid w:val="005D6CBA"/>
    <w:rsid w:val="005D6F50"/>
    <w:rsid w:val="005D7060"/>
    <w:rsid w:val="005D74D4"/>
    <w:rsid w:val="005D77BD"/>
    <w:rsid w:val="005D7931"/>
    <w:rsid w:val="005D7996"/>
    <w:rsid w:val="005D7CC6"/>
    <w:rsid w:val="005D7D9B"/>
    <w:rsid w:val="005D7EF9"/>
    <w:rsid w:val="005D7F99"/>
    <w:rsid w:val="005E0002"/>
    <w:rsid w:val="005E0177"/>
    <w:rsid w:val="005E04A2"/>
    <w:rsid w:val="005E04CA"/>
    <w:rsid w:val="005E074B"/>
    <w:rsid w:val="005E081A"/>
    <w:rsid w:val="005E0A8D"/>
    <w:rsid w:val="005E0C26"/>
    <w:rsid w:val="005E0CFF"/>
    <w:rsid w:val="005E0DF1"/>
    <w:rsid w:val="005E12E3"/>
    <w:rsid w:val="005E13A3"/>
    <w:rsid w:val="005E144D"/>
    <w:rsid w:val="005E1456"/>
    <w:rsid w:val="005E14C5"/>
    <w:rsid w:val="005E1778"/>
    <w:rsid w:val="005E1D4A"/>
    <w:rsid w:val="005E1F69"/>
    <w:rsid w:val="005E20FF"/>
    <w:rsid w:val="005E2150"/>
    <w:rsid w:val="005E22B4"/>
    <w:rsid w:val="005E2360"/>
    <w:rsid w:val="005E296E"/>
    <w:rsid w:val="005E29B1"/>
    <w:rsid w:val="005E2DC6"/>
    <w:rsid w:val="005E2F0C"/>
    <w:rsid w:val="005E2F7A"/>
    <w:rsid w:val="005E3159"/>
    <w:rsid w:val="005E388D"/>
    <w:rsid w:val="005E3A96"/>
    <w:rsid w:val="005E3A99"/>
    <w:rsid w:val="005E3AF0"/>
    <w:rsid w:val="005E3C95"/>
    <w:rsid w:val="005E3FA1"/>
    <w:rsid w:val="005E41F6"/>
    <w:rsid w:val="005E42BD"/>
    <w:rsid w:val="005E4B6A"/>
    <w:rsid w:val="005E4ED9"/>
    <w:rsid w:val="005E526E"/>
    <w:rsid w:val="005E52C1"/>
    <w:rsid w:val="005E53EC"/>
    <w:rsid w:val="005E540F"/>
    <w:rsid w:val="005E554D"/>
    <w:rsid w:val="005E568D"/>
    <w:rsid w:val="005E5758"/>
    <w:rsid w:val="005E5AA6"/>
    <w:rsid w:val="005E5B06"/>
    <w:rsid w:val="005E5E67"/>
    <w:rsid w:val="005E5FA8"/>
    <w:rsid w:val="005E6001"/>
    <w:rsid w:val="005E68D7"/>
    <w:rsid w:val="005E68E1"/>
    <w:rsid w:val="005E6AD9"/>
    <w:rsid w:val="005E6CCA"/>
    <w:rsid w:val="005E6E95"/>
    <w:rsid w:val="005E6FBC"/>
    <w:rsid w:val="005E709C"/>
    <w:rsid w:val="005E7551"/>
    <w:rsid w:val="005E7A27"/>
    <w:rsid w:val="005E7D55"/>
    <w:rsid w:val="005E7E73"/>
    <w:rsid w:val="005E7EAA"/>
    <w:rsid w:val="005F006A"/>
    <w:rsid w:val="005F00B0"/>
    <w:rsid w:val="005F03B0"/>
    <w:rsid w:val="005F03F2"/>
    <w:rsid w:val="005F0540"/>
    <w:rsid w:val="005F0554"/>
    <w:rsid w:val="005F055A"/>
    <w:rsid w:val="005F06FA"/>
    <w:rsid w:val="005F08BD"/>
    <w:rsid w:val="005F0946"/>
    <w:rsid w:val="005F0A5B"/>
    <w:rsid w:val="005F0B7B"/>
    <w:rsid w:val="005F0CA0"/>
    <w:rsid w:val="005F0FE5"/>
    <w:rsid w:val="005F1150"/>
    <w:rsid w:val="005F12E0"/>
    <w:rsid w:val="005F1438"/>
    <w:rsid w:val="005F1480"/>
    <w:rsid w:val="005F1634"/>
    <w:rsid w:val="005F16EF"/>
    <w:rsid w:val="005F1CE1"/>
    <w:rsid w:val="005F1F14"/>
    <w:rsid w:val="005F2172"/>
    <w:rsid w:val="005F240A"/>
    <w:rsid w:val="005F249F"/>
    <w:rsid w:val="005F25F8"/>
    <w:rsid w:val="005F2A3F"/>
    <w:rsid w:val="005F2CC1"/>
    <w:rsid w:val="005F2F81"/>
    <w:rsid w:val="005F3159"/>
    <w:rsid w:val="005F3279"/>
    <w:rsid w:val="005F3367"/>
    <w:rsid w:val="005F34BE"/>
    <w:rsid w:val="005F354E"/>
    <w:rsid w:val="005F359E"/>
    <w:rsid w:val="005F3951"/>
    <w:rsid w:val="005F3991"/>
    <w:rsid w:val="005F3A57"/>
    <w:rsid w:val="005F3F35"/>
    <w:rsid w:val="005F429A"/>
    <w:rsid w:val="005F4372"/>
    <w:rsid w:val="005F447A"/>
    <w:rsid w:val="005F44F7"/>
    <w:rsid w:val="005F4531"/>
    <w:rsid w:val="005F45A8"/>
    <w:rsid w:val="005F4C12"/>
    <w:rsid w:val="005F4C24"/>
    <w:rsid w:val="005F4C9F"/>
    <w:rsid w:val="005F4FDB"/>
    <w:rsid w:val="005F5989"/>
    <w:rsid w:val="005F5A78"/>
    <w:rsid w:val="005F5CBC"/>
    <w:rsid w:val="005F5E57"/>
    <w:rsid w:val="005F5E63"/>
    <w:rsid w:val="005F5F65"/>
    <w:rsid w:val="005F62F3"/>
    <w:rsid w:val="005F6443"/>
    <w:rsid w:val="005F64E5"/>
    <w:rsid w:val="005F66CF"/>
    <w:rsid w:val="005F67C5"/>
    <w:rsid w:val="005F6812"/>
    <w:rsid w:val="005F6932"/>
    <w:rsid w:val="005F709C"/>
    <w:rsid w:val="005F7396"/>
    <w:rsid w:val="005F7469"/>
    <w:rsid w:val="005F746C"/>
    <w:rsid w:val="005F765D"/>
    <w:rsid w:val="005F7AE4"/>
    <w:rsid w:val="00600104"/>
    <w:rsid w:val="006004AF"/>
    <w:rsid w:val="0060061A"/>
    <w:rsid w:val="006006BD"/>
    <w:rsid w:val="006009D6"/>
    <w:rsid w:val="00600AB2"/>
    <w:rsid w:val="00600D73"/>
    <w:rsid w:val="00600DD4"/>
    <w:rsid w:val="00600DFA"/>
    <w:rsid w:val="006014E6"/>
    <w:rsid w:val="00601512"/>
    <w:rsid w:val="006017FF"/>
    <w:rsid w:val="0060191F"/>
    <w:rsid w:val="0060192B"/>
    <w:rsid w:val="00601933"/>
    <w:rsid w:val="00601A7A"/>
    <w:rsid w:val="00601EB1"/>
    <w:rsid w:val="006021BB"/>
    <w:rsid w:val="0060297A"/>
    <w:rsid w:val="00602AB3"/>
    <w:rsid w:val="00602B8E"/>
    <w:rsid w:val="0060309C"/>
    <w:rsid w:val="00603517"/>
    <w:rsid w:val="0060377B"/>
    <w:rsid w:val="00603786"/>
    <w:rsid w:val="00603BAB"/>
    <w:rsid w:val="00604012"/>
    <w:rsid w:val="00604031"/>
    <w:rsid w:val="00604358"/>
    <w:rsid w:val="0060445E"/>
    <w:rsid w:val="00604968"/>
    <w:rsid w:val="00604D28"/>
    <w:rsid w:val="00605487"/>
    <w:rsid w:val="0060584D"/>
    <w:rsid w:val="00605D3E"/>
    <w:rsid w:val="00605D67"/>
    <w:rsid w:val="00605DD8"/>
    <w:rsid w:val="00606087"/>
    <w:rsid w:val="0060610E"/>
    <w:rsid w:val="0060612A"/>
    <w:rsid w:val="006061ED"/>
    <w:rsid w:val="0060629D"/>
    <w:rsid w:val="00606405"/>
    <w:rsid w:val="0060657D"/>
    <w:rsid w:val="006065CF"/>
    <w:rsid w:val="00606612"/>
    <w:rsid w:val="00606694"/>
    <w:rsid w:val="00606BEA"/>
    <w:rsid w:val="00606EFC"/>
    <w:rsid w:val="006070AE"/>
    <w:rsid w:val="006070FE"/>
    <w:rsid w:val="00607196"/>
    <w:rsid w:val="006076E8"/>
    <w:rsid w:val="00607737"/>
    <w:rsid w:val="006079C1"/>
    <w:rsid w:val="006079C8"/>
    <w:rsid w:val="00607B60"/>
    <w:rsid w:val="00607BEB"/>
    <w:rsid w:val="00607CA2"/>
    <w:rsid w:val="006100F5"/>
    <w:rsid w:val="0061078C"/>
    <w:rsid w:val="00610987"/>
    <w:rsid w:val="00610993"/>
    <w:rsid w:val="00610C35"/>
    <w:rsid w:val="00610C8A"/>
    <w:rsid w:val="00610CF1"/>
    <w:rsid w:val="0061157E"/>
    <w:rsid w:val="00611A3F"/>
    <w:rsid w:val="00611FA1"/>
    <w:rsid w:val="00612061"/>
    <w:rsid w:val="006120B9"/>
    <w:rsid w:val="00612240"/>
    <w:rsid w:val="006122F6"/>
    <w:rsid w:val="006124A3"/>
    <w:rsid w:val="006124CB"/>
    <w:rsid w:val="0061268C"/>
    <w:rsid w:val="00612AA8"/>
    <w:rsid w:val="00612E48"/>
    <w:rsid w:val="00612ED8"/>
    <w:rsid w:val="006130D0"/>
    <w:rsid w:val="006130E7"/>
    <w:rsid w:val="006130EA"/>
    <w:rsid w:val="00613215"/>
    <w:rsid w:val="00613308"/>
    <w:rsid w:val="0061358D"/>
    <w:rsid w:val="00613677"/>
    <w:rsid w:val="006136B7"/>
    <w:rsid w:val="0061389D"/>
    <w:rsid w:val="006139A2"/>
    <w:rsid w:val="00613CAA"/>
    <w:rsid w:val="00613D68"/>
    <w:rsid w:val="006146B2"/>
    <w:rsid w:val="00614889"/>
    <w:rsid w:val="006149BF"/>
    <w:rsid w:val="00614A73"/>
    <w:rsid w:val="00614D30"/>
    <w:rsid w:val="0061516D"/>
    <w:rsid w:val="006153AE"/>
    <w:rsid w:val="006153F7"/>
    <w:rsid w:val="00615420"/>
    <w:rsid w:val="00615506"/>
    <w:rsid w:val="006157F8"/>
    <w:rsid w:val="006158C4"/>
    <w:rsid w:val="00615F2E"/>
    <w:rsid w:val="00616001"/>
    <w:rsid w:val="006161A2"/>
    <w:rsid w:val="006162C1"/>
    <w:rsid w:val="00616440"/>
    <w:rsid w:val="00616488"/>
    <w:rsid w:val="006164A3"/>
    <w:rsid w:val="00616628"/>
    <w:rsid w:val="006168DB"/>
    <w:rsid w:val="00617257"/>
    <w:rsid w:val="00617519"/>
    <w:rsid w:val="00617764"/>
    <w:rsid w:val="00617DAB"/>
    <w:rsid w:val="00617EC4"/>
    <w:rsid w:val="006200AC"/>
    <w:rsid w:val="006200EF"/>
    <w:rsid w:val="006205FC"/>
    <w:rsid w:val="006208E9"/>
    <w:rsid w:val="0062095C"/>
    <w:rsid w:val="00620982"/>
    <w:rsid w:val="006209F8"/>
    <w:rsid w:val="00620A03"/>
    <w:rsid w:val="00620A75"/>
    <w:rsid w:val="00620B44"/>
    <w:rsid w:val="00621546"/>
    <w:rsid w:val="00621569"/>
    <w:rsid w:val="006215A7"/>
    <w:rsid w:val="00621622"/>
    <w:rsid w:val="00621978"/>
    <w:rsid w:val="00621AD1"/>
    <w:rsid w:val="00621B33"/>
    <w:rsid w:val="00621B8A"/>
    <w:rsid w:val="006221D1"/>
    <w:rsid w:val="006221F6"/>
    <w:rsid w:val="006222FF"/>
    <w:rsid w:val="0062272C"/>
    <w:rsid w:val="00622879"/>
    <w:rsid w:val="00622C46"/>
    <w:rsid w:val="00622CA5"/>
    <w:rsid w:val="006234DC"/>
    <w:rsid w:val="0062380C"/>
    <w:rsid w:val="006238CA"/>
    <w:rsid w:val="006239E5"/>
    <w:rsid w:val="00623A77"/>
    <w:rsid w:val="00623C55"/>
    <w:rsid w:val="00623D90"/>
    <w:rsid w:val="006243B7"/>
    <w:rsid w:val="00624401"/>
    <w:rsid w:val="006245A5"/>
    <w:rsid w:val="006245D6"/>
    <w:rsid w:val="006246D2"/>
    <w:rsid w:val="00624A2C"/>
    <w:rsid w:val="00624B72"/>
    <w:rsid w:val="00624B83"/>
    <w:rsid w:val="00624C4B"/>
    <w:rsid w:val="00625181"/>
    <w:rsid w:val="00625512"/>
    <w:rsid w:val="006255EA"/>
    <w:rsid w:val="00625637"/>
    <w:rsid w:val="00625C34"/>
    <w:rsid w:val="00625C84"/>
    <w:rsid w:val="00625D0C"/>
    <w:rsid w:val="006262AC"/>
    <w:rsid w:val="006264A5"/>
    <w:rsid w:val="00626710"/>
    <w:rsid w:val="00626B4B"/>
    <w:rsid w:val="00626FD1"/>
    <w:rsid w:val="00627076"/>
    <w:rsid w:val="00627183"/>
    <w:rsid w:val="0062762C"/>
    <w:rsid w:val="0062763E"/>
    <w:rsid w:val="00627686"/>
    <w:rsid w:val="00627731"/>
    <w:rsid w:val="0062776F"/>
    <w:rsid w:val="0062786B"/>
    <w:rsid w:val="006279CE"/>
    <w:rsid w:val="006279F7"/>
    <w:rsid w:val="00627B7A"/>
    <w:rsid w:val="006301E0"/>
    <w:rsid w:val="006302CC"/>
    <w:rsid w:val="00630740"/>
    <w:rsid w:val="006308A8"/>
    <w:rsid w:val="00630BE8"/>
    <w:rsid w:val="00630C24"/>
    <w:rsid w:val="00630C55"/>
    <w:rsid w:val="00630CDD"/>
    <w:rsid w:val="00630E87"/>
    <w:rsid w:val="00630F52"/>
    <w:rsid w:val="00631009"/>
    <w:rsid w:val="006316F1"/>
    <w:rsid w:val="00631A87"/>
    <w:rsid w:val="00631B3B"/>
    <w:rsid w:val="00631C17"/>
    <w:rsid w:val="00631D83"/>
    <w:rsid w:val="00631E5C"/>
    <w:rsid w:val="00632035"/>
    <w:rsid w:val="0063214F"/>
    <w:rsid w:val="0063224A"/>
    <w:rsid w:val="0063238F"/>
    <w:rsid w:val="00632667"/>
    <w:rsid w:val="006327CC"/>
    <w:rsid w:val="00632BFF"/>
    <w:rsid w:val="00632C3D"/>
    <w:rsid w:val="00632EBF"/>
    <w:rsid w:val="006337FF"/>
    <w:rsid w:val="00633942"/>
    <w:rsid w:val="0063395A"/>
    <w:rsid w:val="00633A1A"/>
    <w:rsid w:val="00633B91"/>
    <w:rsid w:val="00633D60"/>
    <w:rsid w:val="00633DB2"/>
    <w:rsid w:val="00633EF9"/>
    <w:rsid w:val="00634395"/>
    <w:rsid w:val="006343BE"/>
    <w:rsid w:val="00634430"/>
    <w:rsid w:val="006344B4"/>
    <w:rsid w:val="006344BA"/>
    <w:rsid w:val="006345DE"/>
    <w:rsid w:val="00634715"/>
    <w:rsid w:val="0063476F"/>
    <w:rsid w:val="00634F97"/>
    <w:rsid w:val="00635069"/>
    <w:rsid w:val="006352AC"/>
    <w:rsid w:val="00635461"/>
    <w:rsid w:val="00635581"/>
    <w:rsid w:val="00635847"/>
    <w:rsid w:val="00635B93"/>
    <w:rsid w:val="00635C55"/>
    <w:rsid w:val="00635E62"/>
    <w:rsid w:val="00635F76"/>
    <w:rsid w:val="006360A7"/>
    <w:rsid w:val="00636334"/>
    <w:rsid w:val="00636979"/>
    <w:rsid w:val="00636AC0"/>
    <w:rsid w:val="00636C5C"/>
    <w:rsid w:val="00636F34"/>
    <w:rsid w:val="00637031"/>
    <w:rsid w:val="00637297"/>
    <w:rsid w:val="00637364"/>
    <w:rsid w:val="006373D0"/>
    <w:rsid w:val="00637466"/>
    <w:rsid w:val="0063754A"/>
    <w:rsid w:val="00637764"/>
    <w:rsid w:val="006377B5"/>
    <w:rsid w:val="006377EC"/>
    <w:rsid w:val="00637D72"/>
    <w:rsid w:val="00637E94"/>
    <w:rsid w:val="0064029F"/>
    <w:rsid w:val="00640395"/>
    <w:rsid w:val="0064045E"/>
    <w:rsid w:val="00640525"/>
    <w:rsid w:val="0064067E"/>
    <w:rsid w:val="00640685"/>
    <w:rsid w:val="006406BF"/>
    <w:rsid w:val="00640763"/>
    <w:rsid w:val="006407EE"/>
    <w:rsid w:val="006408DE"/>
    <w:rsid w:val="006409AC"/>
    <w:rsid w:val="006409C3"/>
    <w:rsid w:val="00640C5B"/>
    <w:rsid w:val="0064110C"/>
    <w:rsid w:val="00641372"/>
    <w:rsid w:val="006413C0"/>
    <w:rsid w:val="006418B6"/>
    <w:rsid w:val="00641D14"/>
    <w:rsid w:val="0064203F"/>
    <w:rsid w:val="006420DC"/>
    <w:rsid w:val="00642538"/>
    <w:rsid w:val="00642890"/>
    <w:rsid w:val="00642F7B"/>
    <w:rsid w:val="006433A4"/>
    <w:rsid w:val="0064358B"/>
    <w:rsid w:val="0064362E"/>
    <w:rsid w:val="006437B9"/>
    <w:rsid w:val="006438AA"/>
    <w:rsid w:val="006438CB"/>
    <w:rsid w:val="00643DBC"/>
    <w:rsid w:val="006441A9"/>
    <w:rsid w:val="006441FE"/>
    <w:rsid w:val="006445A1"/>
    <w:rsid w:val="006445BE"/>
    <w:rsid w:val="006446D1"/>
    <w:rsid w:val="00644874"/>
    <w:rsid w:val="006449EA"/>
    <w:rsid w:val="00644B3D"/>
    <w:rsid w:val="00644D95"/>
    <w:rsid w:val="00644E45"/>
    <w:rsid w:val="00645052"/>
    <w:rsid w:val="006451B4"/>
    <w:rsid w:val="00645558"/>
    <w:rsid w:val="0064585A"/>
    <w:rsid w:val="006459F6"/>
    <w:rsid w:val="00645E64"/>
    <w:rsid w:val="00645F15"/>
    <w:rsid w:val="00646094"/>
    <w:rsid w:val="00646096"/>
    <w:rsid w:val="0064671F"/>
    <w:rsid w:val="006468B8"/>
    <w:rsid w:val="00646BEA"/>
    <w:rsid w:val="00646DA7"/>
    <w:rsid w:val="00646E2C"/>
    <w:rsid w:val="00646E80"/>
    <w:rsid w:val="00646E98"/>
    <w:rsid w:val="00646FC5"/>
    <w:rsid w:val="00647065"/>
    <w:rsid w:val="006470D5"/>
    <w:rsid w:val="006471B2"/>
    <w:rsid w:val="00647473"/>
    <w:rsid w:val="006474B5"/>
    <w:rsid w:val="006475BB"/>
    <w:rsid w:val="006476DD"/>
    <w:rsid w:val="00647A1C"/>
    <w:rsid w:val="00647EC6"/>
    <w:rsid w:val="0065088E"/>
    <w:rsid w:val="0065089D"/>
    <w:rsid w:val="006509D2"/>
    <w:rsid w:val="00650A9A"/>
    <w:rsid w:val="00650B1F"/>
    <w:rsid w:val="0065127C"/>
    <w:rsid w:val="0065151D"/>
    <w:rsid w:val="00651547"/>
    <w:rsid w:val="00651A20"/>
    <w:rsid w:val="00651B2A"/>
    <w:rsid w:val="00651B8D"/>
    <w:rsid w:val="00651DE4"/>
    <w:rsid w:val="00651EC8"/>
    <w:rsid w:val="00651ECA"/>
    <w:rsid w:val="00651FED"/>
    <w:rsid w:val="00652083"/>
    <w:rsid w:val="00652091"/>
    <w:rsid w:val="006523A6"/>
    <w:rsid w:val="006523EB"/>
    <w:rsid w:val="00652A04"/>
    <w:rsid w:val="0065307D"/>
    <w:rsid w:val="00653381"/>
    <w:rsid w:val="00653400"/>
    <w:rsid w:val="0065372A"/>
    <w:rsid w:val="0065380A"/>
    <w:rsid w:val="00653816"/>
    <w:rsid w:val="00653DD3"/>
    <w:rsid w:val="00654353"/>
    <w:rsid w:val="006543E6"/>
    <w:rsid w:val="00654617"/>
    <w:rsid w:val="00654846"/>
    <w:rsid w:val="00654C7C"/>
    <w:rsid w:val="00654DA4"/>
    <w:rsid w:val="00654F30"/>
    <w:rsid w:val="00655337"/>
    <w:rsid w:val="0065539B"/>
    <w:rsid w:val="0065550A"/>
    <w:rsid w:val="006558CF"/>
    <w:rsid w:val="00655916"/>
    <w:rsid w:val="0065593C"/>
    <w:rsid w:val="00655D15"/>
    <w:rsid w:val="00655D1F"/>
    <w:rsid w:val="00655D97"/>
    <w:rsid w:val="00655E39"/>
    <w:rsid w:val="00655F4E"/>
    <w:rsid w:val="0065603A"/>
    <w:rsid w:val="00656134"/>
    <w:rsid w:val="006561A6"/>
    <w:rsid w:val="006561C2"/>
    <w:rsid w:val="00656660"/>
    <w:rsid w:val="006567C2"/>
    <w:rsid w:val="00656894"/>
    <w:rsid w:val="006568A6"/>
    <w:rsid w:val="00656B54"/>
    <w:rsid w:val="00656D3E"/>
    <w:rsid w:val="00656D6B"/>
    <w:rsid w:val="00656DCB"/>
    <w:rsid w:val="0065719B"/>
    <w:rsid w:val="00657228"/>
    <w:rsid w:val="00657255"/>
    <w:rsid w:val="006573E2"/>
    <w:rsid w:val="00657435"/>
    <w:rsid w:val="006577C1"/>
    <w:rsid w:val="00657A0A"/>
    <w:rsid w:val="00657AE4"/>
    <w:rsid w:val="00657D45"/>
    <w:rsid w:val="00657E17"/>
    <w:rsid w:val="00657EA0"/>
    <w:rsid w:val="00657F27"/>
    <w:rsid w:val="0066015B"/>
    <w:rsid w:val="006601B2"/>
    <w:rsid w:val="00660229"/>
    <w:rsid w:val="006604C6"/>
    <w:rsid w:val="006604E6"/>
    <w:rsid w:val="006605BD"/>
    <w:rsid w:val="006607DA"/>
    <w:rsid w:val="00660C31"/>
    <w:rsid w:val="00660C34"/>
    <w:rsid w:val="00660E8E"/>
    <w:rsid w:val="00660EF1"/>
    <w:rsid w:val="00660F57"/>
    <w:rsid w:val="006615B9"/>
    <w:rsid w:val="00661784"/>
    <w:rsid w:val="00661934"/>
    <w:rsid w:val="00661943"/>
    <w:rsid w:val="00661971"/>
    <w:rsid w:val="006619D0"/>
    <w:rsid w:val="00661A70"/>
    <w:rsid w:val="00661B87"/>
    <w:rsid w:val="00661BEA"/>
    <w:rsid w:val="00661FAE"/>
    <w:rsid w:val="00661FC4"/>
    <w:rsid w:val="006620DA"/>
    <w:rsid w:val="0066221B"/>
    <w:rsid w:val="00662475"/>
    <w:rsid w:val="006624A3"/>
    <w:rsid w:val="006624C6"/>
    <w:rsid w:val="006625AF"/>
    <w:rsid w:val="00662881"/>
    <w:rsid w:val="0066290D"/>
    <w:rsid w:val="0066298B"/>
    <w:rsid w:val="00662BDF"/>
    <w:rsid w:val="00662C7F"/>
    <w:rsid w:val="00662CE9"/>
    <w:rsid w:val="00662E03"/>
    <w:rsid w:val="00662EFB"/>
    <w:rsid w:val="00662FBB"/>
    <w:rsid w:val="00663066"/>
    <w:rsid w:val="0066308A"/>
    <w:rsid w:val="006632EA"/>
    <w:rsid w:val="00663491"/>
    <w:rsid w:val="006634B0"/>
    <w:rsid w:val="006635C1"/>
    <w:rsid w:val="006636B2"/>
    <w:rsid w:val="006639BE"/>
    <w:rsid w:val="00663A91"/>
    <w:rsid w:val="00663FA7"/>
    <w:rsid w:val="006644DC"/>
    <w:rsid w:val="0066455F"/>
    <w:rsid w:val="00664634"/>
    <w:rsid w:val="00664DFE"/>
    <w:rsid w:val="00664FDF"/>
    <w:rsid w:val="00665036"/>
    <w:rsid w:val="006651C1"/>
    <w:rsid w:val="00665780"/>
    <w:rsid w:val="00665915"/>
    <w:rsid w:val="006659E9"/>
    <w:rsid w:val="00665BA7"/>
    <w:rsid w:val="00665BBC"/>
    <w:rsid w:val="00665F02"/>
    <w:rsid w:val="00665FD3"/>
    <w:rsid w:val="006662AC"/>
    <w:rsid w:val="006665B4"/>
    <w:rsid w:val="006666D1"/>
    <w:rsid w:val="00666828"/>
    <w:rsid w:val="00666AAD"/>
    <w:rsid w:val="00666C89"/>
    <w:rsid w:val="00666DCC"/>
    <w:rsid w:val="006670F6"/>
    <w:rsid w:val="006672FA"/>
    <w:rsid w:val="0066733B"/>
    <w:rsid w:val="0066739B"/>
    <w:rsid w:val="00667410"/>
    <w:rsid w:val="0066783F"/>
    <w:rsid w:val="00667BA6"/>
    <w:rsid w:val="00667BFC"/>
    <w:rsid w:val="00667E05"/>
    <w:rsid w:val="00667EB7"/>
    <w:rsid w:val="00667ED5"/>
    <w:rsid w:val="00667FC7"/>
    <w:rsid w:val="00670082"/>
    <w:rsid w:val="00670159"/>
    <w:rsid w:val="0067030C"/>
    <w:rsid w:val="00670491"/>
    <w:rsid w:val="00670587"/>
    <w:rsid w:val="00670911"/>
    <w:rsid w:val="00670A12"/>
    <w:rsid w:val="00670A35"/>
    <w:rsid w:val="00670B13"/>
    <w:rsid w:val="00670B2A"/>
    <w:rsid w:val="00670B2B"/>
    <w:rsid w:val="00670BBB"/>
    <w:rsid w:val="00671049"/>
    <w:rsid w:val="00671154"/>
    <w:rsid w:val="006713B8"/>
    <w:rsid w:val="0067146A"/>
    <w:rsid w:val="006714A3"/>
    <w:rsid w:val="006714D7"/>
    <w:rsid w:val="0067177C"/>
    <w:rsid w:val="00671823"/>
    <w:rsid w:val="00671B3E"/>
    <w:rsid w:val="00671E14"/>
    <w:rsid w:val="00672022"/>
    <w:rsid w:val="006723A7"/>
    <w:rsid w:val="00672AD5"/>
    <w:rsid w:val="00672BAD"/>
    <w:rsid w:val="00673163"/>
    <w:rsid w:val="00673337"/>
    <w:rsid w:val="0067355B"/>
    <w:rsid w:val="00673664"/>
    <w:rsid w:val="00673695"/>
    <w:rsid w:val="006736CE"/>
    <w:rsid w:val="0067385E"/>
    <w:rsid w:val="006739A9"/>
    <w:rsid w:val="00673F4A"/>
    <w:rsid w:val="006740B4"/>
    <w:rsid w:val="006741B9"/>
    <w:rsid w:val="00674351"/>
    <w:rsid w:val="0067462C"/>
    <w:rsid w:val="00674670"/>
    <w:rsid w:val="00674872"/>
    <w:rsid w:val="00674A0F"/>
    <w:rsid w:val="00674D9D"/>
    <w:rsid w:val="00674DEC"/>
    <w:rsid w:val="00674FFC"/>
    <w:rsid w:val="00675033"/>
    <w:rsid w:val="00675219"/>
    <w:rsid w:val="0067521B"/>
    <w:rsid w:val="00675237"/>
    <w:rsid w:val="00675506"/>
    <w:rsid w:val="00675936"/>
    <w:rsid w:val="00675940"/>
    <w:rsid w:val="006759B7"/>
    <w:rsid w:val="00675CF1"/>
    <w:rsid w:val="00675FA8"/>
    <w:rsid w:val="00676071"/>
    <w:rsid w:val="00676271"/>
    <w:rsid w:val="006765E2"/>
    <w:rsid w:val="006766D9"/>
    <w:rsid w:val="0067670B"/>
    <w:rsid w:val="006767AF"/>
    <w:rsid w:val="006768EC"/>
    <w:rsid w:val="00676AFA"/>
    <w:rsid w:val="00676C0C"/>
    <w:rsid w:val="00676D51"/>
    <w:rsid w:val="00677189"/>
    <w:rsid w:val="006772AD"/>
    <w:rsid w:val="00677518"/>
    <w:rsid w:val="006775C8"/>
    <w:rsid w:val="00677736"/>
    <w:rsid w:val="0067792C"/>
    <w:rsid w:val="0067795F"/>
    <w:rsid w:val="00677A59"/>
    <w:rsid w:val="00677B84"/>
    <w:rsid w:val="00677BEA"/>
    <w:rsid w:val="00677CFD"/>
    <w:rsid w:val="00677DC3"/>
    <w:rsid w:val="00677E06"/>
    <w:rsid w:val="00677F26"/>
    <w:rsid w:val="00680134"/>
    <w:rsid w:val="00680166"/>
    <w:rsid w:val="006801BB"/>
    <w:rsid w:val="006805B1"/>
    <w:rsid w:val="006806F1"/>
    <w:rsid w:val="006806FB"/>
    <w:rsid w:val="00680899"/>
    <w:rsid w:val="00680AC9"/>
    <w:rsid w:val="00680BBE"/>
    <w:rsid w:val="00680EEE"/>
    <w:rsid w:val="00681134"/>
    <w:rsid w:val="006818A4"/>
    <w:rsid w:val="006819EE"/>
    <w:rsid w:val="00681A36"/>
    <w:rsid w:val="00681AC9"/>
    <w:rsid w:val="00681AF3"/>
    <w:rsid w:val="00681C4D"/>
    <w:rsid w:val="00681CBB"/>
    <w:rsid w:val="00681CCA"/>
    <w:rsid w:val="006822D9"/>
    <w:rsid w:val="0068236E"/>
    <w:rsid w:val="00682412"/>
    <w:rsid w:val="0068288A"/>
    <w:rsid w:val="00682B6E"/>
    <w:rsid w:val="00682C19"/>
    <w:rsid w:val="00682F45"/>
    <w:rsid w:val="00682F9B"/>
    <w:rsid w:val="0068317B"/>
    <w:rsid w:val="006834E9"/>
    <w:rsid w:val="0068351C"/>
    <w:rsid w:val="00683555"/>
    <w:rsid w:val="006835A5"/>
    <w:rsid w:val="006835A9"/>
    <w:rsid w:val="00683AE5"/>
    <w:rsid w:val="00683B65"/>
    <w:rsid w:val="00683CC1"/>
    <w:rsid w:val="00683D9E"/>
    <w:rsid w:val="00683E90"/>
    <w:rsid w:val="00683FF9"/>
    <w:rsid w:val="00684198"/>
    <w:rsid w:val="006843B5"/>
    <w:rsid w:val="006846CA"/>
    <w:rsid w:val="00684750"/>
    <w:rsid w:val="0068488C"/>
    <w:rsid w:val="00684AB4"/>
    <w:rsid w:val="00684EB4"/>
    <w:rsid w:val="0068513F"/>
    <w:rsid w:val="00685186"/>
    <w:rsid w:val="006853C9"/>
    <w:rsid w:val="006857C1"/>
    <w:rsid w:val="0068583E"/>
    <w:rsid w:val="00685912"/>
    <w:rsid w:val="00685939"/>
    <w:rsid w:val="00685C11"/>
    <w:rsid w:val="00685CC2"/>
    <w:rsid w:val="00686188"/>
    <w:rsid w:val="006862D5"/>
    <w:rsid w:val="006864A9"/>
    <w:rsid w:val="00686759"/>
    <w:rsid w:val="00686A7B"/>
    <w:rsid w:val="00686A98"/>
    <w:rsid w:val="00687032"/>
    <w:rsid w:val="006875ED"/>
    <w:rsid w:val="006878A8"/>
    <w:rsid w:val="00690607"/>
    <w:rsid w:val="00690739"/>
    <w:rsid w:val="0069073F"/>
    <w:rsid w:val="00690979"/>
    <w:rsid w:val="00690A76"/>
    <w:rsid w:val="00690AD5"/>
    <w:rsid w:val="00690B7E"/>
    <w:rsid w:val="00690C60"/>
    <w:rsid w:val="00690E87"/>
    <w:rsid w:val="00690F4C"/>
    <w:rsid w:val="00690F54"/>
    <w:rsid w:val="00690F73"/>
    <w:rsid w:val="00690F8A"/>
    <w:rsid w:val="006911FD"/>
    <w:rsid w:val="00691495"/>
    <w:rsid w:val="0069163A"/>
    <w:rsid w:val="00691650"/>
    <w:rsid w:val="006916B6"/>
    <w:rsid w:val="00691808"/>
    <w:rsid w:val="006918A0"/>
    <w:rsid w:val="00691D41"/>
    <w:rsid w:val="00691E30"/>
    <w:rsid w:val="0069209E"/>
    <w:rsid w:val="0069220C"/>
    <w:rsid w:val="006924D0"/>
    <w:rsid w:val="006926A1"/>
    <w:rsid w:val="0069282E"/>
    <w:rsid w:val="00692847"/>
    <w:rsid w:val="0069297F"/>
    <w:rsid w:val="00692AAD"/>
    <w:rsid w:val="00692AAF"/>
    <w:rsid w:val="00692AC5"/>
    <w:rsid w:val="00692E07"/>
    <w:rsid w:val="006932AB"/>
    <w:rsid w:val="0069388C"/>
    <w:rsid w:val="006939B3"/>
    <w:rsid w:val="00693C3C"/>
    <w:rsid w:val="00693C78"/>
    <w:rsid w:val="00693DBA"/>
    <w:rsid w:val="00693EF0"/>
    <w:rsid w:val="00694743"/>
    <w:rsid w:val="006949DD"/>
    <w:rsid w:val="00694C41"/>
    <w:rsid w:val="00694E32"/>
    <w:rsid w:val="00694E3B"/>
    <w:rsid w:val="006954A6"/>
    <w:rsid w:val="00695522"/>
    <w:rsid w:val="00695658"/>
    <w:rsid w:val="00695708"/>
    <w:rsid w:val="00695711"/>
    <w:rsid w:val="00695851"/>
    <w:rsid w:val="00695A33"/>
    <w:rsid w:val="00695A6F"/>
    <w:rsid w:val="00695B01"/>
    <w:rsid w:val="00695C3D"/>
    <w:rsid w:val="00695C96"/>
    <w:rsid w:val="00695DBF"/>
    <w:rsid w:val="00695E64"/>
    <w:rsid w:val="00696215"/>
    <w:rsid w:val="006965D7"/>
    <w:rsid w:val="00696637"/>
    <w:rsid w:val="006967E9"/>
    <w:rsid w:val="006968B9"/>
    <w:rsid w:val="006969CB"/>
    <w:rsid w:val="006969FF"/>
    <w:rsid w:val="00696A61"/>
    <w:rsid w:val="00696D4F"/>
    <w:rsid w:val="00696DBC"/>
    <w:rsid w:val="006971B3"/>
    <w:rsid w:val="00697317"/>
    <w:rsid w:val="006973AA"/>
    <w:rsid w:val="006973EC"/>
    <w:rsid w:val="006974A0"/>
    <w:rsid w:val="006977DE"/>
    <w:rsid w:val="00697995"/>
    <w:rsid w:val="00697CBD"/>
    <w:rsid w:val="00697CC6"/>
    <w:rsid w:val="00697D21"/>
    <w:rsid w:val="00697D3D"/>
    <w:rsid w:val="00697D54"/>
    <w:rsid w:val="00697DD1"/>
    <w:rsid w:val="006A0037"/>
    <w:rsid w:val="006A008C"/>
    <w:rsid w:val="006A03CE"/>
    <w:rsid w:val="006A03E6"/>
    <w:rsid w:val="006A0716"/>
    <w:rsid w:val="006A08DD"/>
    <w:rsid w:val="006A08E7"/>
    <w:rsid w:val="006A09FD"/>
    <w:rsid w:val="006A0B43"/>
    <w:rsid w:val="006A0C29"/>
    <w:rsid w:val="006A0DBD"/>
    <w:rsid w:val="006A1037"/>
    <w:rsid w:val="006A10DA"/>
    <w:rsid w:val="006A12A8"/>
    <w:rsid w:val="006A13E6"/>
    <w:rsid w:val="006A1433"/>
    <w:rsid w:val="006A1A88"/>
    <w:rsid w:val="006A1B20"/>
    <w:rsid w:val="006A1BDF"/>
    <w:rsid w:val="006A1C50"/>
    <w:rsid w:val="006A1C5F"/>
    <w:rsid w:val="006A1D9F"/>
    <w:rsid w:val="006A1EF2"/>
    <w:rsid w:val="006A1FA8"/>
    <w:rsid w:val="006A2459"/>
    <w:rsid w:val="006A24B4"/>
    <w:rsid w:val="006A27D2"/>
    <w:rsid w:val="006A2A62"/>
    <w:rsid w:val="006A2ECA"/>
    <w:rsid w:val="006A2F16"/>
    <w:rsid w:val="006A301C"/>
    <w:rsid w:val="006A315B"/>
    <w:rsid w:val="006A3246"/>
    <w:rsid w:val="006A35E7"/>
    <w:rsid w:val="006A3607"/>
    <w:rsid w:val="006A3710"/>
    <w:rsid w:val="006A376A"/>
    <w:rsid w:val="006A3B17"/>
    <w:rsid w:val="006A3BBF"/>
    <w:rsid w:val="006A3BCA"/>
    <w:rsid w:val="006A3E82"/>
    <w:rsid w:val="006A45FC"/>
    <w:rsid w:val="006A468D"/>
    <w:rsid w:val="006A47B8"/>
    <w:rsid w:val="006A4812"/>
    <w:rsid w:val="006A4971"/>
    <w:rsid w:val="006A4AA3"/>
    <w:rsid w:val="006A4B01"/>
    <w:rsid w:val="006A4EBD"/>
    <w:rsid w:val="006A5000"/>
    <w:rsid w:val="006A5258"/>
    <w:rsid w:val="006A5336"/>
    <w:rsid w:val="006A5344"/>
    <w:rsid w:val="006A53C9"/>
    <w:rsid w:val="006A58FD"/>
    <w:rsid w:val="006A5ADA"/>
    <w:rsid w:val="006A5D76"/>
    <w:rsid w:val="006A608A"/>
    <w:rsid w:val="006A60A6"/>
    <w:rsid w:val="006A64C6"/>
    <w:rsid w:val="006A6B0B"/>
    <w:rsid w:val="006A6C14"/>
    <w:rsid w:val="006A6C6F"/>
    <w:rsid w:val="006A6C88"/>
    <w:rsid w:val="006A6C89"/>
    <w:rsid w:val="006A6C9B"/>
    <w:rsid w:val="006A6DB9"/>
    <w:rsid w:val="006A6E12"/>
    <w:rsid w:val="006A6E83"/>
    <w:rsid w:val="006A6FFF"/>
    <w:rsid w:val="006A70BE"/>
    <w:rsid w:val="006A7122"/>
    <w:rsid w:val="006A715D"/>
    <w:rsid w:val="006A7444"/>
    <w:rsid w:val="006A7785"/>
    <w:rsid w:val="006A77D3"/>
    <w:rsid w:val="006A7913"/>
    <w:rsid w:val="006A79B2"/>
    <w:rsid w:val="006A7A89"/>
    <w:rsid w:val="006A7C11"/>
    <w:rsid w:val="006A7C5C"/>
    <w:rsid w:val="006A7CD5"/>
    <w:rsid w:val="006A7D5D"/>
    <w:rsid w:val="006B011C"/>
    <w:rsid w:val="006B025D"/>
    <w:rsid w:val="006B02A9"/>
    <w:rsid w:val="006B05BB"/>
    <w:rsid w:val="006B05CF"/>
    <w:rsid w:val="006B05F9"/>
    <w:rsid w:val="006B0BD9"/>
    <w:rsid w:val="006B0C4E"/>
    <w:rsid w:val="006B0DCD"/>
    <w:rsid w:val="006B0E4E"/>
    <w:rsid w:val="006B0E57"/>
    <w:rsid w:val="006B144B"/>
    <w:rsid w:val="006B164E"/>
    <w:rsid w:val="006B168B"/>
    <w:rsid w:val="006B186B"/>
    <w:rsid w:val="006B18BA"/>
    <w:rsid w:val="006B1C0A"/>
    <w:rsid w:val="006B1EAB"/>
    <w:rsid w:val="006B1EDC"/>
    <w:rsid w:val="006B20C5"/>
    <w:rsid w:val="006B20CA"/>
    <w:rsid w:val="006B2663"/>
    <w:rsid w:val="006B2776"/>
    <w:rsid w:val="006B2ADD"/>
    <w:rsid w:val="006B2C4C"/>
    <w:rsid w:val="006B2C6D"/>
    <w:rsid w:val="006B3227"/>
    <w:rsid w:val="006B3300"/>
    <w:rsid w:val="006B3574"/>
    <w:rsid w:val="006B379B"/>
    <w:rsid w:val="006B38BF"/>
    <w:rsid w:val="006B3CBE"/>
    <w:rsid w:val="006B3E0A"/>
    <w:rsid w:val="006B3F0B"/>
    <w:rsid w:val="006B3FB8"/>
    <w:rsid w:val="006B3FE7"/>
    <w:rsid w:val="006B4035"/>
    <w:rsid w:val="006B40F8"/>
    <w:rsid w:val="006B4485"/>
    <w:rsid w:val="006B44F1"/>
    <w:rsid w:val="006B457C"/>
    <w:rsid w:val="006B49C6"/>
    <w:rsid w:val="006B4A50"/>
    <w:rsid w:val="006B4C83"/>
    <w:rsid w:val="006B4F96"/>
    <w:rsid w:val="006B509A"/>
    <w:rsid w:val="006B50BB"/>
    <w:rsid w:val="006B5299"/>
    <w:rsid w:val="006B5385"/>
    <w:rsid w:val="006B565A"/>
    <w:rsid w:val="006B5A15"/>
    <w:rsid w:val="006B5D50"/>
    <w:rsid w:val="006B5DE1"/>
    <w:rsid w:val="006B6750"/>
    <w:rsid w:val="006B681D"/>
    <w:rsid w:val="006B696D"/>
    <w:rsid w:val="006B69AC"/>
    <w:rsid w:val="006B6C64"/>
    <w:rsid w:val="006B6E46"/>
    <w:rsid w:val="006B70C7"/>
    <w:rsid w:val="006B716A"/>
    <w:rsid w:val="006B74AD"/>
    <w:rsid w:val="006B754D"/>
    <w:rsid w:val="006B7640"/>
    <w:rsid w:val="006B78B4"/>
    <w:rsid w:val="006C0188"/>
    <w:rsid w:val="006C01B8"/>
    <w:rsid w:val="006C032D"/>
    <w:rsid w:val="006C0835"/>
    <w:rsid w:val="006C08ED"/>
    <w:rsid w:val="006C186C"/>
    <w:rsid w:val="006C1BBC"/>
    <w:rsid w:val="006C2144"/>
    <w:rsid w:val="006C239E"/>
    <w:rsid w:val="006C248C"/>
    <w:rsid w:val="006C24F3"/>
    <w:rsid w:val="006C25C9"/>
    <w:rsid w:val="006C2873"/>
    <w:rsid w:val="006C2BDF"/>
    <w:rsid w:val="006C2D98"/>
    <w:rsid w:val="006C2DC4"/>
    <w:rsid w:val="006C2DC8"/>
    <w:rsid w:val="006C3777"/>
    <w:rsid w:val="006C37B5"/>
    <w:rsid w:val="006C386E"/>
    <w:rsid w:val="006C3870"/>
    <w:rsid w:val="006C3AA4"/>
    <w:rsid w:val="006C3B45"/>
    <w:rsid w:val="006C3B7E"/>
    <w:rsid w:val="006C3BF9"/>
    <w:rsid w:val="006C3CF0"/>
    <w:rsid w:val="006C3D75"/>
    <w:rsid w:val="006C3EAC"/>
    <w:rsid w:val="006C3F6F"/>
    <w:rsid w:val="006C40B5"/>
    <w:rsid w:val="006C421D"/>
    <w:rsid w:val="006C437A"/>
    <w:rsid w:val="006C438C"/>
    <w:rsid w:val="006C482D"/>
    <w:rsid w:val="006C494C"/>
    <w:rsid w:val="006C4A90"/>
    <w:rsid w:val="006C4CAC"/>
    <w:rsid w:val="006C4DA3"/>
    <w:rsid w:val="006C4E92"/>
    <w:rsid w:val="006C4FE7"/>
    <w:rsid w:val="006C5026"/>
    <w:rsid w:val="006C5166"/>
    <w:rsid w:val="006C5354"/>
    <w:rsid w:val="006C541E"/>
    <w:rsid w:val="006C5A81"/>
    <w:rsid w:val="006C5C0E"/>
    <w:rsid w:val="006C5C49"/>
    <w:rsid w:val="006C5ED1"/>
    <w:rsid w:val="006C60FB"/>
    <w:rsid w:val="006C632F"/>
    <w:rsid w:val="006C6358"/>
    <w:rsid w:val="006C639E"/>
    <w:rsid w:val="006C6975"/>
    <w:rsid w:val="006C6AA5"/>
    <w:rsid w:val="006C6B19"/>
    <w:rsid w:val="006C6CDE"/>
    <w:rsid w:val="006C6D12"/>
    <w:rsid w:val="006C70F8"/>
    <w:rsid w:val="006C7371"/>
    <w:rsid w:val="006C7374"/>
    <w:rsid w:val="006C767B"/>
    <w:rsid w:val="006C7725"/>
    <w:rsid w:val="006C78ED"/>
    <w:rsid w:val="006C79BF"/>
    <w:rsid w:val="006C79FB"/>
    <w:rsid w:val="006C7AAA"/>
    <w:rsid w:val="006C7BAE"/>
    <w:rsid w:val="006C7BEE"/>
    <w:rsid w:val="006C7DEA"/>
    <w:rsid w:val="006C7FB2"/>
    <w:rsid w:val="006D0404"/>
    <w:rsid w:val="006D0707"/>
    <w:rsid w:val="006D08E1"/>
    <w:rsid w:val="006D0900"/>
    <w:rsid w:val="006D090F"/>
    <w:rsid w:val="006D09A8"/>
    <w:rsid w:val="006D0A8F"/>
    <w:rsid w:val="006D0BED"/>
    <w:rsid w:val="006D0E75"/>
    <w:rsid w:val="006D10BA"/>
    <w:rsid w:val="006D132B"/>
    <w:rsid w:val="006D13AF"/>
    <w:rsid w:val="006D148B"/>
    <w:rsid w:val="006D1716"/>
    <w:rsid w:val="006D17D4"/>
    <w:rsid w:val="006D1817"/>
    <w:rsid w:val="006D1824"/>
    <w:rsid w:val="006D1A0E"/>
    <w:rsid w:val="006D1AF1"/>
    <w:rsid w:val="006D1BC8"/>
    <w:rsid w:val="006D1F2D"/>
    <w:rsid w:val="006D1FB7"/>
    <w:rsid w:val="006D22B6"/>
    <w:rsid w:val="006D245C"/>
    <w:rsid w:val="006D2567"/>
    <w:rsid w:val="006D271C"/>
    <w:rsid w:val="006D285D"/>
    <w:rsid w:val="006D2D26"/>
    <w:rsid w:val="006D2F04"/>
    <w:rsid w:val="006D32EA"/>
    <w:rsid w:val="006D32EE"/>
    <w:rsid w:val="006D341B"/>
    <w:rsid w:val="006D35A0"/>
    <w:rsid w:val="006D36EA"/>
    <w:rsid w:val="006D3F78"/>
    <w:rsid w:val="006D421C"/>
    <w:rsid w:val="006D42DE"/>
    <w:rsid w:val="006D43CF"/>
    <w:rsid w:val="006D43D5"/>
    <w:rsid w:val="006D43DC"/>
    <w:rsid w:val="006D44A4"/>
    <w:rsid w:val="006D44C1"/>
    <w:rsid w:val="006D469B"/>
    <w:rsid w:val="006D4832"/>
    <w:rsid w:val="006D48E5"/>
    <w:rsid w:val="006D4925"/>
    <w:rsid w:val="006D4BAD"/>
    <w:rsid w:val="006D4C43"/>
    <w:rsid w:val="006D4D92"/>
    <w:rsid w:val="006D503F"/>
    <w:rsid w:val="006D508A"/>
    <w:rsid w:val="006D51CD"/>
    <w:rsid w:val="006D5203"/>
    <w:rsid w:val="006D5616"/>
    <w:rsid w:val="006D5734"/>
    <w:rsid w:val="006D5A23"/>
    <w:rsid w:val="006D5A85"/>
    <w:rsid w:val="006D5D6A"/>
    <w:rsid w:val="006D5EB8"/>
    <w:rsid w:val="006D6063"/>
    <w:rsid w:val="006D6076"/>
    <w:rsid w:val="006D60F5"/>
    <w:rsid w:val="006D6151"/>
    <w:rsid w:val="006D61D2"/>
    <w:rsid w:val="006D626D"/>
    <w:rsid w:val="006D6706"/>
    <w:rsid w:val="006D67E7"/>
    <w:rsid w:val="006D6AFB"/>
    <w:rsid w:val="006D6F28"/>
    <w:rsid w:val="006D6F6A"/>
    <w:rsid w:val="006D711C"/>
    <w:rsid w:val="006D7216"/>
    <w:rsid w:val="006D73EF"/>
    <w:rsid w:val="006D7513"/>
    <w:rsid w:val="006D76EA"/>
    <w:rsid w:val="006D7828"/>
    <w:rsid w:val="006D79BC"/>
    <w:rsid w:val="006D7C1D"/>
    <w:rsid w:val="006D7CE6"/>
    <w:rsid w:val="006D7E7D"/>
    <w:rsid w:val="006D7F52"/>
    <w:rsid w:val="006D7FFE"/>
    <w:rsid w:val="006E0168"/>
    <w:rsid w:val="006E02B6"/>
    <w:rsid w:val="006E06E9"/>
    <w:rsid w:val="006E0791"/>
    <w:rsid w:val="006E09AB"/>
    <w:rsid w:val="006E0DA2"/>
    <w:rsid w:val="006E0FE4"/>
    <w:rsid w:val="006E119A"/>
    <w:rsid w:val="006E11D1"/>
    <w:rsid w:val="006E1F3A"/>
    <w:rsid w:val="006E1FA4"/>
    <w:rsid w:val="006E211C"/>
    <w:rsid w:val="006E2373"/>
    <w:rsid w:val="006E249E"/>
    <w:rsid w:val="006E2546"/>
    <w:rsid w:val="006E2727"/>
    <w:rsid w:val="006E27E3"/>
    <w:rsid w:val="006E29A5"/>
    <w:rsid w:val="006E2CB4"/>
    <w:rsid w:val="006E2F00"/>
    <w:rsid w:val="006E3126"/>
    <w:rsid w:val="006E335D"/>
    <w:rsid w:val="006E350A"/>
    <w:rsid w:val="006E3CAE"/>
    <w:rsid w:val="006E3D47"/>
    <w:rsid w:val="006E40E8"/>
    <w:rsid w:val="006E41ED"/>
    <w:rsid w:val="006E4294"/>
    <w:rsid w:val="006E43AD"/>
    <w:rsid w:val="006E4768"/>
    <w:rsid w:val="006E4783"/>
    <w:rsid w:val="006E4800"/>
    <w:rsid w:val="006E4812"/>
    <w:rsid w:val="006E49B7"/>
    <w:rsid w:val="006E4A84"/>
    <w:rsid w:val="006E4AF6"/>
    <w:rsid w:val="006E4C36"/>
    <w:rsid w:val="006E51F3"/>
    <w:rsid w:val="006E539D"/>
    <w:rsid w:val="006E5522"/>
    <w:rsid w:val="006E55A1"/>
    <w:rsid w:val="006E566E"/>
    <w:rsid w:val="006E56AC"/>
    <w:rsid w:val="006E5968"/>
    <w:rsid w:val="006E59C4"/>
    <w:rsid w:val="006E5ABE"/>
    <w:rsid w:val="006E5D90"/>
    <w:rsid w:val="006E60F9"/>
    <w:rsid w:val="006E6178"/>
    <w:rsid w:val="006E63A4"/>
    <w:rsid w:val="006E63EC"/>
    <w:rsid w:val="006E63F4"/>
    <w:rsid w:val="006E64EB"/>
    <w:rsid w:val="006E6581"/>
    <w:rsid w:val="006E67B6"/>
    <w:rsid w:val="006E692D"/>
    <w:rsid w:val="006E6AF3"/>
    <w:rsid w:val="006E6C93"/>
    <w:rsid w:val="006E6C96"/>
    <w:rsid w:val="006E6D4C"/>
    <w:rsid w:val="006E7235"/>
    <w:rsid w:val="006E7348"/>
    <w:rsid w:val="006E756D"/>
    <w:rsid w:val="006E75EB"/>
    <w:rsid w:val="006E76A0"/>
    <w:rsid w:val="006E7762"/>
    <w:rsid w:val="006E7835"/>
    <w:rsid w:val="006E79B0"/>
    <w:rsid w:val="006F003F"/>
    <w:rsid w:val="006F03AF"/>
    <w:rsid w:val="006F0413"/>
    <w:rsid w:val="006F04C0"/>
    <w:rsid w:val="006F05DD"/>
    <w:rsid w:val="006F0706"/>
    <w:rsid w:val="006F0AFB"/>
    <w:rsid w:val="006F0DE2"/>
    <w:rsid w:val="006F0DEE"/>
    <w:rsid w:val="006F1567"/>
    <w:rsid w:val="006F156E"/>
    <w:rsid w:val="006F15AE"/>
    <w:rsid w:val="006F1644"/>
    <w:rsid w:val="006F1AD9"/>
    <w:rsid w:val="006F1AF8"/>
    <w:rsid w:val="006F1F99"/>
    <w:rsid w:val="006F2067"/>
    <w:rsid w:val="006F22A7"/>
    <w:rsid w:val="006F2348"/>
    <w:rsid w:val="006F2A3A"/>
    <w:rsid w:val="006F2AC9"/>
    <w:rsid w:val="006F2D31"/>
    <w:rsid w:val="006F2E37"/>
    <w:rsid w:val="006F2E86"/>
    <w:rsid w:val="006F2EB3"/>
    <w:rsid w:val="006F307A"/>
    <w:rsid w:val="006F3336"/>
    <w:rsid w:val="006F3434"/>
    <w:rsid w:val="006F3666"/>
    <w:rsid w:val="006F3779"/>
    <w:rsid w:val="006F37B6"/>
    <w:rsid w:val="006F3840"/>
    <w:rsid w:val="006F3C4A"/>
    <w:rsid w:val="006F3F01"/>
    <w:rsid w:val="006F40A5"/>
    <w:rsid w:val="006F444F"/>
    <w:rsid w:val="006F4582"/>
    <w:rsid w:val="006F474E"/>
    <w:rsid w:val="006F47D6"/>
    <w:rsid w:val="006F48E6"/>
    <w:rsid w:val="006F49AF"/>
    <w:rsid w:val="006F4C04"/>
    <w:rsid w:val="006F4CD2"/>
    <w:rsid w:val="006F4DAC"/>
    <w:rsid w:val="006F4DE6"/>
    <w:rsid w:val="006F5168"/>
    <w:rsid w:val="006F528C"/>
    <w:rsid w:val="006F5412"/>
    <w:rsid w:val="006F577F"/>
    <w:rsid w:val="006F579D"/>
    <w:rsid w:val="006F5959"/>
    <w:rsid w:val="006F597C"/>
    <w:rsid w:val="006F5C9A"/>
    <w:rsid w:val="006F5CC7"/>
    <w:rsid w:val="006F5E63"/>
    <w:rsid w:val="006F5E68"/>
    <w:rsid w:val="006F5FA1"/>
    <w:rsid w:val="006F6034"/>
    <w:rsid w:val="006F6197"/>
    <w:rsid w:val="006F621D"/>
    <w:rsid w:val="006F624D"/>
    <w:rsid w:val="006F63A5"/>
    <w:rsid w:val="006F6425"/>
    <w:rsid w:val="006F6AC3"/>
    <w:rsid w:val="006F6E4F"/>
    <w:rsid w:val="006F6F56"/>
    <w:rsid w:val="006F6F66"/>
    <w:rsid w:val="006F747C"/>
    <w:rsid w:val="006F763B"/>
    <w:rsid w:val="006F7950"/>
    <w:rsid w:val="006F7E0A"/>
    <w:rsid w:val="006F7F4C"/>
    <w:rsid w:val="0070023D"/>
    <w:rsid w:val="007003C5"/>
    <w:rsid w:val="007006D7"/>
    <w:rsid w:val="007006F4"/>
    <w:rsid w:val="00700797"/>
    <w:rsid w:val="00700930"/>
    <w:rsid w:val="00700B0F"/>
    <w:rsid w:val="00700B97"/>
    <w:rsid w:val="00700BA5"/>
    <w:rsid w:val="00700FF6"/>
    <w:rsid w:val="0070130E"/>
    <w:rsid w:val="0070139E"/>
    <w:rsid w:val="00701466"/>
    <w:rsid w:val="007014F0"/>
    <w:rsid w:val="00701553"/>
    <w:rsid w:val="007018BA"/>
    <w:rsid w:val="007018DE"/>
    <w:rsid w:val="00701914"/>
    <w:rsid w:val="00701BBD"/>
    <w:rsid w:val="00701C63"/>
    <w:rsid w:val="00701F73"/>
    <w:rsid w:val="00702202"/>
    <w:rsid w:val="00702350"/>
    <w:rsid w:val="007023FF"/>
    <w:rsid w:val="007027E8"/>
    <w:rsid w:val="007028C1"/>
    <w:rsid w:val="007029D4"/>
    <w:rsid w:val="00702A5C"/>
    <w:rsid w:val="00702BA4"/>
    <w:rsid w:val="00702C68"/>
    <w:rsid w:val="00702CD2"/>
    <w:rsid w:val="007030AD"/>
    <w:rsid w:val="007031FA"/>
    <w:rsid w:val="0070323B"/>
    <w:rsid w:val="00703514"/>
    <w:rsid w:val="00703725"/>
    <w:rsid w:val="00703AA9"/>
    <w:rsid w:val="00703C1C"/>
    <w:rsid w:val="00703CD3"/>
    <w:rsid w:val="00703F5A"/>
    <w:rsid w:val="00704291"/>
    <w:rsid w:val="007046D1"/>
    <w:rsid w:val="007049BA"/>
    <w:rsid w:val="00704C70"/>
    <w:rsid w:val="00704CBE"/>
    <w:rsid w:val="00704E0A"/>
    <w:rsid w:val="00704E26"/>
    <w:rsid w:val="00704FB1"/>
    <w:rsid w:val="007050D1"/>
    <w:rsid w:val="007051B8"/>
    <w:rsid w:val="007053D5"/>
    <w:rsid w:val="0070559E"/>
    <w:rsid w:val="007058CA"/>
    <w:rsid w:val="007059BE"/>
    <w:rsid w:val="00705CA5"/>
    <w:rsid w:val="00705CD2"/>
    <w:rsid w:val="00705D96"/>
    <w:rsid w:val="00705DFF"/>
    <w:rsid w:val="00705F6C"/>
    <w:rsid w:val="007061D5"/>
    <w:rsid w:val="0070625F"/>
    <w:rsid w:val="007063A2"/>
    <w:rsid w:val="0070668F"/>
    <w:rsid w:val="00706747"/>
    <w:rsid w:val="0070681E"/>
    <w:rsid w:val="00706A65"/>
    <w:rsid w:val="00706B05"/>
    <w:rsid w:val="00706B93"/>
    <w:rsid w:val="00706BE7"/>
    <w:rsid w:val="00706CBD"/>
    <w:rsid w:val="00706D09"/>
    <w:rsid w:val="00706D4B"/>
    <w:rsid w:val="00706E82"/>
    <w:rsid w:val="00706E95"/>
    <w:rsid w:val="007072F7"/>
    <w:rsid w:val="0070735A"/>
    <w:rsid w:val="007073C3"/>
    <w:rsid w:val="00707984"/>
    <w:rsid w:val="00707D70"/>
    <w:rsid w:val="00707E05"/>
    <w:rsid w:val="00707E1B"/>
    <w:rsid w:val="00707FEC"/>
    <w:rsid w:val="0071025C"/>
    <w:rsid w:val="0071051C"/>
    <w:rsid w:val="00710625"/>
    <w:rsid w:val="00710867"/>
    <w:rsid w:val="007109C8"/>
    <w:rsid w:val="00710B12"/>
    <w:rsid w:val="00710DA1"/>
    <w:rsid w:val="00710F91"/>
    <w:rsid w:val="00711449"/>
    <w:rsid w:val="00711546"/>
    <w:rsid w:val="0071156C"/>
    <w:rsid w:val="00711654"/>
    <w:rsid w:val="00711AB4"/>
    <w:rsid w:val="00711B66"/>
    <w:rsid w:val="00711CB6"/>
    <w:rsid w:val="00711E38"/>
    <w:rsid w:val="00711ECD"/>
    <w:rsid w:val="007120D5"/>
    <w:rsid w:val="007128E7"/>
    <w:rsid w:val="00712947"/>
    <w:rsid w:val="00712DA2"/>
    <w:rsid w:val="00712DD7"/>
    <w:rsid w:val="00713018"/>
    <w:rsid w:val="00713085"/>
    <w:rsid w:val="00713098"/>
    <w:rsid w:val="0071329F"/>
    <w:rsid w:val="0071348C"/>
    <w:rsid w:val="007136A3"/>
    <w:rsid w:val="00713791"/>
    <w:rsid w:val="007139AD"/>
    <w:rsid w:val="00713B86"/>
    <w:rsid w:val="00713BC9"/>
    <w:rsid w:val="007140AA"/>
    <w:rsid w:val="007140B2"/>
    <w:rsid w:val="007144B7"/>
    <w:rsid w:val="0071455A"/>
    <w:rsid w:val="00714621"/>
    <w:rsid w:val="007146D9"/>
    <w:rsid w:val="00714989"/>
    <w:rsid w:val="00714994"/>
    <w:rsid w:val="00714A8F"/>
    <w:rsid w:val="00714BD4"/>
    <w:rsid w:val="00715147"/>
    <w:rsid w:val="00715287"/>
    <w:rsid w:val="007152D4"/>
    <w:rsid w:val="00715352"/>
    <w:rsid w:val="0071557F"/>
    <w:rsid w:val="007155AF"/>
    <w:rsid w:val="00715C89"/>
    <w:rsid w:val="00715CA7"/>
    <w:rsid w:val="00715F9D"/>
    <w:rsid w:val="007163F4"/>
    <w:rsid w:val="00716B64"/>
    <w:rsid w:val="00716BED"/>
    <w:rsid w:val="00716C2B"/>
    <w:rsid w:val="00716EDC"/>
    <w:rsid w:val="007170D2"/>
    <w:rsid w:val="00717337"/>
    <w:rsid w:val="007177A8"/>
    <w:rsid w:val="00717809"/>
    <w:rsid w:val="00717870"/>
    <w:rsid w:val="007178B8"/>
    <w:rsid w:val="00717A1B"/>
    <w:rsid w:val="00717A42"/>
    <w:rsid w:val="00717FB9"/>
    <w:rsid w:val="00717FF3"/>
    <w:rsid w:val="007200FB"/>
    <w:rsid w:val="0072014F"/>
    <w:rsid w:val="007203A3"/>
    <w:rsid w:val="007203C9"/>
    <w:rsid w:val="00720533"/>
    <w:rsid w:val="00720625"/>
    <w:rsid w:val="00720676"/>
    <w:rsid w:val="00720734"/>
    <w:rsid w:val="007208AE"/>
    <w:rsid w:val="007208F4"/>
    <w:rsid w:val="00720920"/>
    <w:rsid w:val="007209A6"/>
    <w:rsid w:val="007209EA"/>
    <w:rsid w:val="00720D03"/>
    <w:rsid w:val="00720D87"/>
    <w:rsid w:val="00720E95"/>
    <w:rsid w:val="00720FF9"/>
    <w:rsid w:val="00721043"/>
    <w:rsid w:val="00721297"/>
    <w:rsid w:val="00721415"/>
    <w:rsid w:val="0072178F"/>
    <w:rsid w:val="00721958"/>
    <w:rsid w:val="00721AD7"/>
    <w:rsid w:val="00721FC8"/>
    <w:rsid w:val="0072224A"/>
    <w:rsid w:val="00722289"/>
    <w:rsid w:val="0072292A"/>
    <w:rsid w:val="00722A6A"/>
    <w:rsid w:val="00722CC1"/>
    <w:rsid w:val="00722DEE"/>
    <w:rsid w:val="007232D4"/>
    <w:rsid w:val="00723575"/>
    <w:rsid w:val="0072365C"/>
    <w:rsid w:val="0072366F"/>
    <w:rsid w:val="00723756"/>
    <w:rsid w:val="007237C9"/>
    <w:rsid w:val="0072394B"/>
    <w:rsid w:val="007239A0"/>
    <w:rsid w:val="00723BEF"/>
    <w:rsid w:val="00723C60"/>
    <w:rsid w:val="00723D29"/>
    <w:rsid w:val="00723E20"/>
    <w:rsid w:val="00723E35"/>
    <w:rsid w:val="00723F23"/>
    <w:rsid w:val="007240AF"/>
    <w:rsid w:val="007243E2"/>
    <w:rsid w:val="00724433"/>
    <w:rsid w:val="00724532"/>
    <w:rsid w:val="007245EE"/>
    <w:rsid w:val="007249E8"/>
    <w:rsid w:val="00724C2A"/>
    <w:rsid w:val="00724C80"/>
    <w:rsid w:val="00724DFD"/>
    <w:rsid w:val="00725067"/>
    <w:rsid w:val="0072526A"/>
    <w:rsid w:val="0072529A"/>
    <w:rsid w:val="00725420"/>
    <w:rsid w:val="00725473"/>
    <w:rsid w:val="007257CB"/>
    <w:rsid w:val="007259E9"/>
    <w:rsid w:val="007260C4"/>
    <w:rsid w:val="00726218"/>
    <w:rsid w:val="00726462"/>
    <w:rsid w:val="0072671C"/>
    <w:rsid w:val="00726B22"/>
    <w:rsid w:val="00726C30"/>
    <w:rsid w:val="00726C55"/>
    <w:rsid w:val="00726C7F"/>
    <w:rsid w:val="00727611"/>
    <w:rsid w:val="0072779A"/>
    <w:rsid w:val="00727924"/>
    <w:rsid w:val="0072794F"/>
    <w:rsid w:val="00727BD0"/>
    <w:rsid w:val="00727C40"/>
    <w:rsid w:val="00727CA8"/>
    <w:rsid w:val="00727FE1"/>
    <w:rsid w:val="007303F7"/>
    <w:rsid w:val="0073057D"/>
    <w:rsid w:val="007305BB"/>
    <w:rsid w:val="00730C44"/>
    <w:rsid w:val="00730D7E"/>
    <w:rsid w:val="007310B5"/>
    <w:rsid w:val="007310DD"/>
    <w:rsid w:val="0073132F"/>
    <w:rsid w:val="00731357"/>
    <w:rsid w:val="007313C7"/>
    <w:rsid w:val="007313FF"/>
    <w:rsid w:val="00731633"/>
    <w:rsid w:val="00731652"/>
    <w:rsid w:val="00731667"/>
    <w:rsid w:val="0073172A"/>
    <w:rsid w:val="00731B41"/>
    <w:rsid w:val="00731D65"/>
    <w:rsid w:val="00731EFB"/>
    <w:rsid w:val="00731FEE"/>
    <w:rsid w:val="00732489"/>
    <w:rsid w:val="00732A0B"/>
    <w:rsid w:val="00732B6F"/>
    <w:rsid w:val="00732BF5"/>
    <w:rsid w:val="00732DF6"/>
    <w:rsid w:val="00732EE6"/>
    <w:rsid w:val="00732F80"/>
    <w:rsid w:val="007330BB"/>
    <w:rsid w:val="00733203"/>
    <w:rsid w:val="00733367"/>
    <w:rsid w:val="007333AE"/>
    <w:rsid w:val="007337F1"/>
    <w:rsid w:val="00733AA8"/>
    <w:rsid w:val="00733BA8"/>
    <w:rsid w:val="00733D3C"/>
    <w:rsid w:val="00733DA5"/>
    <w:rsid w:val="00733FC6"/>
    <w:rsid w:val="00733FDE"/>
    <w:rsid w:val="0073413D"/>
    <w:rsid w:val="00734189"/>
    <w:rsid w:val="007341B8"/>
    <w:rsid w:val="00734261"/>
    <w:rsid w:val="007343DD"/>
    <w:rsid w:val="00734432"/>
    <w:rsid w:val="0073472A"/>
    <w:rsid w:val="007347FF"/>
    <w:rsid w:val="00734801"/>
    <w:rsid w:val="0073488C"/>
    <w:rsid w:val="00734AF2"/>
    <w:rsid w:val="00734B3E"/>
    <w:rsid w:val="00734BBF"/>
    <w:rsid w:val="00734D1E"/>
    <w:rsid w:val="00734E62"/>
    <w:rsid w:val="00734E70"/>
    <w:rsid w:val="007350A8"/>
    <w:rsid w:val="007351B5"/>
    <w:rsid w:val="0073539B"/>
    <w:rsid w:val="00735764"/>
    <w:rsid w:val="007357A7"/>
    <w:rsid w:val="007358B1"/>
    <w:rsid w:val="00735913"/>
    <w:rsid w:val="00735A5F"/>
    <w:rsid w:val="00735CF0"/>
    <w:rsid w:val="00736009"/>
    <w:rsid w:val="007360E8"/>
    <w:rsid w:val="00736113"/>
    <w:rsid w:val="00736303"/>
    <w:rsid w:val="00736388"/>
    <w:rsid w:val="007363A9"/>
    <w:rsid w:val="0073672A"/>
    <w:rsid w:val="00736848"/>
    <w:rsid w:val="00736D13"/>
    <w:rsid w:val="00736DCA"/>
    <w:rsid w:val="00736E07"/>
    <w:rsid w:val="00737444"/>
    <w:rsid w:val="00737580"/>
    <w:rsid w:val="0073764B"/>
    <w:rsid w:val="007378A2"/>
    <w:rsid w:val="00737A03"/>
    <w:rsid w:val="00737B89"/>
    <w:rsid w:val="00737C7B"/>
    <w:rsid w:val="00737D5F"/>
    <w:rsid w:val="00737D6F"/>
    <w:rsid w:val="00737EAA"/>
    <w:rsid w:val="00737FD8"/>
    <w:rsid w:val="00737FE1"/>
    <w:rsid w:val="007400D2"/>
    <w:rsid w:val="0074012A"/>
    <w:rsid w:val="007402BF"/>
    <w:rsid w:val="007404AC"/>
    <w:rsid w:val="0074058E"/>
    <w:rsid w:val="0074059C"/>
    <w:rsid w:val="007407E7"/>
    <w:rsid w:val="00740944"/>
    <w:rsid w:val="00740B30"/>
    <w:rsid w:val="00741458"/>
    <w:rsid w:val="007414E1"/>
    <w:rsid w:val="00741C3B"/>
    <w:rsid w:val="00741C5B"/>
    <w:rsid w:val="00741C78"/>
    <w:rsid w:val="00742026"/>
    <w:rsid w:val="007421E6"/>
    <w:rsid w:val="007422B7"/>
    <w:rsid w:val="00742582"/>
    <w:rsid w:val="007430CB"/>
    <w:rsid w:val="007430F4"/>
    <w:rsid w:val="00743210"/>
    <w:rsid w:val="00743419"/>
    <w:rsid w:val="007437DC"/>
    <w:rsid w:val="00743886"/>
    <w:rsid w:val="007439C4"/>
    <w:rsid w:val="00743BB4"/>
    <w:rsid w:val="00743DD3"/>
    <w:rsid w:val="00744171"/>
    <w:rsid w:val="00744332"/>
    <w:rsid w:val="007444F5"/>
    <w:rsid w:val="007445D1"/>
    <w:rsid w:val="00744772"/>
    <w:rsid w:val="007448BB"/>
    <w:rsid w:val="00744EF9"/>
    <w:rsid w:val="00744F20"/>
    <w:rsid w:val="007450C8"/>
    <w:rsid w:val="007450FD"/>
    <w:rsid w:val="00745621"/>
    <w:rsid w:val="0074567D"/>
    <w:rsid w:val="00745884"/>
    <w:rsid w:val="00745CAA"/>
    <w:rsid w:val="00745D26"/>
    <w:rsid w:val="00745DCC"/>
    <w:rsid w:val="00745E05"/>
    <w:rsid w:val="00745E16"/>
    <w:rsid w:val="007461FD"/>
    <w:rsid w:val="0074649C"/>
    <w:rsid w:val="007465C4"/>
    <w:rsid w:val="00746692"/>
    <w:rsid w:val="007469A0"/>
    <w:rsid w:val="00746C06"/>
    <w:rsid w:val="00746C9F"/>
    <w:rsid w:val="00746CB4"/>
    <w:rsid w:val="00746CB7"/>
    <w:rsid w:val="00746D21"/>
    <w:rsid w:val="00746EE4"/>
    <w:rsid w:val="00746F83"/>
    <w:rsid w:val="00747082"/>
    <w:rsid w:val="00747442"/>
    <w:rsid w:val="007476F1"/>
    <w:rsid w:val="00747C34"/>
    <w:rsid w:val="00747D6D"/>
    <w:rsid w:val="00747DF0"/>
    <w:rsid w:val="00747FF9"/>
    <w:rsid w:val="007503C8"/>
    <w:rsid w:val="00750753"/>
    <w:rsid w:val="00750A97"/>
    <w:rsid w:val="00750DA9"/>
    <w:rsid w:val="00750FAA"/>
    <w:rsid w:val="0075132D"/>
    <w:rsid w:val="007513A3"/>
    <w:rsid w:val="007514C5"/>
    <w:rsid w:val="00751711"/>
    <w:rsid w:val="007518AF"/>
    <w:rsid w:val="00751EEF"/>
    <w:rsid w:val="00752075"/>
    <w:rsid w:val="0075217C"/>
    <w:rsid w:val="00752509"/>
    <w:rsid w:val="0075270E"/>
    <w:rsid w:val="007529C8"/>
    <w:rsid w:val="00752C06"/>
    <w:rsid w:val="00752D44"/>
    <w:rsid w:val="00752DB5"/>
    <w:rsid w:val="00752EB6"/>
    <w:rsid w:val="00752EC7"/>
    <w:rsid w:val="0075302B"/>
    <w:rsid w:val="0075312F"/>
    <w:rsid w:val="007532BD"/>
    <w:rsid w:val="007535AE"/>
    <w:rsid w:val="007535D1"/>
    <w:rsid w:val="00753B91"/>
    <w:rsid w:val="00753BE3"/>
    <w:rsid w:val="00753CC0"/>
    <w:rsid w:val="00753CC4"/>
    <w:rsid w:val="00753CCF"/>
    <w:rsid w:val="00753DC3"/>
    <w:rsid w:val="00753E19"/>
    <w:rsid w:val="00753F9D"/>
    <w:rsid w:val="0075400C"/>
    <w:rsid w:val="00754069"/>
    <w:rsid w:val="007540B5"/>
    <w:rsid w:val="0075419A"/>
    <w:rsid w:val="0075436C"/>
    <w:rsid w:val="0075438B"/>
    <w:rsid w:val="00754394"/>
    <w:rsid w:val="007543FE"/>
    <w:rsid w:val="0075457A"/>
    <w:rsid w:val="00754BE4"/>
    <w:rsid w:val="00754DC1"/>
    <w:rsid w:val="00754FCD"/>
    <w:rsid w:val="0075510A"/>
    <w:rsid w:val="0075510E"/>
    <w:rsid w:val="00755215"/>
    <w:rsid w:val="0075537A"/>
    <w:rsid w:val="0075564E"/>
    <w:rsid w:val="00755743"/>
    <w:rsid w:val="0075595D"/>
    <w:rsid w:val="00755D10"/>
    <w:rsid w:val="00755E06"/>
    <w:rsid w:val="00756240"/>
    <w:rsid w:val="00756392"/>
    <w:rsid w:val="00756B46"/>
    <w:rsid w:val="00756BB0"/>
    <w:rsid w:val="00756BB5"/>
    <w:rsid w:val="007572D2"/>
    <w:rsid w:val="0075750C"/>
    <w:rsid w:val="00757823"/>
    <w:rsid w:val="00757CA3"/>
    <w:rsid w:val="00760016"/>
    <w:rsid w:val="007600A1"/>
    <w:rsid w:val="0076017F"/>
    <w:rsid w:val="007603EA"/>
    <w:rsid w:val="007605B2"/>
    <w:rsid w:val="00760639"/>
    <w:rsid w:val="0076097E"/>
    <w:rsid w:val="00760D80"/>
    <w:rsid w:val="00760D9A"/>
    <w:rsid w:val="00760EA7"/>
    <w:rsid w:val="00761090"/>
    <w:rsid w:val="00761091"/>
    <w:rsid w:val="00761418"/>
    <w:rsid w:val="007619C0"/>
    <w:rsid w:val="00761B87"/>
    <w:rsid w:val="00761E75"/>
    <w:rsid w:val="0076231D"/>
    <w:rsid w:val="00762339"/>
    <w:rsid w:val="007628F8"/>
    <w:rsid w:val="00762E3C"/>
    <w:rsid w:val="00762EB7"/>
    <w:rsid w:val="007630E8"/>
    <w:rsid w:val="007637AF"/>
    <w:rsid w:val="00763B9B"/>
    <w:rsid w:val="00763BED"/>
    <w:rsid w:val="00763D17"/>
    <w:rsid w:val="00763D2C"/>
    <w:rsid w:val="00763F14"/>
    <w:rsid w:val="007641FA"/>
    <w:rsid w:val="007646A0"/>
    <w:rsid w:val="00764757"/>
    <w:rsid w:val="00764F39"/>
    <w:rsid w:val="0076520D"/>
    <w:rsid w:val="00765337"/>
    <w:rsid w:val="0076540B"/>
    <w:rsid w:val="00765A74"/>
    <w:rsid w:val="00765CEB"/>
    <w:rsid w:val="00765ECD"/>
    <w:rsid w:val="00765FF4"/>
    <w:rsid w:val="00766129"/>
    <w:rsid w:val="00766146"/>
    <w:rsid w:val="00766331"/>
    <w:rsid w:val="0076633F"/>
    <w:rsid w:val="00766688"/>
    <w:rsid w:val="00766959"/>
    <w:rsid w:val="00766F78"/>
    <w:rsid w:val="00766FFB"/>
    <w:rsid w:val="00767008"/>
    <w:rsid w:val="00767189"/>
    <w:rsid w:val="0076719D"/>
    <w:rsid w:val="007671A8"/>
    <w:rsid w:val="00767218"/>
    <w:rsid w:val="0076721B"/>
    <w:rsid w:val="00767262"/>
    <w:rsid w:val="00767309"/>
    <w:rsid w:val="007675C9"/>
    <w:rsid w:val="007676D5"/>
    <w:rsid w:val="00767730"/>
    <w:rsid w:val="0076788D"/>
    <w:rsid w:val="007678B2"/>
    <w:rsid w:val="0076792C"/>
    <w:rsid w:val="00767A15"/>
    <w:rsid w:val="00767BC7"/>
    <w:rsid w:val="00767C3F"/>
    <w:rsid w:val="00767FC9"/>
    <w:rsid w:val="00770552"/>
    <w:rsid w:val="007706E0"/>
    <w:rsid w:val="007709EC"/>
    <w:rsid w:val="00770AC0"/>
    <w:rsid w:val="00770B25"/>
    <w:rsid w:val="00770D66"/>
    <w:rsid w:val="00770F5D"/>
    <w:rsid w:val="00771104"/>
    <w:rsid w:val="007714AB"/>
    <w:rsid w:val="0077177F"/>
    <w:rsid w:val="00771984"/>
    <w:rsid w:val="00771D09"/>
    <w:rsid w:val="00771D2E"/>
    <w:rsid w:val="00771DB8"/>
    <w:rsid w:val="00771E59"/>
    <w:rsid w:val="00772087"/>
    <w:rsid w:val="0077235D"/>
    <w:rsid w:val="0077260D"/>
    <w:rsid w:val="00772C08"/>
    <w:rsid w:val="0077317E"/>
    <w:rsid w:val="0077327A"/>
    <w:rsid w:val="00773624"/>
    <w:rsid w:val="00773898"/>
    <w:rsid w:val="007738EA"/>
    <w:rsid w:val="00773961"/>
    <w:rsid w:val="00773A58"/>
    <w:rsid w:val="00773C8D"/>
    <w:rsid w:val="00773D48"/>
    <w:rsid w:val="00773E73"/>
    <w:rsid w:val="00773FEF"/>
    <w:rsid w:val="00774070"/>
    <w:rsid w:val="007741C8"/>
    <w:rsid w:val="0077433D"/>
    <w:rsid w:val="0077448D"/>
    <w:rsid w:val="007744FF"/>
    <w:rsid w:val="00774915"/>
    <w:rsid w:val="00774C4A"/>
    <w:rsid w:val="00774CA5"/>
    <w:rsid w:val="00774D96"/>
    <w:rsid w:val="007750A1"/>
    <w:rsid w:val="007751CF"/>
    <w:rsid w:val="007753C8"/>
    <w:rsid w:val="00775561"/>
    <w:rsid w:val="007758C9"/>
    <w:rsid w:val="00775C5D"/>
    <w:rsid w:val="00775FE7"/>
    <w:rsid w:val="0077608A"/>
    <w:rsid w:val="007762CB"/>
    <w:rsid w:val="00776334"/>
    <w:rsid w:val="007766AF"/>
    <w:rsid w:val="007769F2"/>
    <w:rsid w:val="00776B23"/>
    <w:rsid w:val="00776B40"/>
    <w:rsid w:val="00776C2E"/>
    <w:rsid w:val="00776E48"/>
    <w:rsid w:val="00776F6D"/>
    <w:rsid w:val="007770E3"/>
    <w:rsid w:val="007772C9"/>
    <w:rsid w:val="007772ED"/>
    <w:rsid w:val="00777390"/>
    <w:rsid w:val="00777633"/>
    <w:rsid w:val="00777694"/>
    <w:rsid w:val="00777AF7"/>
    <w:rsid w:val="00777EA5"/>
    <w:rsid w:val="00777F94"/>
    <w:rsid w:val="0078012E"/>
    <w:rsid w:val="007805C8"/>
    <w:rsid w:val="007806E4"/>
    <w:rsid w:val="00780761"/>
    <w:rsid w:val="00780B04"/>
    <w:rsid w:val="00780D5A"/>
    <w:rsid w:val="00780D66"/>
    <w:rsid w:val="00780E90"/>
    <w:rsid w:val="00780F49"/>
    <w:rsid w:val="0078107F"/>
    <w:rsid w:val="007810C4"/>
    <w:rsid w:val="007812C2"/>
    <w:rsid w:val="007812D2"/>
    <w:rsid w:val="007812F7"/>
    <w:rsid w:val="0078146F"/>
    <w:rsid w:val="0078159F"/>
    <w:rsid w:val="007818B1"/>
    <w:rsid w:val="007818E5"/>
    <w:rsid w:val="00781A55"/>
    <w:rsid w:val="007821C5"/>
    <w:rsid w:val="007822E6"/>
    <w:rsid w:val="007822F5"/>
    <w:rsid w:val="007823AB"/>
    <w:rsid w:val="00782498"/>
    <w:rsid w:val="0078249D"/>
    <w:rsid w:val="0078255B"/>
    <w:rsid w:val="00782646"/>
    <w:rsid w:val="007826EC"/>
    <w:rsid w:val="007829A6"/>
    <w:rsid w:val="00782D7D"/>
    <w:rsid w:val="00782DE5"/>
    <w:rsid w:val="00782F43"/>
    <w:rsid w:val="00783019"/>
    <w:rsid w:val="00783245"/>
    <w:rsid w:val="007833BE"/>
    <w:rsid w:val="007833F3"/>
    <w:rsid w:val="007835E6"/>
    <w:rsid w:val="0078373E"/>
    <w:rsid w:val="00783A0C"/>
    <w:rsid w:val="00783B7D"/>
    <w:rsid w:val="00783CD3"/>
    <w:rsid w:val="00783DE2"/>
    <w:rsid w:val="00784188"/>
    <w:rsid w:val="007842A1"/>
    <w:rsid w:val="007843C7"/>
    <w:rsid w:val="0078442D"/>
    <w:rsid w:val="00784463"/>
    <w:rsid w:val="0078457D"/>
    <w:rsid w:val="007845A4"/>
    <w:rsid w:val="0078472C"/>
    <w:rsid w:val="0078479A"/>
    <w:rsid w:val="007848AE"/>
    <w:rsid w:val="00784A5B"/>
    <w:rsid w:val="00784BB7"/>
    <w:rsid w:val="00784CD6"/>
    <w:rsid w:val="00784D10"/>
    <w:rsid w:val="00784EF9"/>
    <w:rsid w:val="007850D7"/>
    <w:rsid w:val="0078511C"/>
    <w:rsid w:val="007851A3"/>
    <w:rsid w:val="007851B9"/>
    <w:rsid w:val="0078534A"/>
    <w:rsid w:val="00785534"/>
    <w:rsid w:val="00785954"/>
    <w:rsid w:val="007859C3"/>
    <w:rsid w:val="00785E47"/>
    <w:rsid w:val="00785EBC"/>
    <w:rsid w:val="00786186"/>
    <w:rsid w:val="00786196"/>
    <w:rsid w:val="0078630A"/>
    <w:rsid w:val="0078652C"/>
    <w:rsid w:val="0078654B"/>
    <w:rsid w:val="0078670D"/>
    <w:rsid w:val="00786752"/>
    <w:rsid w:val="0078682B"/>
    <w:rsid w:val="007868A1"/>
    <w:rsid w:val="0078698D"/>
    <w:rsid w:val="00786C15"/>
    <w:rsid w:val="00786E61"/>
    <w:rsid w:val="007870B1"/>
    <w:rsid w:val="0078721A"/>
    <w:rsid w:val="007872B7"/>
    <w:rsid w:val="007876E3"/>
    <w:rsid w:val="007876F8"/>
    <w:rsid w:val="00787790"/>
    <w:rsid w:val="00787B75"/>
    <w:rsid w:val="00787DC7"/>
    <w:rsid w:val="00787DCB"/>
    <w:rsid w:val="00787E2F"/>
    <w:rsid w:val="007901E8"/>
    <w:rsid w:val="007906CF"/>
    <w:rsid w:val="00790B53"/>
    <w:rsid w:val="00790BF4"/>
    <w:rsid w:val="0079134A"/>
    <w:rsid w:val="00791358"/>
    <w:rsid w:val="0079156D"/>
    <w:rsid w:val="0079173F"/>
    <w:rsid w:val="00791802"/>
    <w:rsid w:val="0079199C"/>
    <w:rsid w:val="00791AD2"/>
    <w:rsid w:val="007920BE"/>
    <w:rsid w:val="0079213E"/>
    <w:rsid w:val="00792528"/>
    <w:rsid w:val="00792A96"/>
    <w:rsid w:val="00792CCF"/>
    <w:rsid w:val="00792CFA"/>
    <w:rsid w:val="00792ED6"/>
    <w:rsid w:val="00792F2A"/>
    <w:rsid w:val="007930DF"/>
    <w:rsid w:val="007935D6"/>
    <w:rsid w:val="007936BF"/>
    <w:rsid w:val="007938E3"/>
    <w:rsid w:val="00793904"/>
    <w:rsid w:val="00793ADE"/>
    <w:rsid w:val="00793DBD"/>
    <w:rsid w:val="00793EA8"/>
    <w:rsid w:val="00793FC9"/>
    <w:rsid w:val="00794291"/>
    <w:rsid w:val="007942C7"/>
    <w:rsid w:val="007943D0"/>
    <w:rsid w:val="0079442B"/>
    <w:rsid w:val="007945E9"/>
    <w:rsid w:val="007946CC"/>
    <w:rsid w:val="007946F6"/>
    <w:rsid w:val="007948C7"/>
    <w:rsid w:val="00794A62"/>
    <w:rsid w:val="00794AD9"/>
    <w:rsid w:val="00794DBB"/>
    <w:rsid w:val="00794DEE"/>
    <w:rsid w:val="0079513C"/>
    <w:rsid w:val="00795277"/>
    <w:rsid w:val="007953D2"/>
    <w:rsid w:val="007954A4"/>
    <w:rsid w:val="00795830"/>
    <w:rsid w:val="00795883"/>
    <w:rsid w:val="007958E5"/>
    <w:rsid w:val="00795C9B"/>
    <w:rsid w:val="00795CA1"/>
    <w:rsid w:val="00795CAB"/>
    <w:rsid w:val="00795DA7"/>
    <w:rsid w:val="0079634B"/>
    <w:rsid w:val="00796485"/>
    <w:rsid w:val="0079674A"/>
    <w:rsid w:val="00796899"/>
    <w:rsid w:val="00796941"/>
    <w:rsid w:val="00796B9E"/>
    <w:rsid w:val="00796CF7"/>
    <w:rsid w:val="00796E0C"/>
    <w:rsid w:val="00796E44"/>
    <w:rsid w:val="00796ED9"/>
    <w:rsid w:val="00796FFD"/>
    <w:rsid w:val="00797052"/>
    <w:rsid w:val="007970EF"/>
    <w:rsid w:val="007975A9"/>
    <w:rsid w:val="007975C5"/>
    <w:rsid w:val="0079770E"/>
    <w:rsid w:val="00797878"/>
    <w:rsid w:val="00797AB1"/>
    <w:rsid w:val="00797B46"/>
    <w:rsid w:val="00797CA8"/>
    <w:rsid w:val="00797F11"/>
    <w:rsid w:val="007A0000"/>
    <w:rsid w:val="007A0656"/>
    <w:rsid w:val="007A0A04"/>
    <w:rsid w:val="007A0A9A"/>
    <w:rsid w:val="007A0AC3"/>
    <w:rsid w:val="007A0B6A"/>
    <w:rsid w:val="007A0C9D"/>
    <w:rsid w:val="007A1042"/>
    <w:rsid w:val="007A139A"/>
    <w:rsid w:val="007A1404"/>
    <w:rsid w:val="007A1456"/>
    <w:rsid w:val="007A14CB"/>
    <w:rsid w:val="007A16A2"/>
    <w:rsid w:val="007A1994"/>
    <w:rsid w:val="007A1B4E"/>
    <w:rsid w:val="007A1EDD"/>
    <w:rsid w:val="007A218B"/>
    <w:rsid w:val="007A22E8"/>
    <w:rsid w:val="007A23E6"/>
    <w:rsid w:val="007A244C"/>
    <w:rsid w:val="007A26FC"/>
    <w:rsid w:val="007A27AC"/>
    <w:rsid w:val="007A282B"/>
    <w:rsid w:val="007A29B9"/>
    <w:rsid w:val="007A2EBD"/>
    <w:rsid w:val="007A3324"/>
    <w:rsid w:val="007A35B8"/>
    <w:rsid w:val="007A384F"/>
    <w:rsid w:val="007A3A07"/>
    <w:rsid w:val="007A3C9B"/>
    <w:rsid w:val="007A3CB1"/>
    <w:rsid w:val="007A3F3C"/>
    <w:rsid w:val="007A3FA6"/>
    <w:rsid w:val="007A4027"/>
    <w:rsid w:val="007A42B0"/>
    <w:rsid w:val="007A4334"/>
    <w:rsid w:val="007A456E"/>
    <w:rsid w:val="007A464C"/>
    <w:rsid w:val="007A4690"/>
    <w:rsid w:val="007A487F"/>
    <w:rsid w:val="007A49FA"/>
    <w:rsid w:val="007A4A50"/>
    <w:rsid w:val="007A4FF4"/>
    <w:rsid w:val="007A5155"/>
    <w:rsid w:val="007A5237"/>
    <w:rsid w:val="007A52BF"/>
    <w:rsid w:val="007A532D"/>
    <w:rsid w:val="007A5608"/>
    <w:rsid w:val="007A5676"/>
    <w:rsid w:val="007A5685"/>
    <w:rsid w:val="007A5845"/>
    <w:rsid w:val="007A586A"/>
    <w:rsid w:val="007A59EA"/>
    <w:rsid w:val="007A5BE7"/>
    <w:rsid w:val="007A5C75"/>
    <w:rsid w:val="007A5C9A"/>
    <w:rsid w:val="007A5DEB"/>
    <w:rsid w:val="007A611F"/>
    <w:rsid w:val="007A6277"/>
    <w:rsid w:val="007A62C8"/>
    <w:rsid w:val="007A65FA"/>
    <w:rsid w:val="007A6687"/>
    <w:rsid w:val="007A6DCE"/>
    <w:rsid w:val="007A72B4"/>
    <w:rsid w:val="007A73EB"/>
    <w:rsid w:val="007A76C3"/>
    <w:rsid w:val="007A7949"/>
    <w:rsid w:val="007A794C"/>
    <w:rsid w:val="007A7AC0"/>
    <w:rsid w:val="007A7BB5"/>
    <w:rsid w:val="007A7C2C"/>
    <w:rsid w:val="007A7DC1"/>
    <w:rsid w:val="007A7E93"/>
    <w:rsid w:val="007B0188"/>
    <w:rsid w:val="007B01E3"/>
    <w:rsid w:val="007B03B2"/>
    <w:rsid w:val="007B0648"/>
    <w:rsid w:val="007B06E8"/>
    <w:rsid w:val="007B0766"/>
    <w:rsid w:val="007B0AF3"/>
    <w:rsid w:val="007B0EA7"/>
    <w:rsid w:val="007B0EE9"/>
    <w:rsid w:val="007B11C8"/>
    <w:rsid w:val="007B12C6"/>
    <w:rsid w:val="007B148A"/>
    <w:rsid w:val="007B191A"/>
    <w:rsid w:val="007B1A27"/>
    <w:rsid w:val="007B1A82"/>
    <w:rsid w:val="007B1AE3"/>
    <w:rsid w:val="007B1CEC"/>
    <w:rsid w:val="007B1DD0"/>
    <w:rsid w:val="007B201B"/>
    <w:rsid w:val="007B2187"/>
    <w:rsid w:val="007B2B28"/>
    <w:rsid w:val="007B2D2F"/>
    <w:rsid w:val="007B2F52"/>
    <w:rsid w:val="007B2F8A"/>
    <w:rsid w:val="007B2FB7"/>
    <w:rsid w:val="007B3152"/>
    <w:rsid w:val="007B3429"/>
    <w:rsid w:val="007B343B"/>
    <w:rsid w:val="007B34E9"/>
    <w:rsid w:val="007B34F9"/>
    <w:rsid w:val="007B384E"/>
    <w:rsid w:val="007B3E45"/>
    <w:rsid w:val="007B4344"/>
    <w:rsid w:val="007B4798"/>
    <w:rsid w:val="007B4976"/>
    <w:rsid w:val="007B4A2F"/>
    <w:rsid w:val="007B4EA7"/>
    <w:rsid w:val="007B4F9D"/>
    <w:rsid w:val="007B5259"/>
    <w:rsid w:val="007B52D8"/>
    <w:rsid w:val="007B52DE"/>
    <w:rsid w:val="007B53FB"/>
    <w:rsid w:val="007B580F"/>
    <w:rsid w:val="007B5885"/>
    <w:rsid w:val="007B5AC5"/>
    <w:rsid w:val="007B5B16"/>
    <w:rsid w:val="007B5B49"/>
    <w:rsid w:val="007B5F4F"/>
    <w:rsid w:val="007B605D"/>
    <w:rsid w:val="007B653D"/>
    <w:rsid w:val="007B65D3"/>
    <w:rsid w:val="007B6776"/>
    <w:rsid w:val="007B6944"/>
    <w:rsid w:val="007B6AD9"/>
    <w:rsid w:val="007B7237"/>
    <w:rsid w:val="007B7369"/>
    <w:rsid w:val="007B7457"/>
    <w:rsid w:val="007B74D2"/>
    <w:rsid w:val="007B759A"/>
    <w:rsid w:val="007B75A5"/>
    <w:rsid w:val="007B778A"/>
    <w:rsid w:val="007B77D4"/>
    <w:rsid w:val="007B794D"/>
    <w:rsid w:val="007B7A4B"/>
    <w:rsid w:val="007B7CCE"/>
    <w:rsid w:val="007B7E49"/>
    <w:rsid w:val="007B7FB4"/>
    <w:rsid w:val="007C0217"/>
    <w:rsid w:val="007C0987"/>
    <w:rsid w:val="007C0B32"/>
    <w:rsid w:val="007C0E4A"/>
    <w:rsid w:val="007C0E74"/>
    <w:rsid w:val="007C10E8"/>
    <w:rsid w:val="007C1197"/>
    <w:rsid w:val="007C129F"/>
    <w:rsid w:val="007C1674"/>
    <w:rsid w:val="007C1676"/>
    <w:rsid w:val="007C170F"/>
    <w:rsid w:val="007C1713"/>
    <w:rsid w:val="007C17C1"/>
    <w:rsid w:val="007C19E3"/>
    <w:rsid w:val="007C1B9B"/>
    <w:rsid w:val="007C1BA1"/>
    <w:rsid w:val="007C1C91"/>
    <w:rsid w:val="007C1E38"/>
    <w:rsid w:val="007C2046"/>
    <w:rsid w:val="007C21CC"/>
    <w:rsid w:val="007C21F8"/>
    <w:rsid w:val="007C2277"/>
    <w:rsid w:val="007C2358"/>
    <w:rsid w:val="007C273F"/>
    <w:rsid w:val="007C27D6"/>
    <w:rsid w:val="007C285B"/>
    <w:rsid w:val="007C2AEB"/>
    <w:rsid w:val="007C2B2C"/>
    <w:rsid w:val="007C2DA5"/>
    <w:rsid w:val="007C2E23"/>
    <w:rsid w:val="007C2E57"/>
    <w:rsid w:val="007C3748"/>
    <w:rsid w:val="007C3ACA"/>
    <w:rsid w:val="007C3DBF"/>
    <w:rsid w:val="007C3FDE"/>
    <w:rsid w:val="007C405B"/>
    <w:rsid w:val="007C463F"/>
    <w:rsid w:val="007C473E"/>
    <w:rsid w:val="007C4895"/>
    <w:rsid w:val="007C4BF9"/>
    <w:rsid w:val="007C4C93"/>
    <w:rsid w:val="007C4D70"/>
    <w:rsid w:val="007C5364"/>
    <w:rsid w:val="007C5418"/>
    <w:rsid w:val="007C5557"/>
    <w:rsid w:val="007C55EF"/>
    <w:rsid w:val="007C5989"/>
    <w:rsid w:val="007C598F"/>
    <w:rsid w:val="007C5DF1"/>
    <w:rsid w:val="007C5E77"/>
    <w:rsid w:val="007C5EF3"/>
    <w:rsid w:val="007C60BE"/>
    <w:rsid w:val="007C61CB"/>
    <w:rsid w:val="007C665A"/>
    <w:rsid w:val="007C6905"/>
    <w:rsid w:val="007C693A"/>
    <w:rsid w:val="007C6A8D"/>
    <w:rsid w:val="007C6ABD"/>
    <w:rsid w:val="007C6C59"/>
    <w:rsid w:val="007C6FA2"/>
    <w:rsid w:val="007C7331"/>
    <w:rsid w:val="007C7421"/>
    <w:rsid w:val="007C74B4"/>
    <w:rsid w:val="007C794D"/>
    <w:rsid w:val="007C7C5C"/>
    <w:rsid w:val="007C7C80"/>
    <w:rsid w:val="007C7E82"/>
    <w:rsid w:val="007D02F5"/>
    <w:rsid w:val="007D03FB"/>
    <w:rsid w:val="007D0407"/>
    <w:rsid w:val="007D0673"/>
    <w:rsid w:val="007D067E"/>
    <w:rsid w:val="007D06D9"/>
    <w:rsid w:val="007D0746"/>
    <w:rsid w:val="007D076A"/>
    <w:rsid w:val="007D0982"/>
    <w:rsid w:val="007D0E39"/>
    <w:rsid w:val="007D0EF1"/>
    <w:rsid w:val="007D0F08"/>
    <w:rsid w:val="007D1251"/>
    <w:rsid w:val="007D1647"/>
    <w:rsid w:val="007D169E"/>
    <w:rsid w:val="007D191B"/>
    <w:rsid w:val="007D1B5A"/>
    <w:rsid w:val="007D1C21"/>
    <w:rsid w:val="007D1C58"/>
    <w:rsid w:val="007D2198"/>
    <w:rsid w:val="007D2F74"/>
    <w:rsid w:val="007D305B"/>
    <w:rsid w:val="007D3113"/>
    <w:rsid w:val="007D31D9"/>
    <w:rsid w:val="007D3477"/>
    <w:rsid w:val="007D3546"/>
    <w:rsid w:val="007D35A0"/>
    <w:rsid w:val="007D35C1"/>
    <w:rsid w:val="007D3615"/>
    <w:rsid w:val="007D3923"/>
    <w:rsid w:val="007D39F0"/>
    <w:rsid w:val="007D3ACC"/>
    <w:rsid w:val="007D3C0C"/>
    <w:rsid w:val="007D3D51"/>
    <w:rsid w:val="007D3D9E"/>
    <w:rsid w:val="007D3E2F"/>
    <w:rsid w:val="007D3F27"/>
    <w:rsid w:val="007D3FAF"/>
    <w:rsid w:val="007D4342"/>
    <w:rsid w:val="007D4547"/>
    <w:rsid w:val="007D462D"/>
    <w:rsid w:val="007D4B69"/>
    <w:rsid w:val="007D4BC2"/>
    <w:rsid w:val="007D4D49"/>
    <w:rsid w:val="007D4DD3"/>
    <w:rsid w:val="007D4F52"/>
    <w:rsid w:val="007D5294"/>
    <w:rsid w:val="007D52BC"/>
    <w:rsid w:val="007D543A"/>
    <w:rsid w:val="007D54CB"/>
    <w:rsid w:val="007D5A4F"/>
    <w:rsid w:val="007D5DF7"/>
    <w:rsid w:val="007D5EF9"/>
    <w:rsid w:val="007D5F9A"/>
    <w:rsid w:val="007D5F9E"/>
    <w:rsid w:val="007D60CB"/>
    <w:rsid w:val="007D614D"/>
    <w:rsid w:val="007D661A"/>
    <w:rsid w:val="007D6709"/>
    <w:rsid w:val="007D68A7"/>
    <w:rsid w:val="007D6916"/>
    <w:rsid w:val="007D6A96"/>
    <w:rsid w:val="007D6B60"/>
    <w:rsid w:val="007D6C50"/>
    <w:rsid w:val="007D6DCF"/>
    <w:rsid w:val="007D6F9F"/>
    <w:rsid w:val="007D710D"/>
    <w:rsid w:val="007D711D"/>
    <w:rsid w:val="007D729A"/>
    <w:rsid w:val="007D73F1"/>
    <w:rsid w:val="007D7562"/>
    <w:rsid w:val="007D78B0"/>
    <w:rsid w:val="007D7F9B"/>
    <w:rsid w:val="007E01CE"/>
    <w:rsid w:val="007E03A0"/>
    <w:rsid w:val="007E04B3"/>
    <w:rsid w:val="007E0509"/>
    <w:rsid w:val="007E063F"/>
    <w:rsid w:val="007E0675"/>
    <w:rsid w:val="007E079D"/>
    <w:rsid w:val="007E079F"/>
    <w:rsid w:val="007E0875"/>
    <w:rsid w:val="007E0A60"/>
    <w:rsid w:val="007E0E77"/>
    <w:rsid w:val="007E0FD5"/>
    <w:rsid w:val="007E1079"/>
    <w:rsid w:val="007E1485"/>
    <w:rsid w:val="007E14A6"/>
    <w:rsid w:val="007E15FA"/>
    <w:rsid w:val="007E1B55"/>
    <w:rsid w:val="007E1CCF"/>
    <w:rsid w:val="007E1D45"/>
    <w:rsid w:val="007E1F14"/>
    <w:rsid w:val="007E1F24"/>
    <w:rsid w:val="007E1FAE"/>
    <w:rsid w:val="007E2021"/>
    <w:rsid w:val="007E207D"/>
    <w:rsid w:val="007E2128"/>
    <w:rsid w:val="007E2249"/>
    <w:rsid w:val="007E23A5"/>
    <w:rsid w:val="007E248C"/>
    <w:rsid w:val="007E2704"/>
    <w:rsid w:val="007E28E6"/>
    <w:rsid w:val="007E2912"/>
    <w:rsid w:val="007E2B13"/>
    <w:rsid w:val="007E2C1B"/>
    <w:rsid w:val="007E2DAC"/>
    <w:rsid w:val="007E2EDB"/>
    <w:rsid w:val="007E34AD"/>
    <w:rsid w:val="007E3CBA"/>
    <w:rsid w:val="007E3DB8"/>
    <w:rsid w:val="007E40BB"/>
    <w:rsid w:val="007E416F"/>
    <w:rsid w:val="007E4288"/>
    <w:rsid w:val="007E4342"/>
    <w:rsid w:val="007E462B"/>
    <w:rsid w:val="007E475D"/>
    <w:rsid w:val="007E48DB"/>
    <w:rsid w:val="007E4AA1"/>
    <w:rsid w:val="007E4CD8"/>
    <w:rsid w:val="007E4CDF"/>
    <w:rsid w:val="007E4CE1"/>
    <w:rsid w:val="007E4E4B"/>
    <w:rsid w:val="007E50FB"/>
    <w:rsid w:val="007E5140"/>
    <w:rsid w:val="007E53D4"/>
    <w:rsid w:val="007E57D5"/>
    <w:rsid w:val="007E5BF6"/>
    <w:rsid w:val="007E5DA1"/>
    <w:rsid w:val="007E60F2"/>
    <w:rsid w:val="007E61B9"/>
    <w:rsid w:val="007E632B"/>
    <w:rsid w:val="007E65F9"/>
    <w:rsid w:val="007E6BDC"/>
    <w:rsid w:val="007E6EB6"/>
    <w:rsid w:val="007E7059"/>
    <w:rsid w:val="007E71DA"/>
    <w:rsid w:val="007E7269"/>
    <w:rsid w:val="007E76E2"/>
    <w:rsid w:val="007E78FB"/>
    <w:rsid w:val="007E7942"/>
    <w:rsid w:val="007E7B36"/>
    <w:rsid w:val="007E7E7D"/>
    <w:rsid w:val="007E7FCE"/>
    <w:rsid w:val="007F03C6"/>
    <w:rsid w:val="007F0693"/>
    <w:rsid w:val="007F07FE"/>
    <w:rsid w:val="007F090B"/>
    <w:rsid w:val="007F0AA4"/>
    <w:rsid w:val="007F0E43"/>
    <w:rsid w:val="007F1046"/>
    <w:rsid w:val="007F1078"/>
    <w:rsid w:val="007F112D"/>
    <w:rsid w:val="007F1341"/>
    <w:rsid w:val="007F1531"/>
    <w:rsid w:val="007F16D9"/>
    <w:rsid w:val="007F1762"/>
    <w:rsid w:val="007F1825"/>
    <w:rsid w:val="007F1862"/>
    <w:rsid w:val="007F196F"/>
    <w:rsid w:val="007F1A11"/>
    <w:rsid w:val="007F1A66"/>
    <w:rsid w:val="007F1BBA"/>
    <w:rsid w:val="007F1E36"/>
    <w:rsid w:val="007F21E4"/>
    <w:rsid w:val="007F24C5"/>
    <w:rsid w:val="007F252A"/>
    <w:rsid w:val="007F2564"/>
    <w:rsid w:val="007F274E"/>
    <w:rsid w:val="007F2762"/>
    <w:rsid w:val="007F27D9"/>
    <w:rsid w:val="007F29D8"/>
    <w:rsid w:val="007F3026"/>
    <w:rsid w:val="007F35F3"/>
    <w:rsid w:val="007F3654"/>
    <w:rsid w:val="007F3677"/>
    <w:rsid w:val="007F3B1A"/>
    <w:rsid w:val="007F3B3D"/>
    <w:rsid w:val="007F3E24"/>
    <w:rsid w:val="007F3F71"/>
    <w:rsid w:val="007F3FDB"/>
    <w:rsid w:val="007F415B"/>
    <w:rsid w:val="007F420E"/>
    <w:rsid w:val="007F435F"/>
    <w:rsid w:val="007F44F3"/>
    <w:rsid w:val="007F45E0"/>
    <w:rsid w:val="007F4CDE"/>
    <w:rsid w:val="007F4D37"/>
    <w:rsid w:val="007F5061"/>
    <w:rsid w:val="007F536E"/>
    <w:rsid w:val="007F5459"/>
    <w:rsid w:val="007F5599"/>
    <w:rsid w:val="007F5730"/>
    <w:rsid w:val="007F581A"/>
    <w:rsid w:val="007F5919"/>
    <w:rsid w:val="007F5986"/>
    <w:rsid w:val="007F5AE6"/>
    <w:rsid w:val="007F5C26"/>
    <w:rsid w:val="007F6034"/>
    <w:rsid w:val="007F6227"/>
    <w:rsid w:val="007F62E5"/>
    <w:rsid w:val="007F683E"/>
    <w:rsid w:val="007F687B"/>
    <w:rsid w:val="007F68D2"/>
    <w:rsid w:val="007F6EF4"/>
    <w:rsid w:val="007F6FD7"/>
    <w:rsid w:val="007F70BA"/>
    <w:rsid w:val="007F7110"/>
    <w:rsid w:val="007F7429"/>
    <w:rsid w:val="007F745B"/>
    <w:rsid w:val="007F75B2"/>
    <w:rsid w:val="007F7669"/>
    <w:rsid w:val="007F766A"/>
    <w:rsid w:val="007F7838"/>
    <w:rsid w:val="007F78C5"/>
    <w:rsid w:val="007F7E8D"/>
    <w:rsid w:val="007F7FE7"/>
    <w:rsid w:val="00800164"/>
    <w:rsid w:val="008008BB"/>
    <w:rsid w:val="008008C9"/>
    <w:rsid w:val="00800A0B"/>
    <w:rsid w:val="00800A77"/>
    <w:rsid w:val="008012E7"/>
    <w:rsid w:val="0080143B"/>
    <w:rsid w:val="00801632"/>
    <w:rsid w:val="008016B2"/>
    <w:rsid w:val="00801928"/>
    <w:rsid w:val="00801996"/>
    <w:rsid w:val="00801A08"/>
    <w:rsid w:val="00801AE7"/>
    <w:rsid w:val="00801F28"/>
    <w:rsid w:val="00801FFF"/>
    <w:rsid w:val="00802063"/>
    <w:rsid w:val="00802367"/>
    <w:rsid w:val="00802400"/>
    <w:rsid w:val="00802515"/>
    <w:rsid w:val="00802785"/>
    <w:rsid w:val="00802BA5"/>
    <w:rsid w:val="00802BD1"/>
    <w:rsid w:val="00802BF4"/>
    <w:rsid w:val="00802C8E"/>
    <w:rsid w:val="00802D44"/>
    <w:rsid w:val="00803066"/>
    <w:rsid w:val="008032B6"/>
    <w:rsid w:val="008032B8"/>
    <w:rsid w:val="008033C4"/>
    <w:rsid w:val="008035E4"/>
    <w:rsid w:val="008036F5"/>
    <w:rsid w:val="00803738"/>
    <w:rsid w:val="008037B3"/>
    <w:rsid w:val="00803E67"/>
    <w:rsid w:val="0080410D"/>
    <w:rsid w:val="008042A3"/>
    <w:rsid w:val="008042EB"/>
    <w:rsid w:val="0080456F"/>
    <w:rsid w:val="00804A2D"/>
    <w:rsid w:val="00804D95"/>
    <w:rsid w:val="00804E4D"/>
    <w:rsid w:val="00804E7D"/>
    <w:rsid w:val="00804E90"/>
    <w:rsid w:val="00804F18"/>
    <w:rsid w:val="00805056"/>
    <w:rsid w:val="00805080"/>
    <w:rsid w:val="008051A7"/>
    <w:rsid w:val="00805493"/>
    <w:rsid w:val="00805842"/>
    <w:rsid w:val="00805E59"/>
    <w:rsid w:val="00805F25"/>
    <w:rsid w:val="008063A7"/>
    <w:rsid w:val="0080644F"/>
    <w:rsid w:val="008066D6"/>
    <w:rsid w:val="00806904"/>
    <w:rsid w:val="00806920"/>
    <w:rsid w:val="008069A6"/>
    <w:rsid w:val="008069EF"/>
    <w:rsid w:val="00806B79"/>
    <w:rsid w:val="00806FCD"/>
    <w:rsid w:val="0080714B"/>
    <w:rsid w:val="0080715B"/>
    <w:rsid w:val="00807290"/>
    <w:rsid w:val="00807705"/>
    <w:rsid w:val="00807852"/>
    <w:rsid w:val="00807854"/>
    <w:rsid w:val="00807AA5"/>
    <w:rsid w:val="00807BDA"/>
    <w:rsid w:val="0081027A"/>
    <w:rsid w:val="008103A5"/>
    <w:rsid w:val="00810464"/>
    <w:rsid w:val="008104D0"/>
    <w:rsid w:val="008106D4"/>
    <w:rsid w:val="00810810"/>
    <w:rsid w:val="008108B2"/>
    <w:rsid w:val="00810EC7"/>
    <w:rsid w:val="00811137"/>
    <w:rsid w:val="00811179"/>
    <w:rsid w:val="008116E0"/>
    <w:rsid w:val="008116F3"/>
    <w:rsid w:val="00811751"/>
    <w:rsid w:val="008117BC"/>
    <w:rsid w:val="00811940"/>
    <w:rsid w:val="008119F2"/>
    <w:rsid w:val="00811A40"/>
    <w:rsid w:val="00811CE5"/>
    <w:rsid w:val="00811D0F"/>
    <w:rsid w:val="00811DCE"/>
    <w:rsid w:val="008121CA"/>
    <w:rsid w:val="00812318"/>
    <w:rsid w:val="0081242B"/>
    <w:rsid w:val="00812546"/>
    <w:rsid w:val="008126E5"/>
    <w:rsid w:val="0081292A"/>
    <w:rsid w:val="00812951"/>
    <w:rsid w:val="00812B2C"/>
    <w:rsid w:val="00812C49"/>
    <w:rsid w:val="00812C6C"/>
    <w:rsid w:val="00812F8C"/>
    <w:rsid w:val="0081312A"/>
    <w:rsid w:val="0081317A"/>
    <w:rsid w:val="00813369"/>
    <w:rsid w:val="008136C3"/>
    <w:rsid w:val="008138C0"/>
    <w:rsid w:val="00813A62"/>
    <w:rsid w:val="008143B8"/>
    <w:rsid w:val="008143D5"/>
    <w:rsid w:val="008143E0"/>
    <w:rsid w:val="0081444D"/>
    <w:rsid w:val="00814B34"/>
    <w:rsid w:val="00814C4B"/>
    <w:rsid w:val="00814D6A"/>
    <w:rsid w:val="00814FC3"/>
    <w:rsid w:val="00814FF3"/>
    <w:rsid w:val="0081528F"/>
    <w:rsid w:val="0081573C"/>
    <w:rsid w:val="00815877"/>
    <w:rsid w:val="00815F24"/>
    <w:rsid w:val="00816154"/>
    <w:rsid w:val="008163FE"/>
    <w:rsid w:val="008167E4"/>
    <w:rsid w:val="00816B24"/>
    <w:rsid w:val="00816CE7"/>
    <w:rsid w:val="00816E22"/>
    <w:rsid w:val="0081716D"/>
    <w:rsid w:val="008171E6"/>
    <w:rsid w:val="00817329"/>
    <w:rsid w:val="008176E5"/>
    <w:rsid w:val="00817973"/>
    <w:rsid w:val="00817D6B"/>
    <w:rsid w:val="0082050D"/>
    <w:rsid w:val="00820742"/>
    <w:rsid w:val="00820AA4"/>
    <w:rsid w:val="00820B19"/>
    <w:rsid w:val="00820BD2"/>
    <w:rsid w:val="00820CAE"/>
    <w:rsid w:val="00820EE4"/>
    <w:rsid w:val="008212F8"/>
    <w:rsid w:val="00821316"/>
    <w:rsid w:val="00821401"/>
    <w:rsid w:val="00821474"/>
    <w:rsid w:val="00821582"/>
    <w:rsid w:val="00821630"/>
    <w:rsid w:val="00821C19"/>
    <w:rsid w:val="00821E3A"/>
    <w:rsid w:val="00821F92"/>
    <w:rsid w:val="00822583"/>
    <w:rsid w:val="008225A5"/>
    <w:rsid w:val="00822683"/>
    <w:rsid w:val="008226F2"/>
    <w:rsid w:val="00822BB1"/>
    <w:rsid w:val="008231CE"/>
    <w:rsid w:val="0082321C"/>
    <w:rsid w:val="0082327A"/>
    <w:rsid w:val="008233F8"/>
    <w:rsid w:val="008234DE"/>
    <w:rsid w:val="00823848"/>
    <w:rsid w:val="00823D29"/>
    <w:rsid w:val="00823E2F"/>
    <w:rsid w:val="00823F18"/>
    <w:rsid w:val="008240F2"/>
    <w:rsid w:val="00824315"/>
    <w:rsid w:val="0082431F"/>
    <w:rsid w:val="00824325"/>
    <w:rsid w:val="00824379"/>
    <w:rsid w:val="0082449D"/>
    <w:rsid w:val="008246CA"/>
    <w:rsid w:val="00824761"/>
    <w:rsid w:val="00824EA6"/>
    <w:rsid w:val="00825018"/>
    <w:rsid w:val="0082523C"/>
    <w:rsid w:val="0082546F"/>
    <w:rsid w:val="00825535"/>
    <w:rsid w:val="00825556"/>
    <w:rsid w:val="00825574"/>
    <w:rsid w:val="00825999"/>
    <w:rsid w:val="00825A32"/>
    <w:rsid w:val="00825E72"/>
    <w:rsid w:val="00825F96"/>
    <w:rsid w:val="00825FDB"/>
    <w:rsid w:val="00826271"/>
    <w:rsid w:val="00826367"/>
    <w:rsid w:val="00826421"/>
    <w:rsid w:val="00826634"/>
    <w:rsid w:val="00826952"/>
    <w:rsid w:val="00826AE8"/>
    <w:rsid w:val="00826B85"/>
    <w:rsid w:val="00826B8E"/>
    <w:rsid w:val="00826D42"/>
    <w:rsid w:val="008270EB"/>
    <w:rsid w:val="00827117"/>
    <w:rsid w:val="00827129"/>
    <w:rsid w:val="00827379"/>
    <w:rsid w:val="008273BF"/>
    <w:rsid w:val="0082786E"/>
    <w:rsid w:val="00827AD2"/>
    <w:rsid w:val="00827CFD"/>
    <w:rsid w:val="0083024D"/>
    <w:rsid w:val="008307C3"/>
    <w:rsid w:val="008307E2"/>
    <w:rsid w:val="0083084E"/>
    <w:rsid w:val="00830897"/>
    <w:rsid w:val="0083089A"/>
    <w:rsid w:val="00830B5D"/>
    <w:rsid w:val="00830C34"/>
    <w:rsid w:val="00830E77"/>
    <w:rsid w:val="0083124F"/>
    <w:rsid w:val="008312AF"/>
    <w:rsid w:val="0083144E"/>
    <w:rsid w:val="00831741"/>
    <w:rsid w:val="008317E4"/>
    <w:rsid w:val="00831A7E"/>
    <w:rsid w:val="00831CB5"/>
    <w:rsid w:val="00831EE5"/>
    <w:rsid w:val="00831F33"/>
    <w:rsid w:val="00831F7E"/>
    <w:rsid w:val="0083227E"/>
    <w:rsid w:val="0083243D"/>
    <w:rsid w:val="0083247F"/>
    <w:rsid w:val="008324E9"/>
    <w:rsid w:val="008325C9"/>
    <w:rsid w:val="0083268B"/>
    <w:rsid w:val="008332E4"/>
    <w:rsid w:val="00833402"/>
    <w:rsid w:val="00833904"/>
    <w:rsid w:val="00833BDE"/>
    <w:rsid w:val="00833D63"/>
    <w:rsid w:val="00833F7D"/>
    <w:rsid w:val="00833FFA"/>
    <w:rsid w:val="008346F9"/>
    <w:rsid w:val="0083479E"/>
    <w:rsid w:val="00834EB6"/>
    <w:rsid w:val="00834F29"/>
    <w:rsid w:val="00835106"/>
    <w:rsid w:val="0083515A"/>
    <w:rsid w:val="008351E6"/>
    <w:rsid w:val="008351F3"/>
    <w:rsid w:val="00835352"/>
    <w:rsid w:val="008355E4"/>
    <w:rsid w:val="00835BC6"/>
    <w:rsid w:val="00835F72"/>
    <w:rsid w:val="00835F73"/>
    <w:rsid w:val="00835F99"/>
    <w:rsid w:val="0083605F"/>
    <w:rsid w:val="008364B6"/>
    <w:rsid w:val="008368CD"/>
    <w:rsid w:val="0083694E"/>
    <w:rsid w:val="00836BF5"/>
    <w:rsid w:val="00836D9B"/>
    <w:rsid w:val="00836DC8"/>
    <w:rsid w:val="0083785E"/>
    <w:rsid w:val="00837B1D"/>
    <w:rsid w:val="00837B7D"/>
    <w:rsid w:val="00837DB3"/>
    <w:rsid w:val="00837EB3"/>
    <w:rsid w:val="00837ED7"/>
    <w:rsid w:val="0084000B"/>
    <w:rsid w:val="0084011A"/>
    <w:rsid w:val="008402A3"/>
    <w:rsid w:val="008403B5"/>
    <w:rsid w:val="008405AE"/>
    <w:rsid w:val="0084060B"/>
    <w:rsid w:val="008406BF"/>
    <w:rsid w:val="008406DD"/>
    <w:rsid w:val="00840708"/>
    <w:rsid w:val="00840A9D"/>
    <w:rsid w:val="00840EDF"/>
    <w:rsid w:val="00840F70"/>
    <w:rsid w:val="00841099"/>
    <w:rsid w:val="00841142"/>
    <w:rsid w:val="00841182"/>
    <w:rsid w:val="00841350"/>
    <w:rsid w:val="00841883"/>
    <w:rsid w:val="00841DF4"/>
    <w:rsid w:val="008424A1"/>
    <w:rsid w:val="0084258C"/>
    <w:rsid w:val="008426D8"/>
    <w:rsid w:val="00842918"/>
    <w:rsid w:val="00842A3E"/>
    <w:rsid w:val="00842E25"/>
    <w:rsid w:val="00842EEA"/>
    <w:rsid w:val="008433E9"/>
    <w:rsid w:val="008434AD"/>
    <w:rsid w:val="008434BF"/>
    <w:rsid w:val="0084354C"/>
    <w:rsid w:val="00843581"/>
    <w:rsid w:val="0084370E"/>
    <w:rsid w:val="008437CF"/>
    <w:rsid w:val="0084381A"/>
    <w:rsid w:val="00843D7B"/>
    <w:rsid w:val="00843D83"/>
    <w:rsid w:val="00843EBC"/>
    <w:rsid w:val="0084416A"/>
    <w:rsid w:val="00844344"/>
    <w:rsid w:val="0084482F"/>
    <w:rsid w:val="008449B1"/>
    <w:rsid w:val="00844F19"/>
    <w:rsid w:val="00844FEF"/>
    <w:rsid w:val="00845139"/>
    <w:rsid w:val="00845193"/>
    <w:rsid w:val="0084526D"/>
    <w:rsid w:val="008452A9"/>
    <w:rsid w:val="0084545F"/>
    <w:rsid w:val="00845602"/>
    <w:rsid w:val="00845625"/>
    <w:rsid w:val="00845635"/>
    <w:rsid w:val="008456CD"/>
    <w:rsid w:val="00845E2E"/>
    <w:rsid w:val="00845E62"/>
    <w:rsid w:val="00846506"/>
    <w:rsid w:val="00846510"/>
    <w:rsid w:val="00846576"/>
    <w:rsid w:val="008465DA"/>
    <w:rsid w:val="008465F5"/>
    <w:rsid w:val="00846802"/>
    <w:rsid w:val="00846809"/>
    <w:rsid w:val="00846865"/>
    <w:rsid w:val="00846AAF"/>
    <w:rsid w:val="00846B05"/>
    <w:rsid w:val="00846B0B"/>
    <w:rsid w:val="00846B88"/>
    <w:rsid w:val="00846C67"/>
    <w:rsid w:val="00846E67"/>
    <w:rsid w:val="00847491"/>
    <w:rsid w:val="0084750F"/>
    <w:rsid w:val="00847736"/>
    <w:rsid w:val="00847BA8"/>
    <w:rsid w:val="00847CDC"/>
    <w:rsid w:val="008501ED"/>
    <w:rsid w:val="0085030D"/>
    <w:rsid w:val="00850365"/>
    <w:rsid w:val="00850377"/>
    <w:rsid w:val="008503F6"/>
    <w:rsid w:val="0085045B"/>
    <w:rsid w:val="0085049F"/>
    <w:rsid w:val="0085088E"/>
    <w:rsid w:val="00850BD4"/>
    <w:rsid w:val="00850C01"/>
    <w:rsid w:val="00850DE5"/>
    <w:rsid w:val="00851099"/>
    <w:rsid w:val="008511C1"/>
    <w:rsid w:val="008513BE"/>
    <w:rsid w:val="0085142C"/>
    <w:rsid w:val="00851972"/>
    <w:rsid w:val="00851A3A"/>
    <w:rsid w:val="00851B6E"/>
    <w:rsid w:val="0085211C"/>
    <w:rsid w:val="00852704"/>
    <w:rsid w:val="008528FB"/>
    <w:rsid w:val="00852A91"/>
    <w:rsid w:val="00853481"/>
    <w:rsid w:val="0085350D"/>
    <w:rsid w:val="008536A7"/>
    <w:rsid w:val="008537CF"/>
    <w:rsid w:val="00853825"/>
    <w:rsid w:val="0085386D"/>
    <w:rsid w:val="00853A29"/>
    <w:rsid w:val="00853AB7"/>
    <w:rsid w:val="00853BAC"/>
    <w:rsid w:val="00853C8B"/>
    <w:rsid w:val="00853E77"/>
    <w:rsid w:val="0085416E"/>
    <w:rsid w:val="00854433"/>
    <w:rsid w:val="00854454"/>
    <w:rsid w:val="008546E2"/>
    <w:rsid w:val="0085486A"/>
    <w:rsid w:val="00854A09"/>
    <w:rsid w:val="00854BF4"/>
    <w:rsid w:val="0085528D"/>
    <w:rsid w:val="0085548E"/>
    <w:rsid w:val="008555F5"/>
    <w:rsid w:val="00855640"/>
    <w:rsid w:val="008557BE"/>
    <w:rsid w:val="008558CC"/>
    <w:rsid w:val="00855C71"/>
    <w:rsid w:val="00855CB3"/>
    <w:rsid w:val="00855D35"/>
    <w:rsid w:val="00855F58"/>
    <w:rsid w:val="008561A1"/>
    <w:rsid w:val="008561C3"/>
    <w:rsid w:val="00856369"/>
    <w:rsid w:val="00856540"/>
    <w:rsid w:val="0085678F"/>
    <w:rsid w:val="0085692F"/>
    <w:rsid w:val="00856B8A"/>
    <w:rsid w:val="00856D53"/>
    <w:rsid w:val="00856DB8"/>
    <w:rsid w:val="008573F8"/>
    <w:rsid w:val="008576D5"/>
    <w:rsid w:val="008578AD"/>
    <w:rsid w:val="00857AB8"/>
    <w:rsid w:val="00857D76"/>
    <w:rsid w:val="00857F1C"/>
    <w:rsid w:val="00857FB8"/>
    <w:rsid w:val="008601BE"/>
    <w:rsid w:val="0086045E"/>
    <w:rsid w:val="0086089D"/>
    <w:rsid w:val="00860CD9"/>
    <w:rsid w:val="00861177"/>
    <w:rsid w:val="00861416"/>
    <w:rsid w:val="00861568"/>
    <w:rsid w:val="00861773"/>
    <w:rsid w:val="008619BA"/>
    <w:rsid w:val="008619D4"/>
    <w:rsid w:val="008619FB"/>
    <w:rsid w:val="00861F25"/>
    <w:rsid w:val="0086207E"/>
    <w:rsid w:val="0086227F"/>
    <w:rsid w:val="008622CA"/>
    <w:rsid w:val="0086289D"/>
    <w:rsid w:val="00862951"/>
    <w:rsid w:val="00862B3F"/>
    <w:rsid w:val="00862D78"/>
    <w:rsid w:val="00862E4F"/>
    <w:rsid w:val="00863117"/>
    <w:rsid w:val="00863141"/>
    <w:rsid w:val="00863185"/>
    <w:rsid w:val="0086331A"/>
    <w:rsid w:val="0086356F"/>
    <w:rsid w:val="00863667"/>
    <w:rsid w:val="00863FE7"/>
    <w:rsid w:val="00863FF2"/>
    <w:rsid w:val="0086448C"/>
    <w:rsid w:val="00864520"/>
    <w:rsid w:val="0086465B"/>
    <w:rsid w:val="00864797"/>
    <w:rsid w:val="008647DD"/>
    <w:rsid w:val="00864948"/>
    <w:rsid w:val="00864A18"/>
    <w:rsid w:val="00864A3F"/>
    <w:rsid w:val="00864AAC"/>
    <w:rsid w:val="00864ABF"/>
    <w:rsid w:val="00864B1D"/>
    <w:rsid w:val="00864BD0"/>
    <w:rsid w:val="00864E2E"/>
    <w:rsid w:val="0086525B"/>
    <w:rsid w:val="0086527B"/>
    <w:rsid w:val="00865337"/>
    <w:rsid w:val="008653E9"/>
    <w:rsid w:val="00865405"/>
    <w:rsid w:val="008654BF"/>
    <w:rsid w:val="008654FA"/>
    <w:rsid w:val="00865536"/>
    <w:rsid w:val="00865753"/>
    <w:rsid w:val="00865875"/>
    <w:rsid w:val="00865A15"/>
    <w:rsid w:val="00865AB2"/>
    <w:rsid w:val="00865FB5"/>
    <w:rsid w:val="00865FDA"/>
    <w:rsid w:val="008660CB"/>
    <w:rsid w:val="00866208"/>
    <w:rsid w:val="0086621A"/>
    <w:rsid w:val="0086623B"/>
    <w:rsid w:val="00866330"/>
    <w:rsid w:val="008667F1"/>
    <w:rsid w:val="0086681E"/>
    <w:rsid w:val="00866946"/>
    <w:rsid w:val="00866AD3"/>
    <w:rsid w:val="00866F68"/>
    <w:rsid w:val="00867743"/>
    <w:rsid w:val="00867750"/>
    <w:rsid w:val="0086778F"/>
    <w:rsid w:val="00867DAE"/>
    <w:rsid w:val="00867F83"/>
    <w:rsid w:val="008700B2"/>
    <w:rsid w:val="00870550"/>
    <w:rsid w:val="008709C8"/>
    <w:rsid w:val="00870A9E"/>
    <w:rsid w:val="00870BC8"/>
    <w:rsid w:val="00870BCA"/>
    <w:rsid w:val="00870DD9"/>
    <w:rsid w:val="00871002"/>
    <w:rsid w:val="008710D3"/>
    <w:rsid w:val="00871295"/>
    <w:rsid w:val="00871486"/>
    <w:rsid w:val="008717B9"/>
    <w:rsid w:val="00871984"/>
    <w:rsid w:val="00871987"/>
    <w:rsid w:val="00871A33"/>
    <w:rsid w:val="00871AEE"/>
    <w:rsid w:val="00871AF3"/>
    <w:rsid w:val="00871DE5"/>
    <w:rsid w:val="00872129"/>
    <w:rsid w:val="008722A0"/>
    <w:rsid w:val="008725C5"/>
    <w:rsid w:val="008726B6"/>
    <w:rsid w:val="0087277C"/>
    <w:rsid w:val="00872BAB"/>
    <w:rsid w:val="00872BF7"/>
    <w:rsid w:val="00872CFD"/>
    <w:rsid w:val="00872D0A"/>
    <w:rsid w:val="00872F18"/>
    <w:rsid w:val="00873504"/>
    <w:rsid w:val="008735F3"/>
    <w:rsid w:val="008736A6"/>
    <w:rsid w:val="008736DF"/>
    <w:rsid w:val="00873715"/>
    <w:rsid w:val="008738D4"/>
    <w:rsid w:val="008738D7"/>
    <w:rsid w:val="00873A30"/>
    <w:rsid w:val="00873A4B"/>
    <w:rsid w:val="00873B3D"/>
    <w:rsid w:val="00873ECD"/>
    <w:rsid w:val="00873FE9"/>
    <w:rsid w:val="008741CB"/>
    <w:rsid w:val="008742F3"/>
    <w:rsid w:val="0087440A"/>
    <w:rsid w:val="008744EA"/>
    <w:rsid w:val="008747E3"/>
    <w:rsid w:val="00874C70"/>
    <w:rsid w:val="00874CC1"/>
    <w:rsid w:val="00874F0A"/>
    <w:rsid w:val="00874FAE"/>
    <w:rsid w:val="008752D2"/>
    <w:rsid w:val="00875561"/>
    <w:rsid w:val="00875A30"/>
    <w:rsid w:val="00875C58"/>
    <w:rsid w:val="00875D22"/>
    <w:rsid w:val="0087652A"/>
    <w:rsid w:val="00876544"/>
    <w:rsid w:val="00876798"/>
    <w:rsid w:val="00876835"/>
    <w:rsid w:val="00876AE0"/>
    <w:rsid w:val="00876B96"/>
    <w:rsid w:val="00876C74"/>
    <w:rsid w:val="00876FA5"/>
    <w:rsid w:val="0087712F"/>
    <w:rsid w:val="008772E9"/>
    <w:rsid w:val="00877308"/>
    <w:rsid w:val="008776D2"/>
    <w:rsid w:val="00877728"/>
    <w:rsid w:val="00877856"/>
    <w:rsid w:val="00877AA0"/>
    <w:rsid w:val="00877CAF"/>
    <w:rsid w:val="00877F44"/>
    <w:rsid w:val="00880275"/>
    <w:rsid w:val="008802B3"/>
    <w:rsid w:val="008802CE"/>
    <w:rsid w:val="00880856"/>
    <w:rsid w:val="0088090C"/>
    <w:rsid w:val="008809AB"/>
    <w:rsid w:val="00880A02"/>
    <w:rsid w:val="00880ABF"/>
    <w:rsid w:val="00880AD9"/>
    <w:rsid w:val="00880E72"/>
    <w:rsid w:val="00880EAE"/>
    <w:rsid w:val="008810F2"/>
    <w:rsid w:val="00881305"/>
    <w:rsid w:val="008817AC"/>
    <w:rsid w:val="0088197A"/>
    <w:rsid w:val="00881BD9"/>
    <w:rsid w:val="00881D5C"/>
    <w:rsid w:val="00881ECC"/>
    <w:rsid w:val="00882105"/>
    <w:rsid w:val="00882193"/>
    <w:rsid w:val="00882196"/>
    <w:rsid w:val="008823BD"/>
    <w:rsid w:val="008824ED"/>
    <w:rsid w:val="0088297B"/>
    <w:rsid w:val="00882F03"/>
    <w:rsid w:val="00883088"/>
    <w:rsid w:val="008833D8"/>
    <w:rsid w:val="00883786"/>
    <w:rsid w:val="00883811"/>
    <w:rsid w:val="00883ABD"/>
    <w:rsid w:val="00883B09"/>
    <w:rsid w:val="00883C80"/>
    <w:rsid w:val="00883F46"/>
    <w:rsid w:val="008846D9"/>
    <w:rsid w:val="00884E39"/>
    <w:rsid w:val="0088522A"/>
    <w:rsid w:val="0088552A"/>
    <w:rsid w:val="00885682"/>
    <w:rsid w:val="00885711"/>
    <w:rsid w:val="00885833"/>
    <w:rsid w:val="008859A7"/>
    <w:rsid w:val="00885BA7"/>
    <w:rsid w:val="00885C82"/>
    <w:rsid w:val="00885CEC"/>
    <w:rsid w:val="00885F2B"/>
    <w:rsid w:val="0088621A"/>
    <w:rsid w:val="00886887"/>
    <w:rsid w:val="008869F7"/>
    <w:rsid w:val="00886AB0"/>
    <w:rsid w:val="00886B89"/>
    <w:rsid w:val="00886CDE"/>
    <w:rsid w:val="00886F34"/>
    <w:rsid w:val="00886F6B"/>
    <w:rsid w:val="008870CC"/>
    <w:rsid w:val="00887374"/>
    <w:rsid w:val="0088740A"/>
    <w:rsid w:val="008874BE"/>
    <w:rsid w:val="0088764A"/>
    <w:rsid w:val="008876AC"/>
    <w:rsid w:val="008877C1"/>
    <w:rsid w:val="00887801"/>
    <w:rsid w:val="00887859"/>
    <w:rsid w:val="008879D9"/>
    <w:rsid w:val="00887EAA"/>
    <w:rsid w:val="00887EFE"/>
    <w:rsid w:val="008900B0"/>
    <w:rsid w:val="0089055B"/>
    <w:rsid w:val="008905F8"/>
    <w:rsid w:val="00890C5C"/>
    <w:rsid w:val="00890D95"/>
    <w:rsid w:val="00890E3C"/>
    <w:rsid w:val="00890F3D"/>
    <w:rsid w:val="00890F67"/>
    <w:rsid w:val="008915B8"/>
    <w:rsid w:val="00891B88"/>
    <w:rsid w:val="00891D88"/>
    <w:rsid w:val="00891E7C"/>
    <w:rsid w:val="00891E8D"/>
    <w:rsid w:val="0089216D"/>
    <w:rsid w:val="0089229F"/>
    <w:rsid w:val="00892625"/>
    <w:rsid w:val="00892871"/>
    <w:rsid w:val="00892EBB"/>
    <w:rsid w:val="00892F33"/>
    <w:rsid w:val="00892FA5"/>
    <w:rsid w:val="00892FB0"/>
    <w:rsid w:val="00893032"/>
    <w:rsid w:val="008930A0"/>
    <w:rsid w:val="00893364"/>
    <w:rsid w:val="008934B2"/>
    <w:rsid w:val="00893544"/>
    <w:rsid w:val="008938E1"/>
    <w:rsid w:val="00893A4E"/>
    <w:rsid w:val="00893AD1"/>
    <w:rsid w:val="00893E3B"/>
    <w:rsid w:val="008942D1"/>
    <w:rsid w:val="00894BBF"/>
    <w:rsid w:val="00894E49"/>
    <w:rsid w:val="00894E90"/>
    <w:rsid w:val="0089533B"/>
    <w:rsid w:val="008953F0"/>
    <w:rsid w:val="0089565E"/>
    <w:rsid w:val="008957CD"/>
    <w:rsid w:val="008958D0"/>
    <w:rsid w:val="00895965"/>
    <w:rsid w:val="008959A1"/>
    <w:rsid w:val="00895C9C"/>
    <w:rsid w:val="00895D60"/>
    <w:rsid w:val="00895D96"/>
    <w:rsid w:val="00895F2A"/>
    <w:rsid w:val="00895F7D"/>
    <w:rsid w:val="00896C2E"/>
    <w:rsid w:val="00896D5D"/>
    <w:rsid w:val="00896F95"/>
    <w:rsid w:val="00896F96"/>
    <w:rsid w:val="0089702C"/>
    <w:rsid w:val="008971F0"/>
    <w:rsid w:val="00897235"/>
    <w:rsid w:val="00897698"/>
    <w:rsid w:val="008976D3"/>
    <w:rsid w:val="008977AC"/>
    <w:rsid w:val="008977AE"/>
    <w:rsid w:val="0089790C"/>
    <w:rsid w:val="00897A61"/>
    <w:rsid w:val="00897CBA"/>
    <w:rsid w:val="00897CD1"/>
    <w:rsid w:val="00897E3E"/>
    <w:rsid w:val="008A0150"/>
    <w:rsid w:val="008A025B"/>
    <w:rsid w:val="008A061B"/>
    <w:rsid w:val="008A079B"/>
    <w:rsid w:val="008A07A1"/>
    <w:rsid w:val="008A081E"/>
    <w:rsid w:val="008A0861"/>
    <w:rsid w:val="008A0866"/>
    <w:rsid w:val="008A08DA"/>
    <w:rsid w:val="008A1131"/>
    <w:rsid w:val="008A13C9"/>
    <w:rsid w:val="008A13E2"/>
    <w:rsid w:val="008A1655"/>
    <w:rsid w:val="008A167F"/>
    <w:rsid w:val="008A169D"/>
    <w:rsid w:val="008A16F0"/>
    <w:rsid w:val="008A1954"/>
    <w:rsid w:val="008A1BB0"/>
    <w:rsid w:val="008A1C01"/>
    <w:rsid w:val="008A1D9D"/>
    <w:rsid w:val="008A1FEE"/>
    <w:rsid w:val="008A2717"/>
    <w:rsid w:val="008A2B4E"/>
    <w:rsid w:val="008A2BCB"/>
    <w:rsid w:val="008A2D25"/>
    <w:rsid w:val="008A31A1"/>
    <w:rsid w:val="008A31DB"/>
    <w:rsid w:val="008A32EB"/>
    <w:rsid w:val="008A35C0"/>
    <w:rsid w:val="008A37E5"/>
    <w:rsid w:val="008A390F"/>
    <w:rsid w:val="008A405D"/>
    <w:rsid w:val="008A4264"/>
    <w:rsid w:val="008A4389"/>
    <w:rsid w:val="008A444F"/>
    <w:rsid w:val="008A44DE"/>
    <w:rsid w:val="008A473B"/>
    <w:rsid w:val="008A4A4D"/>
    <w:rsid w:val="008A4BE6"/>
    <w:rsid w:val="008A4CA9"/>
    <w:rsid w:val="008A5499"/>
    <w:rsid w:val="008A5549"/>
    <w:rsid w:val="008A5640"/>
    <w:rsid w:val="008A59E2"/>
    <w:rsid w:val="008A5AFA"/>
    <w:rsid w:val="008A5B1E"/>
    <w:rsid w:val="008A5B87"/>
    <w:rsid w:val="008A5C15"/>
    <w:rsid w:val="008A5F18"/>
    <w:rsid w:val="008A602F"/>
    <w:rsid w:val="008A6308"/>
    <w:rsid w:val="008A63E8"/>
    <w:rsid w:val="008A661D"/>
    <w:rsid w:val="008A6676"/>
    <w:rsid w:val="008A6785"/>
    <w:rsid w:val="008A6ADF"/>
    <w:rsid w:val="008A6B33"/>
    <w:rsid w:val="008A6C2C"/>
    <w:rsid w:val="008A6DB0"/>
    <w:rsid w:val="008A6F3F"/>
    <w:rsid w:val="008A6FC0"/>
    <w:rsid w:val="008A7089"/>
    <w:rsid w:val="008A70AA"/>
    <w:rsid w:val="008A7180"/>
    <w:rsid w:val="008A7345"/>
    <w:rsid w:val="008A76A5"/>
    <w:rsid w:val="008A789A"/>
    <w:rsid w:val="008A7B1F"/>
    <w:rsid w:val="008A7B34"/>
    <w:rsid w:val="008A7C66"/>
    <w:rsid w:val="008A7C72"/>
    <w:rsid w:val="008A7E6D"/>
    <w:rsid w:val="008A7EC6"/>
    <w:rsid w:val="008B0266"/>
    <w:rsid w:val="008B02EC"/>
    <w:rsid w:val="008B057C"/>
    <w:rsid w:val="008B05CF"/>
    <w:rsid w:val="008B071F"/>
    <w:rsid w:val="008B0901"/>
    <w:rsid w:val="008B0987"/>
    <w:rsid w:val="008B0B40"/>
    <w:rsid w:val="008B0C82"/>
    <w:rsid w:val="008B0D22"/>
    <w:rsid w:val="008B11C9"/>
    <w:rsid w:val="008B18D7"/>
    <w:rsid w:val="008B19EA"/>
    <w:rsid w:val="008B1A03"/>
    <w:rsid w:val="008B1B14"/>
    <w:rsid w:val="008B1C7B"/>
    <w:rsid w:val="008B1CB4"/>
    <w:rsid w:val="008B1CB8"/>
    <w:rsid w:val="008B244C"/>
    <w:rsid w:val="008B2C02"/>
    <w:rsid w:val="008B2C9C"/>
    <w:rsid w:val="008B2D8B"/>
    <w:rsid w:val="008B2EF8"/>
    <w:rsid w:val="008B300D"/>
    <w:rsid w:val="008B3020"/>
    <w:rsid w:val="008B3221"/>
    <w:rsid w:val="008B368F"/>
    <w:rsid w:val="008B38BB"/>
    <w:rsid w:val="008B3944"/>
    <w:rsid w:val="008B3ACA"/>
    <w:rsid w:val="008B3B19"/>
    <w:rsid w:val="008B3CB8"/>
    <w:rsid w:val="008B41C5"/>
    <w:rsid w:val="008B42B7"/>
    <w:rsid w:val="008B42CA"/>
    <w:rsid w:val="008B4BF3"/>
    <w:rsid w:val="008B4DBE"/>
    <w:rsid w:val="008B5456"/>
    <w:rsid w:val="008B5585"/>
    <w:rsid w:val="008B586C"/>
    <w:rsid w:val="008B5A14"/>
    <w:rsid w:val="008B5C9B"/>
    <w:rsid w:val="008B5D2B"/>
    <w:rsid w:val="008B5D55"/>
    <w:rsid w:val="008B5E85"/>
    <w:rsid w:val="008B5ECA"/>
    <w:rsid w:val="008B5F4B"/>
    <w:rsid w:val="008B605D"/>
    <w:rsid w:val="008B6131"/>
    <w:rsid w:val="008B61DD"/>
    <w:rsid w:val="008B6344"/>
    <w:rsid w:val="008B66E0"/>
    <w:rsid w:val="008B69BB"/>
    <w:rsid w:val="008B6A27"/>
    <w:rsid w:val="008B6A4C"/>
    <w:rsid w:val="008B6B17"/>
    <w:rsid w:val="008B6B36"/>
    <w:rsid w:val="008B6BE5"/>
    <w:rsid w:val="008B6C07"/>
    <w:rsid w:val="008B6E90"/>
    <w:rsid w:val="008B6ED2"/>
    <w:rsid w:val="008B6FEC"/>
    <w:rsid w:val="008B70B8"/>
    <w:rsid w:val="008B738F"/>
    <w:rsid w:val="008B750A"/>
    <w:rsid w:val="008B7634"/>
    <w:rsid w:val="008B7741"/>
    <w:rsid w:val="008B787A"/>
    <w:rsid w:val="008B78B4"/>
    <w:rsid w:val="008B7A40"/>
    <w:rsid w:val="008B7B18"/>
    <w:rsid w:val="008B7BF8"/>
    <w:rsid w:val="008B7DF2"/>
    <w:rsid w:val="008C0207"/>
    <w:rsid w:val="008C0208"/>
    <w:rsid w:val="008C0214"/>
    <w:rsid w:val="008C0224"/>
    <w:rsid w:val="008C04CC"/>
    <w:rsid w:val="008C04D8"/>
    <w:rsid w:val="008C0638"/>
    <w:rsid w:val="008C06CF"/>
    <w:rsid w:val="008C07B9"/>
    <w:rsid w:val="008C07CE"/>
    <w:rsid w:val="008C07FA"/>
    <w:rsid w:val="008C0B90"/>
    <w:rsid w:val="008C12A9"/>
    <w:rsid w:val="008C14D1"/>
    <w:rsid w:val="008C151C"/>
    <w:rsid w:val="008C1579"/>
    <w:rsid w:val="008C1755"/>
    <w:rsid w:val="008C18D7"/>
    <w:rsid w:val="008C1FF7"/>
    <w:rsid w:val="008C20BC"/>
    <w:rsid w:val="008C2127"/>
    <w:rsid w:val="008C22F7"/>
    <w:rsid w:val="008C24CF"/>
    <w:rsid w:val="008C24E8"/>
    <w:rsid w:val="008C28E6"/>
    <w:rsid w:val="008C2974"/>
    <w:rsid w:val="008C2A95"/>
    <w:rsid w:val="008C2AA4"/>
    <w:rsid w:val="008C2B01"/>
    <w:rsid w:val="008C2BFF"/>
    <w:rsid w:val="008C2C51"/>
    <w:rsid w:val="008C2CBB"/>
    <w:rsid w:val="008C2DDA"/>
    <w:rsid w:val="008C2EC6"/>
    <w:rsid w:val="008C2FAC"/>
    <w:rsid w:val="008C312D"/>
    <w:rsid w:val="008C31A6"/>
    <w:rsid w:val="008C3507"/>
    <w:rsid w:val="008C3684"/>
    <w:rsid w:val="008C3898"/>
    <w:rsid w:val="008C38FB"/>
    <w:rsid w:val="008C39FD"/>
    <w:rsid w:val="008C3AD0"/>
    <w:rsid w:val="008C3B4F"/>
    <w:rsid w:val="008C3C52"/>
    <w:rsid w:val="008C3C58"/>
    <w:rsid w:val="008C4175"/>
    <w:rsid w:val="008C4369"/>
    <w:rsid w:val="008C46AD"/>
    <w:rsid w:val="008C47FC"/>
    <w:rsid w:val="008C481F"/>
    <w:rsid w:val="008C4923"/>
    <w:rsid w:val="008C4ACA"/>
    <w:rsid w:val="008C4C7F"/>
    <w:rsid w:val="008C4DF4"/>
    <w:rsid w:val="008C4E4C"/>
    <w:rsid w:val="008C4F5A"/>
    <w:rsid w:val="008C5088"/>
    <w:rsid w:val="008C5358"/>
    <w:rsid w:val="008C54A5"/>
    <w:rsid w:val="008C54C0"/>
    <w:rsid w:val="008C5747"/>
    <w:rsid w:val="008C5853"/>
    <w:rsid w:val="008C5BF5"/>
    <w:rsid w:val="008C5C5F"/>
    <w:rsid w:val="008C5D6E"/>
    <w:rsid w:val="008C5DD5"/>
    <w:rsid w:val="008C5E03"/>
    <w:rsid w:val="008C609C"/>
    <w:rsid w:val="008C61B1"/>
    <w:rsid w:val="008C636F"/>
    <w:rsid w:val="008C6541"/>
    <w:rsid w:val="008C66CF"/>
    <w:rsid w:val="008C6719"/>
    <w:rsid w:val="008C686B"/>
    <w:rsid w:val="008C68A8"/>
    <w:rsid w:val="008C6D10"/>
    <w:rsid w:val="008C6D34"/>
    <w:rsid w:val="008C6E20"/>
    <w:rsid w:val="008C702C"/>
    <w:rsid w:val="008C70FD"/>
    <w:rsid w:val="008C7576"/>
    <w:rsid w:val="008C785C"/>
    <w:rsid w:val="008C7894"/>
    <w:rsid w:val="008C7A7A"/>
    <w:rsid w:val="008C7B47"/>
    <w:rsid w:val="008C7CC3"/>
    <w:rsid w:val="008C7DA7"/>
    <w:rsid w:val="008D016C"/>
    <w:rsid w:val="008D04AD"/>
    <w:rsid w:val="008D067F"/>
    <w:rsid w:val="008D0967"/>
    <w:rsid w:val="008D0A7E"/>
    <w:rsid w:val="008D0A95"/>
    <w:rsid w:val="008D0DCD"/>
    <w:rsid w:val="008D0F7B"/>
    <w:rsid w:val="008D115E"/>
    <w:rsid w:val="008D137D"/>
    <w:rsid w:val="008D148F"/>
    <w:rsid w:val="008D15D6"/>
    <w:rsid w:val="008D1845"/>
    <w:rsid w:val="008D196A"/>
    <w:rsid w:val="008D1AE9"/>
    <w:rsid w:val="008D1BF5"/>
    <w:rsid w:val="008D1C53"/>
    <w:rsid w:val="008D1CB5"/>
    <w:rsid w:val="008D1F82"/>
    <w:rsid w:val="008D2078"/>
    <w:rsid w:val="008D2179"/>
    <w:rsid w:val="008D21AE"/>
    <w:rsid w:val="008D286C"/>
    <w:rsid w:val="008D29EC"/>
    <w:rsid w:val="008D2A89"/>
    <w:rsid w:val="008D2A8C"/>
    <w:rsid w:val="008D2B14"/>
    <w:rsid w:val="008D2D76"/>
    <w:rsid w:val="008D3284"/>
    <w:rsid w:val="008D32F3"/>
    <w:rsid w:val="008D336C"/>
    <w:rsid w:val="008D36A8"/>
    <w:rsid w:val="008D383F"/>
    <w:rsid w:val="008D39AA"/>
    <w:rsid w:val="008D3DC3"/>
    <w:rsid w:val="008D3F93"/>
    <w:rsid w:val="008D3FFC"/>
    <w:rsid w:val="008D4296"/>
    <w:rsid w:val="008D43FB"/>
    <w:rsid w:val="008D479F"/>
    <w:rsid w:val="008D488B"/>
    <w:rsid w:val="008D4942"/>
    <w:rsid w:val="008D4968"/>
    <w:rsid w:val="008D4A13"/>
    <w:rsid w:val="008D4CDA"/>
    <w:rsid w:val="008D4D69"/>
    <w:rsid w:val="008D507C"/>
    <w:rsid w:val="008D5135"/>
    <w:rsid w:val="008D517D"/>
    <w:rsid w:val="008D5195"/>
    <w:rsid w:val="008D55D9"/>
    <w:rsid w:val="008D56D0"/>
    <w:rsid w:val="008D5914"/>
    <w:rsid w:val="008D5933"/>
    <w:rsid w:val="008D5953"/>
    <w:rsid w:val="008D5A00"/>
    <w:rsid w:val="008D5C86"/>
    <w:rsid w:val="008D5CF2"/>
    <w:rsid w:val="008D5DF3"/>
    <w:rsid w:val="008D6017"/>
    <w:rsid w:val="008D6064"/>
    <w:rsid w:val="008D6215"/>
    <w:rsid w:val="008D6464"/>
    <w:rsid w:val="008D64AE"/>
    <w:rsid w:val="008D68D5"/>
    <w:rsid w:val="008D6A0F"/>
    <w:rsid w:val="008D733D"/>
    <w:rsid w:val="008D73A3"/>
    <w:rsid w:val="008D73DB"/>
    <w:rsid w:val="008D7713"/>
    <w:rsid w:val="008D7726"/>
    <w:rsid w:val="008D7B0F"/>
    <w:rsid w:val="008D7BAF"/>
    <w:rsid w:val="008D7DB6"/>
    <w:rsid w:val="008D7DD3"/>
    <w:rsid w:val="008D7F14"/>
    <w:rsid w:val="008E014E"/>
    <w:rsid w:val="008E070D"/>
    <w:rsid w:val="008E0923"/>
    <w:rsid w:val="008E0BBC"/>
    <w:rsid w:val="008E0CEC"/>
    <w:rsid w:val="008E0EAF"/>
    <w:rsid w:val="008E0F66"/>
    <w:rsid w:val="008E11C2"/>
    <w:rsid w:val="008E125A"/>
    <w:rsid w:val="008E12F7"/>
    <w:rsid w:val="008E13FD"/>
    <w:rsid w:val="008E1486"/>
    <w:rsid w:val="008E16BD"/>
    <w:rsid w:val="008E16FE"/>
    <w:rsid w:val="008E1705"/>
    <w:rsid w:val="008E18A0"/>
    <w:rsid w:val="008E20B5"/>
    <w:rsid w:val="008E21FE"/>
    <w:rsid w:val="008E2297"/>
    <w:rsid w:val="008E231E"/>
    <w:rsid w:val="008E23CB"/>
    <w:rsid w:val="008E24F5"/>
    <w:rsid w:val="008E25ED"/>
    <w:rsid w:val="008E271C"/>
    <w:rsid w:val="008E2775"/>
    <w:rsid w:val="008E28E4"/>
    <w:rsid w:val="008E2D9C"/>
    <w:rsid w:val="008E2FF5"/>
    <w:rsid w:val="008E310E"/>
    <w:rsid w:val="008E3381"/>
    <w:rsid w:val="008E3548"/>
    <w:rsid w:val="008E357B"/>
    <w:rsid w:val="008E3623"/>
    <w:rsid w:val="008E379A"/>
    <w:rsid w:val="008E3951"/>
    <w:rsid w:val="008E3C51"/>
    <w:rsid w:val="008E3EEB"/>
    <w:rsid w:val="008E4295"/>
    <w:rsid w:val="008E438C"/>
    <w:rsid w:val="008E44B8"/>
    <w:rsid w:val="008E44CB"/>
    <w:rsid w:val="008E44D6"/>
    <w:rsid w:val="008E4626"/>
    <w:rsid w:val="008E46B6"/>
    <w:rsid w:val="008E478A"/>
    <w:rsid w:val="008E47E4"/>
    <w:rsid w:val="008E4AE5"/>
    <w:rsid w:val="008E4B02"/>
    <w:rsid w:val="008E4B60"/>
    <w:rsid w:val="008E4B73"/>
    <w:rsid w:val="008E4C53"/>
    <w:rsid w:val="008E4DCE"/>
    <w:rsid w:val="008E4DDC"/>
    <w:rsid w:val="008E4E32"/>
    <w:rsid w:val="008E5113"/>
    <w:rsid w:val="008E571C"/>
    <w:rsid w:val="008E5E03"/>
    <w:rsid w:val="008E5E9E"/>
    <w:rsid w:val="008E5F6D"/>
    <w:rsid w:val="008E6073"/>
    <w:rsid w:val="008E61AC"/>
    <w:rsid w:val="008E6460"/>
    <w:rsid w:val="008E647F"/>
    <w:rsid w:val="008E66E0"/>
    <w:rsid w:val="008E6829"/>
    <w:rsid w:val="008E6A7C"/>
    <w:rsid w:val="008E6B49"/>
    <w:rsid w:val="008E6C9D"/>
    <w:rsid w:val="008E6E86"/>
    <w:rsid w:val="008E6FEC"/>
    <w:rsid w:val="008E7010"/>
    <w:rsid w:val="008E7485"/>
    <w:rsid w:val="008E79CB"/>
    <w:rsid w:val="008E7AAF"/>
    <w:rsid w:val="008E7B11"/>
    <w:rsid w:val="008E7D7A"/>
    <w:rsid w:val="008E7DE3"/>
    <w:rsid w:val="008F0298"/>
    <w:rsid w:val="008F0438"/>
    <w:rsid w:val="008F060C"/>
    <w:rsid w:val="008F060F"/>
    <w:rsid w:val="008F0633"/>
    <w:rsid w:val="008F0CE3"/>
    <w:rsid w:val="008F0F59"/>
    <w:rsid w:val="008F1351"/>
    <w:rsid w:val="008F13B0"/>
    <w:rsid w:val="008F1479"/>
    <w:rsid w:val="008F15B2"/>
    <w:rsid w:val="008F18D1"/>
    <w:rsid w:val="008F1E67"/>
    <w:rsid w:val="008F1EA4"/>
    <w:rsid w:val="008F1F2D"/>
    <w:rsid w:val="008F230B"/>
    <w:rsid w:val="008F234E"/>
    <w:rsid w:val="008F2672"/>
    <w:rsid w:val="008F273E"/>
    <w:rsid w:val="008F2873"/>
    <w:rsid w:val="008F2AFB"/>
    <w:rsid w:val="008F2C4C"/>
    <w:rsid w:val="008F32A8"/>
    <w:rsid w:val="008F35CF"/>
    <w:rsid w:val="008F388C"/>
    <w:rsid w:val="008F38B4"/>
    <w:rsid w:val="008F3BDC"/>
    <w:rsid w:val="008F3CAD"/>
    <w:rsid w:val="008F4143"/>
    <w:rsid w:val="008F4265"/>
    <w:rsid w:val="008F4554"/>
    <w:rsid w:val="008F4572"/>
    <w:rsid w:val="008F49A2"/>
    <w:rsid w:val="008F4C72"/>
    <w:rsid w:val="008F4E32"/>
    <w:rsid w:val="008F4EBC"/>
    <w:rsid w:val="008F4FA3"/>
    <w:rsid w:val="008F501A"/>
    <w:rsid w:val="008F5037"/>
    <w:rsid w:val="008F51CB"/>
    <w:rsid w:val="008F555B"/>
    <w:rsid w:val="008F55BE"/>
    <w:rsid w:val="008F5663"/>
    <w:rsid w:val="008F590F"/>
    <w:rsid w:val="008F5A5C"/>
    <w:rsid w:val="008F5B2A"/>
    <w:rsid w:val="008F5B9C"/>
    <w:rsid w:val="008F5C6B"/>
    <w:rsid w:val="008F5CB3"/>
    <w:rsid w:val="008F5DA0"/>
    <w:rsid w:val="008F5EE8"/>
    <w:rsid w:val="008F5EF0"/>
    <w:rsid w:val="008F5FFD"/>
    <w:rsid w:val="008F60FA"/>
    <w:rsid w:val="008F6447"/>
    <w:rsid w:val="008F65A6"/>
    <w:rsid w:val="008F6688"/>
    <w:rsid w:val="008F67EA"/>
    <w:rsid w:val="008F6945"/>
    <w:rsid w:val="008F6A9D"/>
    <w:rsid w:val="008F6D17"/>
    <w:rsid w:val="008F7095"/>
    <w:rsid w:val="008F70F3"/>
    <w:rsid w:val="008F7117"/>
    <w:rsid w:val="008F71C0"/>
    <w:rsid w:val="008F751A"/>
    <w:rsid w:val="008F7710"/>
    <w:rsid w:val="008F7904"/>
    <w:rsid w:val="008F7944"/>
    <w:rsid w:val="008F79A0"/>
    <w:rsid w:val="008F7CCB"/>
    <w:rsid w:val="008F7DAC"/>
    <w:rsid w:val="00900003"/>
    <w:rsid w:val="00900074"/>
    <w:rsid w:val="00900163"/>
    <w:rsid w:val="00900496"/>
    <w:rsid w:val="00900534"/>
    <w:rsid w:val="009006E8"/>
    <w:rsid w:val="00900903"/>
    <w:rsid w:val="0090091E"/>
    <w:rsid w:val="009009B3"/>
    <w:rsid w:val="00900A10"/>
    <w:rsid w:val="00900C25"/>
    <w:rsid w:val="00900C2B"/>
    <w:rsid w:val="00901243"/>
    <w:rsid w:val="0090129C"/>
    <w:rsid w:val="00901824"/>
    <w:rsid w:val="00901FC9"/>
    <w:rsid w:val="00902515"/>
    <w:rsid w:val="00902C6C"/>
    <w:rsid w:val="00902D0F"/>
    <w:rsid w:val="00903060"/>
    <w:rsid w:val="0090316D"/>
    <w:rsid w:val="009031EE"/>
    <w:rsid w:val="00903210"/>
    <w:rsid w:val="00903284"/>
    <w:rsid w:val="009033E8"/>
    <w:rsid w:val="00903662"/>
    <w:rsid w:val="009036EF"/>
    <w:rsid w:val="00903875"/>
    <w:rsid w:val="009045E5"/>
    <w:rsid w:val="00904729"/>
    <w:rsid w:val="0090497F"/>
    <w:rsid w:val="00904C70"/>
    <w:rsid w:val="00904CED"/>
    <w:rsid w:val="00904D31"/>
    <w:rsid w:val="00904D5A"/>
    <w:rsid w:val="00904EE0"/>
    <w:rsid w:val="00904F54"/>
    <w:rsid w:val="00905288"/>
    <w:rsid w:val="0090593B"/>
    <w:rsid w:val="009059DF"/>
    <w:rsid w:val="00905C1E"/>
    <w:rsid w:val="00905F41"/>
    <w:rsid w:val="00906110"/>
    <w:rsid w:val="009063D8"/>
    <w:rsid w:val="00906446"/>
    <w:rsid w:val="00906658"/>
    <w:rsid w:val="009066E5"/>
    <w:rsid w:val="009066FC"/>
    <w:rsid w:val="00906773"/>
    <w:rsid w:val="0090691E"/>
    <w:rsid w:val="00906E42"/>
    <w:rsid w:val="00906E4C"/>
    <w:rsid w:val="00906F68"/>
    <w:rsid w:val="00907422"/>
    <w:rsid w:val="00907510"/>
    <w:rsid w:val="009075A0"/>
    <w:rsid w:val="009076D4"/>
    <w:rsid w:val="00907A5A"/>
    <w:rsid w:val="00907AF6"/>
    <w:rsid w:val="00907D2E"/>
    <w:rsid w:val="00907E06"/>
    <w:rsid w:val="00907E2C"/>
    <w:rsid w:val="00907FE7"/>
    <w:rsid w:val="00910140"/>
    <w:rsid w:val="009101DF"/>
    <w:rsid w:val="0091021F"/>
    <w:rsid w:val="009102DC"/>
    <w:rsid w:val="00910310"/>
    <w:rsid w:val="009105AF"/>
    <w:rsid w:val="009105D5"/>
    <w:rsid w:val="009106B6"/>
    <w:rsid w:val="00910E88"/>
    <w:rsid w:val="00910ED0"/>
    <w:rsid w:val="009110BF"/>
    <w:rsid w:val="00911508"/>
    <w:rsid w:val="009117BF"/>
    <w:rsid w:val="009118BB"/>
    <w:rsid w:val="009119BF"/>
    <w:rsid w:val="00911A37"/>
    <w:rsid w:val="00911F00"/>
    <w:rsid w:val="00911F84"/>
    <w:rsid w:val="00911FCF"/>
    <w:rsid w:val="00912036"/>
    <w:rsid w:val="009120F6"/>
    <w:rsid w:val="0091218D"/>
    <w:rsid w:val="0091222B"/>
    <w:rsid w:val="0091249A"/>
    <w:rsid w:val="009128A2"/>
    <w:rsid w:val="00912980"/>
    <w:rsid w:val="00912A73"/>
    <w:rsid w:val="00912B63"/>
    <w:rsid w:val="00912C34"/>
    <w:rsid w:val="00912CED"/>
    <w:rsid w:val="00912FB3"/>
    <w:rsid w:val="009130AA"/>
    <w:rsid w:val="009130FE"/>
    <w:rsid w:val="00913385"/>
    <w:rsid w:val="00913552"/>
    <w:rsid w:val="00913618"/>
    <w:rsid w:val="009136A4"/>
    <w:rsid w:val="009136E4"/>
    <w:rsid w:val="00913C83"/>
    <w:rsid w:val="00913C9D"/>
    <w:rsid w:val="00914072"/>
    <w:rsid w:val="00914235"/>
    <w:rsid w:val="0091431A"/>
    <w:rsid w:val="00914343"/>
    <w:rsid w:val="009145F9"/>
    <w:rsid w:val="0091461E"/>
    <w:rsid w:val="009147DA"/>
    <w:rsid w:val="009147EA"/>
    <w:rsid w:val="00914874"/>
    <w:rsid w:val="009149FA"/>
    <w:rsid w:val="00914C89"/>
    <w:rsid w:val="00914CF5"/>
    <w:rsid w:val="00914D12"/>
    <w:rsid w:val="00914E72"/>
    <w:rsid w:val="00915384"/>
    <w:rsid w:val="00915AF3"/>
    <w:rsid w:val="00915BB4"/>
    <w:rsid w:val="00915C5D"/>
    <w:rsid w:val="00915D95"/>
    <w:rsid w:val="00915F9D"/>
    <w:rsid w:val="0091616E"/>
    <w:rsid w:val="00916429"/>
    <w:rsid w:val="00916526"/>
    <w:rsid w:val="00916B0B"/>
    <w:rsid w:val="00916CAC"/>
    <w:rsid w:val="00916CCE"/>
    <w:rsid w:val="00916F8D"/>
    <w:rsid w:val="00917092"/>
    <w:rsid w:val="00917459"/>
    <w:rsid w:val="0091761C"/>
    <w:rsid w:val="00917A8A"/>
    <w:rsid w:val="00917AA1"/>
    <w:rsid w:val="00917B71"/>
    <w:rsid w:val="00917C25"/>
    <w:rsid w:val="00917ED8"/>
    <w:rsid w:val="009200CC"/>
    <w:rsid w:val="0092065F"/>
    <w:rsid w:val="00920680"/>
    <w:rsid w:val="009207E9"/>
    <w:rsid w:val="00920B1B"/>
    <w:rsid w:val="00920CC5"/>
    <w:rsid w:val="00920D4F"/>
    <w:rsid w:val="00920F03"/>
    <w:rsid w:val="0092110F"/>
    <w:rsid w:val="0092176D"/>
    <w:rsid w:val="0092189E"/>
    <w:rsid w:val="00921D83"/>
    <w:rsid w:val="00921EDC"/>
    <w:rsid w:val="00921EED"/>
    <w:rsid w:val="00921F81"/>
    <w:rsid w:val="009222E1"/>
    <w:rsid w:val="009222E8"/>
    <w:rsid w:val="00922423"/>
    <w:rsid w:val="009224FE"/>
    <w:rsid w:val="0092272F"/>
    <w:rsid w:val="009229DF"/>
    <w:rsid w:val="00922A55"/>
    <w:rsid w:val="00922C2E"/>
    <w:rsid w:val="00922C95"/>
    <w:rsid w:val="00922D98"/>
    <w:rsid w:val="00923379"/>
    <w:rsid w:val="009233B5"/>
    <w:rsid w:val="00923599"/>
    <w:rsid w:val="009235E7"/>
    <w:rsid w:val="00923879"/>
    <w:rsid w:val="00923B03"/>
    <w:rsid w:val="00923B21"/>
    <w:rsid w:val="00923B50"/>
    <w:rsid w:val="00923DE8"/>
    <w:rsid w:val="00923DF3"/>
    <w:rsid w:val="00923E77"/>
    <w:rsid w:val="00923EEA"/>
    <w:rsid w:val="0092433D"/>
    <w:rsid w:val="0092440A"/>
    <w:rsid w:val="009245F3"/>
    <w:rsid w:val="00924C44"/>
    <w:rsid w:val="00924D99"/>
    <w:rsid w:val="00924F1E"/>
    <w:rsid w:val="00925457"/>
    <w:rsid w:val="009254EE"/>
    <w:rsid w:val="00925551"/>
    <w:rsid w:val="0092570D"/>
    <w:rsid w:val="00925776"/>
    <w:rsid w:val="009258AC"/>
    <w:rsid w:val="009259D3"/>
    <w:rsid w:val="00925ACA"/>
    <w:rsid w:val="00925D6E"/>
    <w:rsid w:val="00925E4B"/>
    <w:rsid w:val="0092623B"/>
    <w:rsid w:val="0092638A"/>
    <w:rsid w:val="009263F8"/>
    <w:rsid w:val="009265FE"/>
    <w:rsid w:val="00926B27"/>
    <w:rsid w:val="00926C78"/>
    <w:rsid w:val="00926CCA"/>
    <w:rsid w:val="00926DDE"/>
    <w:rsid w:val="00926FB7"/>
    <w:rsid w:val="009271B9"/>
    <w:rsid w:val="0092749F"/>
    <w:rsid w:val="009275F7"/>
    <w:rsid w:val="009277C0"/>
    <w:rsid w:val="00927BF9"/>
    <w:rsid w:val="00927D48"/>
    <w:rsid w:val="00927F47"/>
    <w:rsid w:val="00930131"/>
    <w:rsid w:val="009302C0"/>
    <w:rsid w:val="00930383"/>
    <w:rsid w:val="0093047F"/>
    <w:rsid w:val="009304F5"/>
    <w:rsid w:val="0093068F"/>
    <w:rsid w:val="00930AA8"/>
    <w:rsid w:val="00930AB7"/>
    <w:rsid w:val="00930CCC"/>
    <w:rsid w:val="00930F9D"/>
    <w:rsid w:val="00931270"/>
    <w:rsid w:val="00931394"/>
    <w:rsid w:val="00931699"/>
    <w:rsid w:val="009317C5"/>
    <w:rsid w:val="009318E9"/>
    <w:rsid w:val="00931B6D"/>
    <w:rsid w:val="00931C18"/>
    <w:rsid w:val="00931C33"/>
    <w:rsid w:val="00931DE8"/>
    <w:rsid w:val="009322A3"/>
    <w:rsid w:val="009325D2"/>
    <w:rsid w:val="00932921"/>
    <w:rsid w:val="00932A65"/>
    <w:rsid w:val="00932BDC"/>
    <w:rsid w:val="00932C2B"/>
    <w:rsid w:val="00932C49"/>
    <w:rsid w:val="00932E66"/>
    <w:rsid w:val="00933192"/>
    <w:rsid w:val="0093348B"/>
    <w:rsid w:val="009334A1"/>
    <w:rsid w:val="009334E5"/>
    <w:rsid w:val="0093369B"/>
    <w:rsid w:val="009337C5"/>
    <w:rsid w:val="00933979"/>
    <w:rsid w:val="00933A1A"/>
    <w:rsid w:val="00933D1F"/>
    <w:rsid w:val="009342B4"/>
    <w:rsid w:val="0093471E"/>
    <w:rsid w:val="00934893"/>
    <w:rsid w:val="0093489E"/>
    <w:rsid w:val="00934A53"/>
    <w:rsid w:val="00934A74"/>
    <w:rsid w:val="00934D34"/>
    <w:rsid w:val="00934DE3"/>
    <w:rsid w:val="009352E4"/>
    <w:rsid w:val="009354CE"/>
    <w:rsid w:val="00935533"/>
    <w:rsid w:val="009355F9"/>
    <w:rsid w:val="00935781"/>
    <w:rsid w:val="00935EF1"/>
    <w:rsid w:val="00936110"/>
    <w:rsid w:val="00936233"/>
    <w:rsid w:val="009362C4"/>
    <w:rsid w:val="009362E3"/>
    <w:rsid w:val="0093641C"/>
    <w:rsid w:val="009366D4"/>
    <w:rsid w:val="00936825"/>
    <w:rsid w:val="00936BAB"/>
    <w:rsid w:val="00936D19"/>
    <w:rsid w:val="00936EC1"/>
    <w:rsid w:val="00936EFF"/>
    <w:rsid w:val="00937245"/>
    <w:rsid w:val="0093746B"/>
    <w:rsid w:val="00937AC9"/>
    <w:rsid w:val="00937AEC"/>
    <w:rsid w:val="00937B11"/>
    <w:rsid w:val="00937DDF"/>
    <w:rsid w:val="009409B4"/>
    <w:rsid w:val="009409BC"/>
    <w:rsid w:val="00940C36"/>
    <w:rsid w:val="00941074"/>
    <w:rsid w:val="009410B4"/>
    <w:rsid w:val="009410C5"/>
    <w:rsid w:val="009410D2"/>
    <w:rsid w:val="009412ED"/>
    <w:rsid w:val="009412F0"/>
    <w:rsid w:val="009413E0"/>
    <w:rsid w:val="0094177D"/>
    <w:rsid w:val="00941A61"/>
    <w:rsid w:val="00941B76"/>
    <w:rsid w:val="00941B81"/>
    <w:rsid w:val="00941BFA"/>
    <w:rsid w:val="00941BFD"/>
    <w:rsid w:val="00942156"/>
    <w:rsid w:val="0094230D"/>
    <w:rsid w:val="009423A3"/>
    <w:rsid w:val="0094252C"/>
    <w:rsid w:val="00942768"/>
    <w:rsid w:val="00942929"/>
    <w:rsid w:val="00942A71"/>
    <w:rsid w:val="00942A81"/>
    <w:rsid w:val="00942DC3"/>
    <w:rsid w:val="009430FA"/>
    <w:rsid w:val="00943242"/>
    <w:rsid w:val="00943375"/>
    <w:rsid w:val="0094341E"/>
    <w:rsid w:val="00943451"/>
    <w:rsid w:val="0094376B"/>
    <w:rsid w:val="00943882"/>
    <w:rsid w:val="00943A9E"/>
    <w:rsid w:val="00943BEA"/>
    <w:rsid w:val="00943C19"/>
    <w:rsid w:val="00943C66"/>
    <w:rsid w:val="00943DEF"/>
    <w:rsid w:val="00943F56"/>
    <w:rsid w:val="00944294"/>
    <w:rsid w:val="009443A0"/>
    <w:rsid w:val="0094449E"/>
    <w:rsid w:val="00944954"/>
    <w:rsid w:val="009449C6"/>
    <w:rsid w:val="009449D2"/>
    <w:rsid w:val="009449DC"/>
    <w:rsid w:val="00945727"/>
    <w:rsid w:val="009457A0"/>
    <w:rsid w:val="0094586A"/>
    <w:rsid w:val="00945A71"/>
    <w:rsid w:val="00945B2F"/>
    <w:rsid w:val="00945F89"/>
    <w:rsid w:val="009460BD"/>
    <w:rsid w:val="0094612B"/>
    <w:rsid w:val="00946526"/>
    <w:rsid w:val="00946B59"/>
    <w:rsid w:val="00946C7E"/>
    <w:rsid w:val="00946CAB"/>
    <w:rsid w:val="00946F7F"/>
    <w:rsid w:val="00947391"/>
    <w:rsid w:val="009473F3"/>
    <w:rsid w:val="0094741D"/>
    <w:rsid w:val="0094757B"/>
    <w:rsid w:val="00947782"/>
    <w:rsid w:val="00947794"/>
    <w:rsid w:val="00947877"/>
    <w:rsid w:val="0094789F"/>
    <w:rsid w:val="00947AAC"/>
    <w:rsid w:val="00947D05"/>
    <w:rsid w:val="00947FDF"/>
    <w:rsid w:val="00950086"/>
    <w:rsid w:val="00950287"/>
    <w:rsid w:val="009502F8"/>
    <w:rsid w:val="009504BA"/>
    <w:rsid w:val="0095052E"/>
    <w:rsid w:val="009506FA"/>
    <w:rsid w:val="0095070F"/>
    <w:rsid w:val="00950776"/>
    <w:rsid w:val="00950786"/>
    <w:rsid w:val="009508E7"/>
    <w:rsid w:val="0095097E"/>
    <w:rsid w:val="00950A65"/>
    <w:rsid w:val="00950C2E"/>
    <w:rsid w:val="00950C84"/>
    <w:rsid w:val="00950CC0"/>
    <w:rsid w:val="00950E86"/>
    <w:rsid w:val="009510E5"/>
    <w:rsid w:val="009511D0"/>
    <w:rsid w:val="0095152B"/>
    <w:rsid w:val="00951924"/>
    <w:rsid w:val="009519DB"/>
    <w:rsid w:val="00952310"/>
    <w:rsid w:val="009529B5"/>
    <w:rsid w:val="00952D38"/>
    <w:rsid w:val="00953180"/>
    <w:rsid w:val="009534DF"/>
    <w:rsid w:val="0095355F"/>
    <w:rsid w:val="00953B8E"/>
    <w:rsid w:val="00953D84"/>
    <w:rsid w:val="00953DFE"/>
    <w:rsid w:val="00953F3D"/>
    <w:rsid w:val="00953F67"/>
    <w:rsid w:val="009542A1"/>
    <w:rsid w:val="009544CF"/>
    <w:rsid w:val="00954718"/>
    <w:rsid w:val="00954933"/>
    <w:rsid w:val="00954AC9"/>
    <w:rsid w:val="00954ADC"/>
    <w:rsid w:val="00954CE9"/>
    <w:rsid w:val="0095512F"/>
    <w:rsid w:val="009552C3"/>
    <w:rsid w:val="009552EB"/>
    <w:rsid w:val="009554BB"/>
    <w:rsid w:val="0095576E"/>
    <w:rsid w:val="0095586A"/>
    <w:rsid w:val="009558F6"/>
    <w:rsid w:val="00955925"/>
    <w:rsid w:val="00955B01"/>
    <w:rsid w:val="00955C05"/>
    <w:rsid w:val="00955CBA"/>
    <w:rsid w:val="00955D26"/>
    <w:rsid w:val="00955E59"/>
    <w:rsid w:val="00956547"/>
    <w:rsid w:val="00956A3E"/>
    <w:rsid w:val="00956A46"/>
    <w:rsid w:val="00956EDC"/>
    <w:rsid w:val="00956F8E"/>
    <w:rsid w:val="0095703B"/>
    <w:rsid w:val="009573E5"/>
    <w:rsid w:val="009578A1"/>
    <w:rsid w:val="00957B18"/>
    <w:rsid w:val="00957CD3"/>
    <w:rsid w:val="00957D8C"/>
    <w:rsid w:val="00957D90"/>
    <w:rsid w:val="00957FF6"/>
    <w:rsid w:val="0096006E"/>
    <w:rsid w:val="009603A1"/>
    <w:rsid w:val="0096043F"/>
    <w:rsid w:val="00960587"/>
    <w:rsid w:val="00960E4F"/>
    <w:rsid w:val="0096102F"/>
    <w:rsid w:val="00961053"/>
    <w:rsid w:val="009610D2"/>
    <w:rsid w:val="009612AD"/>
    <w:rsid w:val="009613A1"/>
    <w:rsid w:val="009617F8"/>
    <w:rsid w:val="00961A5F"/>
    <w:rsid w:val="00961C15"/>
    <w:rsid w:val="009621D5"/>
    <w:rsid w:val="00962267"/>
    <w:rsid w:val="0096246D"/>
    <w:rsid w:val="00962557"/>
    <w:rsid w:val="00962A0B"/>
    <w:rsid w:val="0096304C"/>
    <w:rsid w:val="0096325B"/>
    <w:rsid w:val="009632F5"/>
    <w:rsid w:val="00963302"/>
    <w:rsid w:val="009635EF"/>
    <w:rsid w:val="00963675"/>
    <w:rsid w:val="00963749"/>
    <w:rsid w:val="00963873"/>
    <w:rsid w:val="009638CB"/>
    <w:rsid w:val="00963AB6"/>
    <w:rsid w:val="00963BE3"/>
    <w:rsid w:val="00963C5C"/>
    <w:rsid w:val="00963FBE"/>
    <w:rsid w:val="0096409F"/>
    <w:rsid w:val="009642E6"/>
    <w:rsid w:val="00964A32"/>
    <w:rsid w:val="00964BBB"/>
    <w:rsid w:val="00964C78"/>
    <w:rsid w:val="00964F75"/>
    <w:rsid w:val="00965080"/>
    <w:rsid w:val="009650BB"/>
    <w:rsid w:val="00965204"/>
    <w:rsid w:val="00965484"/>
    <w:rsid w:val="00965490"/>
    <w:rsid w:val="00965A19"/>
    <w:rsid w:val="00965BC7"/>
    <w:rsid w:val="00965BD3"/>
    <w:rsid w:val="00965EA7"/>
    <w:rsid w:val="00966247"/>
    <w:rsid w:val="00966677"/>
    <w:rsid w:val="009666AA"/>
    <w:rsid w:val="00966702"/>
    <w:rsid w:val="00966DD0"/>
    <w:rsid w:val="00966E88"/>
    <w:rsid w:val="00966E98"/>
    <w:rsid w:val="00966EB9"/>
    <w:rsid w:val="00966EDE"/>
    <w:rsid w:val="00967243"/>
    <w:rsid w:val="00967611"/>
    <w:rsid w:val="009676C4"/>
    <w:rsid w:val="0096777E"/>
    <w:rsid w:val="009678ED"/>
    <w:rsid w:val="00967BA4"/>
    <w:rsid w:val="00967BBE"/>
    <w:rsid w:val="00967C93"/>
    <w:rsid w:val="00967FC2"/>
    <w:rsid w:val="009703D0"/>
    <w:rsid w:val="009706E0"/>
    <w:rsid w:val="00970754"/>
    <w:rsid w:val="009708D0"/>
    <w:rsid w:val="00970D57"/>
    <w:rsid w:val="00970D7D"/>
    <w:rsid w:val="00970DA0"/>
    <w:rsid w:val="00970EEC"/>
    <w:rsid w:val="0097107F"/>
    <w:rsid w:val="0097147E"/>
    <w:rsid w:val="0097182F"/>
    <w:rsid w:val="009719BC"/>
    <w:rsid w:val="00971B27"/>
    <w:rsid w:val="00971BBA"/>
    <w:rsid w:val="00972144"/>
    <w:rsid w:val="009722FB"/>
    <w:rsid w:val="009725C6"/>
    <w:rsid w:val="009727B7"/>
    <w:rsid w:val="00972868"/>
    <w:rsid w:val="009728DF"/>
    <w:rsid w:val="00972952"/>
    <w:rsid w:val="00972B72"/>
    <w:rsid w:val="00972D2D"/>
    <w:rsid w:val="00972D40"/>
    <w:rsid w:val="009730B6"/>
    <w:rsid w:val="00973218"/>
    <w:rsid w:val="0097322B"/>
    <w:rsid w:val="00973232"/>
    <w:rsid w:val="00973297"/>
    <w:rsid w:val="00973668"/>
    <w:rsid w:val="009738E0"/>
    <w:rsid w:val="009739A5"/>
    <w:rsid w:val="00973B67"/>
    <w:rsid w:val="00973D58"/>
    <w:rsid w:val="00973E12"/>
    <w:rsid w:val="00973F2E"/>
    <w:rsid w:val="00973F88"/>
    <w:rsid w:val="00974255"/>
    <w:rsid w:val="009749EB"/>
    <w:rsid w:val="00974A65"/>
    <w:rsid w:val="00974AD5"/>
    <w:rsid w:val="00974CE3"/>
    <w:rsid w:val="00974CEA"/>
    <w:rsid w:val="00974D92"/>
    <w:rsid w:val="00974E74"/>
    <w:rsid w:val="00974EE1"/>
    <w:rsid w:val="00974FE4"/>
    <w:rsid w:val="00975034"/>
    <w:rsid w:val="00975437"/>
    <w:rsid w:val="00975539"/>
    <w:rsid w:val="00975A3C"/>
    <w:rsid w:val="00975CFC"/>
    <w:rsid w:val="00975DBF"/>
    <w:rsid w:val="00975EF2"/>
    <w:rsid w:val="00976153"/>
    <w:rsid w:val="0097649C"/>
    <w:rsid w:val="00976669"/>
    <w:rsid w:val="00976827"/>
    <w:rsid w:val="009769B3"/>
    <w:rsid w:val="00976A00"/>
    <w:rsid w:val="00976D08"/>
    <w:rsid w:val="00976D40"/>
    <w:rsid w:val="00977059"/>
    <w:rsid w:val="009773FE"/>
    <w:rsid w:val="009776FF"/>
    <w:rsid w:val="00977A8D"/>
    <w:rsid w:val="00977D2E"/>
    <w:rsid w:val="00980413"/>
    <w:rsid w:val="00980523"/>
    <w:rsid w:val="00980BB0"/>
    <w:rsid w:val="00980F98"/>
    <w:rsid w:val="0098138F"/>
    <w:rsid w:val="0098156C"/>
    <w:rsid w:val="009817AF"/>
    <w:rsid w:val="00981CBC"/>
    <w:rsid w:val="00981D78"/>
    <w:rsid w:val="009823EC"/>
    <w:rsid w:val="00982463"/>
    <w:rsid w:val="00982485"/>
    <w:rsid w:val="009824CC"/>
    <w:rsid w:val="00982566"/>
    <w:rsid w:val="00982589"/>
    <w:rsid w:val="00982AC8"/>
    <w:rsid w:val="00983224"/>
    <w:rsid w:val="009832BA"/>
    <w:rsid w:val="00983625"/>
    <w:rsid w:val="00983705"/>
    <w:rsid w:val="009838F7"/>
    <w:rsid w:val="00983B27"/>
    <w:rsid w:val="00983C3D"/>
    <w:rsid w:val="00983EA5"/>
    <w:rsid w:val="0098428E"/>
    <w:rsid w:val="00984606"/>
    <w:rsid w:val="009847DE"/>
    <w:rsid w:val="00984B34"/>
    <w:rsid w:val="00984F33"/>
    <w:rsid w:val="0098512B"/>
    <w:rsid w:val="009852F1"/>
    <w:rsid w:val="00985435"/>
    <w:rsid w:val="0098544E"/>
    <w:rsid w:val="00985955"/>
    <w:rsid w:val="00985958"/>
    <w:rsid w:val="0098596E"/>
    <w:rsid w:val="00985A06"/>
    <w:rsid w:val="00985A0A"/>
    <w:rsid w:val="00985C88"/>
    <w:rsid w:val="00985D19"/>
    <w:rsid w:val="00985D39"/>
    <w:rsid w:val="00985D71"/>
    <w:rsid w:val="00986163"/>
    <w:rsid w:val="009861C3"/>
    <w:rsid w:val="00986262"/>
    <w:rsid w:val="009867D4"/>
    <w:rsid w:val="00986940"/>
    <w:rsid w:val="00986AA1"/>
    <w:rsid w:val="00986BAD"/>
    <w:rsid w:val="00986DA3"/>
    <w:rsid w:val="00986DDE"/>
    <w:rsid w:val="00987769"/>
    <w:rsid w:val="0098783B"/>
    <w:rsid w:val="00987875"/>
    <w:rsid w:val="00987881"/>
    <w:rsid w:val="00987926"/>
    <w:rsid w:val="00987AF4"/>
    <w:rsid w:val="00987B57"/>
    <w:rsid w:val="00987B77"/>
    <w:rsid w:val="00987E68"/>
    <w:rsid w:val="009901F4"/>
    <w:rsid w:val="009904EC"/>
    <w:rsid w:val="009906FC"/>
    <w:rsid w:val="009909DB"/>
    <w:rsid w:val="00990B57"/>
    <w:rsid w:val="00990B6A"/>
    <w:rsid w:val="00990C35"/>
    <w:rsid w:val="00990DE7"/>
    <w:rsid w:val="00991161"/>
    <w:rsid w:val="009911B0"/>
    <w:rsid w:val="00991238"/>
    <w:rsid w:val="009912A1"/>
    <w:rsid w:val="009913AF"/>
    <w:rsid w:val="00991526"/>
    <w:rsid w:val="00991557"/>
    <w:rsid w:val="009915CC"/>
    <w:rsid w:val="00991699"/>
    <w:rsid w:val="0099185D"/>
    <w:rsid w:val="0099192E"/>
    <w:rsid w:val="009919E7"/>
    <w:rsid w:val="00991A3E"/>
    <w:rsid w:val="00991AC3"/>
    <w:rsid w:val="00991E11"/>
    <w:rsid w:val="009921E2"/>
    <w:rsid w:val="00992324"/>
    <w:rsid w:val="009929BB"/>
    <w:rsid w:val="009929F1"/>
    <w:rsid w:val="00992BE1"/>
    <w:rsid w:val="00992C1E"/>
    <w:rsid w:val="00993300"/>
    <w:rsid w:val="00993A4F"/>
    <w:rsid w:val="00993BCE"/>
    <w:rsid w:val="00993BF1"/>
    <w:rsid w:val="00993C19"/>
    <w:rsid w:val="00994352"/>
    <w:rsid w:val="00994426"/>
    <w:rsid w:val="00994524"/>
    <w:rsid w:val="00994664"/>
    <w:rsid w:val="009946A7"/>
    <w:rsid w:val="00994D18"/>
    <w:rsid w:val="00994FFA"/>
    <w:rsid w:val="0099508D"/>
    <w:rsid w:val="009950CC"/>
    <w:rsid w:val="00995338"/>
    <w:rsid w:val="0099572C"/>
    <w:rsid w:val="00995807"/>
    <w:rsid w:val="0099593F"/>
    <w:rsid w:val="00995AA6"/>
    <w:rsid w:val="00995E5F"/>
    <w:rsid w:val="00995F0F"/>
    <w:rsid w:val="00995F49"/>
    <w:rsid w:val="00995F57"/>
    <w:rsid w:val="00996099"/>
    <w:rsid w:val="00996215"/>
    <w:rsid w:val="0099625A"/>
    <w:rsid w:val="0099629C"/>
    <w:rsid w:val="00996351"/>
    <w:rsid w:val="00996F43"/>
    <w:rsid w:val="00997010"/>
    <w:rsid w:val="0099704F"/>
    <w:rsid w:val="009970FD"/>
    <w:rsid w:val="0099770D"/>
    <w:rsid w:val="0099776C"/>
    <w:rsid w:val="00997A0D"/>
    <w:rsid w:val="00997D37"/>
    <w:rsid w:val="00997E1F"/>
    <w:rsid w:val="00997F60"/>
    <w:rsid w:val="00997F96"/>
    <w:rsid w:val="009A000D"/>
    <w:rsid w:val="009A02EA"/>
    <w:rsid w:val="009A0324"/>
    <w:rsid w:val="009A03C8"/>
    <w:rsid w:val="009A03F6"/>
    <w:rsid w:val="009A05CE"/>
    <w:rsid w:val="009A0A17"/>
    <w:rsid w:val="009A0A20"/>
    <w:rsid w:val="009A0A98"/>
    <w:rsid w:val="009A0C3B"/>
    <w:rsid w:val="009A0DC1"/>
    <w:rsid w:val="009A110B"/>
    <w:rsid w:val="009A166F"/>
    <w:rsid w:val="009A1A20"/>
    <w:rsid w:val="009A1CB4"/>
    <w:rsid w:val="009A1EBB"/>
    <w:rsid w:val="009A1F40"/>
    <w:rsid w:val="009A21AC"/>
    <w:rsid w:val="009A23CE"/>
    <w:rsid w:val="009A2406"/>
    <w:rsid w:val="009A269F"/>
    <w:rsid w:val="009A2799"/>
    <w:rsid w:val="009A2B28"/>
    <w:rsid w:val="009A306B"/>
    <w:rsid w:val="009A30B2"/>
    <w:rsid w:val="009A30BD"/>
    <w:rsid w:val="009A331A"/>
    <w:rsid w:val="009A351E"/>
    <w:rsid w:val="009A355C"/>
    <w:rsid w:val="009A35A3"/>
    <w:rsid w:val="009A36E9"/>
    <w:rsid w:val="009A3B2E"/>
    <w:rsid w:val="009A3DA1"/>
    <w:rsid w:val="009A3E9D"/>
    <w:rsid w:val="009A4559"/>
    <w:rsid w:val="009A462C"/>
    <w:rsid w:val="009A486A"/>
    <w:rsid w:val="009A4A73"/>
    <w:rsid w:val="009A4A9F"/>
    <w:rsid w:val="009A4E28"/>
    <w:rsid w:val="009A4E8D"/>
    <w:rsid w:val="009A5084"/>
    <w:rsid w:val="009A50B7"/>
    <w:rsid w:val="009A52F7"/>
    <w:rsid w:val="009A5417"/>
    <w:rsid w:val="009A5428"/>
    <w:rsid w:val="009A5492"/>
    <w:rsid w:val="009A54C9"/>
    <w:rsid w:val="009A57DF"/>
    <w:rsid w:val="009A5905"/>
    <w:rsid w:val="009A5BAD"/>
    <w:rsid w:val="009A5F1B"/>
    <w:rsid w:val="009A62EC"/>
    <w:rsid w:val="009A6340"/>
    <w:rsid w:val="009A672F"/>
    <w:rsid w:val="009A673E"/>
    <w:rsid w:val="009A6A15"/>
    <w:rsid w:val="009A6B51"/>
    <w:rsid w:val="009A6B90"/>
    <w:rsid w:val="009A6B9F"/>
    <w:rsid w:val="009A6C56"/>
    <w:rsid w:val="009A6CC3"/>
    <w:rsid w:val="009A6DC4"/>
    <w:rsid w:val="009A6FE9"/>
    <w:rsid w:val="009A713D"/>
    <w:rsid w:val="009A7463"/>
    <w:rsid w:val="009A7508"/>
    <w:rsid w:val="009A75C1"/>
    <w:rsid w:val="009A779F"/>
    <w:rsid w:val="009A78A9"/>
    <w:rsid w:val="009A7BC4"/>
    <w:rsid w:val="009A7E22"/>
    <w:rsid w:val="009A7F25"/>
    <w:rsid w:val="009A7FC7"/>
    <w:rsid w:val="009B030A"/>
    <w:rsid w:val="009B04A7"/>
    <w:rsid w:val="009B0766"/>
    <w:rsid w:val="009B0769"/>
    <w:rsid w:val="009B09C2"/>
    <w:rsid w:val="009B0C45"/>
    <w:rsid w:val="009B0CCC"/>
    <w:rsid w:val="009B0E03"/>
    <w:rsid w:val="009B1329"/>
    <w:rsid w:val="009B1772"/>
    <w:rsid w:val="009B1888"/>
    <w:rsid w:val="009B188F"/>
    <w:rsid w:val="009B19CD"/>
    <w:rsid w:val="009B1E67"/>
    <w:rsid w:val="009B1EA8"/>
    <w:rsid w:val="009B201E"/>
    <w:rsid w:val="009B2053"/>
    <w:rsid w:val="009B2308"/>
    <w:rsid w:val="009B27D0"/>
    <w:rsid w:val="009B2B2E"/>
    <w:rsid w:val="009B2B66"/>
    <w:rsid w:val="009B2C60"/>
    <w:rsid w:val="009B2E73"/>
    <w:rsid w:val="009B2FB1"/>
    <w:rsid w:val="009B3142"/>
    <w:rsid w:val="009B326A"/>
    <w:rsid w:val="009B33B4"/>
    <w:rsid w:val="009B3434"/>
    <w:rsid w:val="009B352B"/>
    <w:rsid w:val="009B35D2"/>
    <w:rsid w:val="009B35FE"/>
    <w:rsid w:val="009B4402"/>
    <w:rsid w:val="009B449D"/>
    <w:rsid w:val="009B44FC"/>
    <w:rsid w:val="009B4A73"/>
    <w:rsid w:val="009B4D16"/>
    <w:rsid w:val="009B50D9"/>
    <w:rsid w:val="009B52D2"/>
    <w:rsid w:val="009B53AC"/>
    <w:rsid w:val="009B5801"/>
    <w:rsid w:val="009B58D3"/>
    <w:rsid w:val="009B5976"/>
    <w:rsid w:val="009B5B32"/>
    <w:rsid w:val="009B5DB0"/>
    <w:rsid w:val="009B607D"/>
    <w:rsid w:val="009B615A"/>
    <w:rsid w:val="009B61ED"/>
    <w:rsid w:val="009B64D6"/>
    <w:rsid w:val="009B652E"/>
    <w:rsid w:val="009B669E"/>
    <w:rsid w:val="009B679C"/>
    <w:rsid w:val="009B6958"/>
    <w:rsid w:val="009B6AC9"/>
    <w:rsid w:val="009B6C2B"/>
    <w:rsid w:val="009B6F79"/>
    <w:rsid w:val="009B6FC4"/>
    <w:rsid w:val="009B728F"/>
    <w:rsid w:val="009B7498"/>
    <w:rsid w:val="009B77F2"/>
    <w:rsid w:val="009B7A5C"/>
    <w:rsid w:val="009B7C45"/>
    <w:rsid w:val="009B7CF6"/>
    <w:rsid w:val="009B7F5E"/>
    <w:rsid w:val="009C0022"/>
    <w:rsid w:val="009C0248"/>
    <w:rsid w:val="009C046B"/>
    <w:rsid w:val="009C057D"/>
    <w:rsid w:val="009C05AD"/>
    <w:rsid w:val="009C06BF"/>
    <w:rsid w:val="009C106C"/>
    <w:rsid w:val="009C1105"/>
    <w:rsid w:val="009C115D"/>
    <w:rsid w:val="009C14B6"/>
    <w:rsid w:val="009C15AE"/>
    <w:rsid w:val="009C1991"/>
    <w:rsid w:val="009C1D76"/>
    <w:rsid w:val="009C1D94"/>
    <w:rsid w:val="009C1DFF"/>
    <w:rsid w:val="009C1F56"/>
    <w:rsid w:val="009C214B"/>
    <w:rsid w:val="009C21BC"/>
    <w:rsid w:val="009C2503"/>
    <w:rsid w:val="009C265F"/>
    <w:rsid w:val="009C2674"/>
    <w:rsid w:val="009C28DE"/>
    <w:rsid w:val="009C2A42"/>
    <w:rsid w:val="009C2B72"/>
    <w:rsid w:val="009C2DE8"/>
    <w:rsid w:val="009C2E1E"/>
    <w:rsid w:val="009C312C"/>
    <w:rsid w:val="009C3181"/>
    <w:rsid w:val="009C32B2"/>
    <w:rsid w:val="009C3430"/>
    <w:rsid w:val="009C3753"/>
    <w:rsid w:val="009C37DA"/>
    <w:rsid w:val="009C3AA7"/>
    <w:rsid w:val="009C3BE4"/>
    <w:rsid w:val="009C3CA2"/>
    <w:rsid w:val="009C3D11"/>
    <w:rsid w:val="009C3D29"/>
    <w:rsid w:val="009C3E00"/>
    <w:rsid w:val="009C3F37"/>
    <w:rsid w:val="009C4288"/>
    <w:rsid w:val="009C451A"/>
    <w:rsid w:val="009C49F4"/>
    <w:rsid w:val="009C4CAA"/>
    <w:rsid w:val="009C4DC3"/>
    <w:rsid w:val="009C4E64"/>
    <w:rsid w:val="009C4FF0"/>
    <w:rsid w:val="009C532A"/>
    <w:rsid w:val="009C53E8"/>
    <w:rsid w:val="009C5B6F"/>
    <w:rsid w:val="009C5C3C"/>
    <w:rsid w:val="009C5D89"/>
    <w:rsid w:val="009C5D98"/>
    <w:rsid w:val="009C5E86"/>
    <w:rsid w:val="009C6075"/>
    <w:rsid w:val="009C607C"/>
    <w:rsid w:val="009C60FF"/>
    <w:rsid w:val="009C6154"/>
    <w:rsid w:val="009C62AB"/>
    <w:rsid w:val="009C659D"/>
    <w:rsid w:val="009C68F7"/>
    <w:rsid w:val="009C694D"/>
    <w:rsid w:val="009C6A16"/>
    <w:rsid w:val="009C6A48"/>
    <w:rsid w:val="009C6D87"/>
    <w:rsid w:val="009C6DA1"/>
    <w:rsid w:val="009C7035"/>
    <w:rsid w:val="009C707C"/>
    <w:rsid w:val="009C71B6"/>
    <w:rsid w:val="009C74AD"/>
    <w:rsid w:val="009C7801"/>
    <w:rsid w:val="009C78DE"/>
    <w:rsid w:val="009C7B43"/>
    <w:rsid w:val="009C7B61"/>
    <w:rsid w:val="009C7C03"/>
    <w:rsid w:val="009C7C6F"/>
    <w:rsid w:val="009C7CC4"/>
    <w:rsid w:val="009C7F28"/>
    <w:rsid w:val="009C7F9F"/>
    <w:rsid w:val="009D0131"/>
    <w:rsid w:val="009D0215"/>
    <w:rsid w:val="009D0261"/>
    <w:rsid w:val="009D0403"/>
    <w:rsid w:val="009D04A7"/>
    <w:rsid w:val="009D0532"/>
    <w:rsid w:val="009D0A4A"/>
    <w:rsid w:val="009D0A81"/>
    <w:rsid w:val="009D1020"/>
    <w:rsid w:val="009D10B4"/>
    <w:rsid w:val="009D10CB"/>
    <w:rsid w:val="009D12D4"/>
    <w:rsid w:val="009D147C"/>
    <w:rsid w:val="009D16AF"/>
    <w:rsid w:val="009D17D0"/>
    <w:rsid w:val="009D1A0D"/>
    <w:rsid w:val="009D1CB3"/>
    <w:rsid w:val="009D1E0F"/>
    <w:rsid w:val="009D1F45"/>
    <w:rsid w:val="009D1FF9"/>
    <w:rsid w:val="009D200A"/>
    <w:rsid w:val="009D2033"/>
    <w:rsid w:val="009D232A"/>
    <w:rsid w:val="009D252D"/>
    <w:rsid w:val="009D2700"/>
    <w:rsid w:val="009D286D"/>
    <w:rsid w:val="009D2B32"/>
    <w:rsid w:val="009D2C7C"/>
    <w:rsid w:val="009D33D0"/>
    <w:rsid w:val="009D363B"/>
    <w:rsid w:val="009D3C32"/>
    <w:rsid w:val="009D3D96"/>
    <w:rsid w:val="009D4085"/>
    <w:rsid w:val="009D4263"/>
    <w:rsid w:val="009D42A7"/>
    <w:rsid w:val="009D434B"/>
    <w:rsid w:val="009D466F"/>
    <w:rsid w:val="009D4892"/>
    <w:rsid w:val="009D490E"/>
    <w:rsid w:val="009D4B78"/>
    <w:rsid w:val="009D4BE2"/>
    <w:rsid w:val="009D4EA1"/>
    <w:rsid w:val="009D51AE"/>
    <w:rsid w:val="009D52BD"/>
    <w:rsid w:val="009D54FE"/>
    <w:rsid w:val="009D5645"/>
    <w:rsid w:val="009D59A0"/>
    <w:rsid w:val="009D5ABA"/>
    <w:rsid w:val="009D5C3B"/>
    <w:rsid w:val="009D5C62"/>
    <w:rsid w:val="009D5E3E"/>
    <w:rsid w:val="009D5FB6"/>
    <w:rsid w:val="009D6312"/>
    <w:rsid w:val="009D633D"/>
    <w:rsid w:val="009D637C"/>
    <w:rsid w:val="009D63C2"/>
    <w:rsid w:val="009D64DA"/>
    <w:rsid w:val="009D6756"/>
    <w:rsid w:val="009D695D"/>
    <w:rsid w:val="009D6B5F"/>
    <w:rsid w:val="009D6C43"/>
    <w:rsid w:val="009D6EDB"/>
    <w:rsid w:val="009D735D"/>
    <w:rsid w:val="009D74FA"/>
    <w:rsid w:val="009D75C7"/>
    <w:rsid w:val="009D7A24"/>
    <w:rsid w:val="009D7FDF"/>
    <w:rsid w:val="009D7FE9"/>
    <w:rsid w:val="009E01C0"/>
    <w:rsid w:val="009E06A4"/>
    <w:rsid w:val="009E09C4"/>
    <w:rsid w:val="009E0A2A"/>
    <w:rsid w:val="009E0B2B"/>
    <w:rsid w:val="009E0B92"/>
    <w:rsid w:val="009E0C09"/>
    <w:rsid w:val="009E0C87"/>
    <w:rsid w:val="009E1005"/>
    <w:rsid w:val="009E1099"/>
    <w:rsid w:val="009E11BF"/>
    <w:rsid w:val="009E134E"/>
    <w:rsid w:val="009E1371"/>
    <w:rsid w:val="009E1422"/>
    <w:rsid w:val="009E188B"/>
    <w:rsid w:val="009E1B19"/>
    <w:rsid w:val="009E2067"/>
    <w:rsid w:val="009E2074"/>
    <w:rsid w:val="009E2085"/>
    <w:rsid w:val="009E2211"/>
    <w:rsid w:val="009E22BB"/>
    <w:rsid w:val="009E2430"/>
    <w:rsid w:val="009E2825"/>
    <w:rsid w:val="009E2864"/>
    <w:rsid w:val="009E291E"/>
    <w:rsid w:val="009E2E38"/>
    <w:rsid w:val="009E2E8A"/>
    <w:rsid w:val="009E2EE4"/>
    <w:rsid w:val="009E2FB4"/>
    <w:rsid w:val="009E3484"/>
    <w:rsid w:val="009E3758"/>
    <w:rsid w:val="009E375B"/>
    <w:rsid w:val="009E3772"/>
    <w:rsid w:val="009E3ADE"/>
    <w:rsid w:val="009E3B1F"/>
    <w:rsid w:val="009E3C32"/>
    <w:rsid w:val="009E43F7"/>
    <w:rsid w:val="009E4449"/>
    <w:rsid w:val="009E4584"/>
    <w:rsid w:val="009E4585"/>
    <w:rsid w:val="009E4676"/>
    <w:rsid w:val="009E46A9"/>
    <w:rsid w:val="009E4DE5"/>
    <w:rsid w:val="009E4FFE"/>
    <w:rsid w:val="009E52C0"/>
    <w:rsid w:val="009E5802"/>
    <w:rsid w:val="009E5A9E"/>
    <w:rsid w:val="009E5C9E"/>
    <w:rsid w:val="009E5F35"/>
    <w:rsid w:val="009E632C"/>
    <w:rsid w:val="009E6340"/>
    <w:rsid w:val="009E6353"/>
    <w:rsid w:val="009E6366"/>
    <w:rsid w:val="009E6411"/>
    <w:rsid w:val="009E655F"/>
    <w:rsid w:val="009E6763"/>
    <w:rsid w:val="009E67A1"/>
    <w:rsid w:val="009E6E26"/>
    <w:rsid w:val="009E6E4F"/>
    <w:rsid w:val="009E702C"/>
    <w:rsid w:val="009E707B"/>
    <w:rsid w:val="009E7239"/>
    <w:rsid w:val="009E72A9"/>
    <w:rsid w:val="009E76A5"/>
    <w:rsid w:val="009E77DB"/>
    <w:rsid w:val="009E7973"/>
    <w:rsid w:val="009E7BE8"/>
    <w:rsid w:val="009E7E5D"/>
    <w:rsid w:val="009E7FDF"/>
    <w:rsid w:val="009F01EF"/>
    <w:rsid w:val="009F0317"/>
    <w:rsid w:val="009F0763"/>
    <w:rsid w:val="009F0971"/>
    <w:rsid w:val="009F1164"/>
    <w:rsid w:val="009F1357"/>
    <w:rsid w:val="009F1426"/>
    <w:rsid w:val="009F155A"/>
    <w:rsid w:val="009F1C6C"/>
    <w:rsid w:val="009F1D35"/>
    <w:rsid w:val="009F1D94"/>
    <w:rsid w:val="009F2253"/>
    <w:rsid w:val="009F22FD"/>
    <w:rsid w:val="009F23C0"/>
    <w:rsid w:val="009F23D0"/>
    <w:rsid w:val="009F2454"/>
    <w:rsid w:val="009F28F2"/>
    <w:rsid w:val="009F2917"/>
    <w:rsid w:val="009F2DB1"/>
    <w:rsid w:val="009F2F14"/>
    <w:rsid w:val="009F2F29"/>
    <w:rsid w:val="009F30E2"/>
    <w:rsid w:val="009F3158"/>
    <w:rsid w:val="009F327E"/>
    <w:rsid w:val="009F3859"/>
    <w:rsid w:val="009F3C76"/>
    <w:rsid w:val="009F4082"/>
    <w:rsid w:val="009F447C"/>
    <w:rsid w:val="009F46BA"/>
    <w:rsid w:val="009F4A1F"/>
    <w:rsid w:val="009F4A21"/>
    <w:rsid w:val="009F4B4A"/>
    <w:rsid w:val="009F4C4F"/>
    <w:rsid w:val="009F4D39"/>
    <w:rsid w:val="009F4E2F"/>
    <w:rsid w:val="009F5660"/>
    <w:rsid w:val="009F56F4"/>
    <w:rsid w:val="009F5730"/>
    <w:rsid w:val="009F595F"/>
    <w:rsid w:val="009F59C1"/>
    <w:rsid w:val="009F59DD"/>
    <w:rsid w:val="009F59F5"/>
    <w:rsid w:val="009F5A47"/>
    <w:rsid w:val="009F5B65"/>
    <w:rsid w:val="009F5C44"/>
    <w:rsid w:val="009F6082"/>
    <w:rsid w:val="009F653C"/>
    <w:rsid w:val="009F6565"/>
    <w:rsid w:val="009F6599"/>
    <w:rsid w:val="009F6624"/>
    <w:rsid w:val="009F67EE"/>
    <w:rsid w:val="009F6A01"/>
    <w:rsid w:val="009F6A6B"/>
    <w:rsid w:val="009F6BC9"/>
    <w:rsid w:val="009F6EDF"/>
    <w:rsid w:val="009F74D9"/>
    <w:rsid w:val="009F74EE"/>
    <w:rsid w:val="009F77C0"/>
    <w:rsid w:val="009F783B"/>
    <w:rsid w:val="009F799E"/>
    <w:rsid w:val="009F79F9"/>
    <w:rsid w:val="009F7A05"/>
    <w:rsid w:val="00A002B5"/>
    <w:rsid w:val="00A0031B"/>
    <w:rsid w:val="00A005F7"/>
    <w:rsid w:val="00A00602"/>
    <w:rsid w:val="00A0065D"/>
    <w:rsid w:val="00A0097C"/>
    <w:rsid w:val="00A009F1"/>
    <w:rsid w:val="00A00BB2"/>
    <w:rsid w:val="00A00D15"/>
    <w:rsid w:val="00A00DFB"/>
    <w:rsid w:val="00A013EC"/>
    <w:rsid w:val="00A015A7"/>
    <w:rsid w:val="00A01736"/>
    <w:rsid w:val="00A01856"/>
    <w:rsid w:val="00A01BE1"/>
    <w:rsid w:val="00A01CA2"/>
    <w:rsid w:val="00A01EAE"/>
    <w:rsid w:val="00A0236F"/>
    <w:rsid w:val="00A02540"/>
    <w:rsid w:val="00A02726"/>
    <w:rsid w:val="00A0279D"/>
    <w:rsid w:val="00A028D9"/>
    <w:rsid w:val="00A029B4"/>
    <w:rsid w:val="00A02B70"/>
    <w:rsid w:val="00A03047"/>
    <w:rsid w:val="00A03427"/>
    <w:rsid w:val="00A0355B"/>
    <w:rsid w:val="00A0361C"/>
    <w:rsid w:val="00A03839"/>
    <w:rsid w:val="00A03880"/>
    <w:rsid w:val="00A03A53"/>
    <w:rsid w:val="00A03B2A"/>
    <w:rsid w:val="00A03D9B"/>
    <w:rsid w:val="00A03E35"/>
    <w:rsid w:val="00A0414E"/>
    <w:rsid w:val="00A0427A"/>
    <w:rsid w:val="00A044BB"/>
    <w:rsid w:val="00A044D1"/>
    <w:rsid w:val="00A04618"/>
    <w:rsid w:val="00A046C6"/>
    <w:rsid w:val="00A04840"/>
    <w:rsid w:val="00A04947"/>
    <w:rsid w:val="00A049B6"/>
    <w:rsid w:val="00A04AE1"/>
    <w:rsid w:val="00A059F3"/>
    <w:rsid w:val="00A05B3F"/>
    <w:rsid w:val="00A05C63"/>
    <w:rsid w:val="00A05CA4"/>
    <w:rsid w:val="00A05D8C"/>
    <w:rsid w:val="00A05D9F"/>
    <w:rsid w:val="00A0605A"/>
    <w:rsid w:val="00A06184"/>
    <w:rsid w:val="00A06261"/>
    <w:rsid w:val="00A062F6"/>
    <w:rsid w:val="00A066B1"/>
    <w:rsid w:val="00A06EE2"/>
    <w:rsid w:val="00A071ED"/>
    <w:rsid w:val="00A07258"/>
    <w:rsid w:val="00A07269"/>
    <w:rsid w:val="00A0748F"/>
    <w:rsid w:val="00A07906"/>
    <w:rsid w:val="00A0799D"/>
    <w:rsid w:val="00A07AAA"/>
    <w:rsid w:val="00A07AD4"/>
    <w:rsid w:val="00A07D72"/>
    <w:rsid w:val="00A07F41"/>
    <w:rsid w:val="00A1009D"/>
    <w:rsid w:val="00A1031D"/>
    <w:rsid w:val="00A105CE"/>
    <w:rsid w:val="00A10810"/>
    <w:rsid w:val="00A10C41"/>
    <w:rsid w:val="00A10CF9"/>
    <w:rsid w:val="00A10D16"/>
    <w:rsid w:val="00A10D32"/>
    <w:rsid w:val="00A10DDD"/>
    <w:rsid w:val="00A10ED9"/>
    <w:rsid w:val="00A115CC"/>
    <w:rsid w:val="00A11706"/>
    <w:rsid w:val="00A11B9F"/>
    <w:rsid w:val="00A11C25"/>
    <w:rsid w:val="00A11CE5"/>
    <w:rsid w:val="00A11E71"/>
    <w:rsid w:val="00A120C7"/>
    <w:rsid w:val="00A12277"/>
    <w:rsid w:val="00A1237C"/>
    <w:rsid w:val="00A1239C"/>
    <w:rsid w:val="00A1253F"/>
    <w:rsid w:val="00A125E6"/>
    <w:rsid w:val="00A126E4"/>
    <w:rsid w:val="00A1271F"/>
    <w:rsid w:val="00A127AF"/>
    <w:rsid w:val="00A128AC"/>
    <w:rsid w:val="00A12AD7"/>
    <w:rsid w:val="00A13174"/>
    <w:rsid w:val="00A1329A"/>
    <w:rsid w:val="00A132B4"/>
    <w:rsid w:val="00A133A6"/>
    <w:rsid w:val="00A134AC"/>
    <w:rsid w:val="00A1375B"/>
    <w:rsid w:val="00A13884"/>
    <w:rsid w:val="00A138F9"/>
    <w:rsid w:val="00A13A48"/>
    <w:rsid w:val="00A13DFE"/>
    <w:rsid w:val="00A13E82"/>
    <w:rsid w:val="00A13FC6"/>
    <w:rsid w:val="00A14009"/>
    <w:rsid w:val="00A1431D"/>
    <w:rsid w:val="00A14659"/>
    <w:rsid w:val="00A1465B"/>
    <w:rsid w:val="00A146B5"/>
    <w:rsid w:val="00A14779"/>
    <w:rsid w:val="00A1487C"/>
    <w:rsid w:val="00A14990"/>
    <w:rsid w:val="00A14BF6"/>
    <w:rsid w:val="00A14E11"/>
    <w:rsid w:val="00A151D0"/>
    <w:rsid w:val="00A1577A"/>
    <w:rsid w:val="00A1593A"/>
    <w:rsid w:val="00A15A96"/>
    <w:rsid w:val="00A15AC8"/>
    <w:rsid w:val="00A15CD7"/>
    <w:rsid w:val="00A15D44"/>
    <w:rsid w:val="00A16039"/>
    <w:rsid w:val="00A1605F"/>
    <w:rsid w:val="00A162D6"/>
    <w:rsid w:val="00A1644C"/>
    <w:rsid w:val="00A16747"/>
    <w:rsid w:val="00A16D8D"/>
    <w:rsid w:val="00A16DA7"/>
    <w:rsid w:val="00A170DA"/>
    <w:rsid w:val="00A172AA"/>
    <w:rsid w:val="00A1774E"/>
    <w:rsid w:val="00A17849"/>
    <w:rsid w:val="00A178EE"/>
    <w:rsid w:val="00A200D2"/>
    <w:rsid w:val="00A2015F"/>
    <w:rsid w:val="00A20187"/>
    <w:rsid w:val="00A2026B"/>
    <w:rsid w:val="00A205C8"/>
    <w:rsid w:val="00A20650"/>
    <w:rsid w:val="00A207C0"/>
    <w:rsid w:val="00A20937"/>
    <w:rsid w:val="00A20AF9"/>
    <w:rsid w:val="00A20DD7"/>
    <w:rsid w:val="00A20FD1"/>
    <w:rsid w:val="00A213EC"/>
    <w:rsid w:val="00A218FF"/>
    <w:rsid w:val="00A21B8B"/>
    <w:rsid w:val="00A21C97"/>
    <w:rsid w:val="00A21E2C"/>
    <w:rsid w:val="00A21F11"/>
    <w:rsid w:val="00A22443"/>
    <w:rsid w:val="00A22AA9"/>
    <w:rsid w:val="00A22EEE"/>
    <w:rsid w:val="00A22FA9"/>
    <w:rsid w:val="00A230BA"/>
    <w:rsid w:val="00A2314B"/>
    <w:rsid w:val="00A2339B"/>
    <w:rsid w:val="00A235BD"/>
    <w:rsid w:val="00A23702"/>
    <w:rsid w:val="00A23926"/>
    <w:rsid w:val="00A23A11"/>
    <w:rsid w:val="00A23B25"/>
    <w:rsid w:val="00A23D40"/>
    <w:rsid w:val="00A23D8D"/>
    <w:rsid w:val="00A23EED"/>
    <w:rsid w:val="00A2467F"/>
    <w:rsid w:val="00A24748"/>
    <w:rsid w:val="00A24929"/>
    <w:rsid w:val="00A24C0C"/>
    <w:rsid w:val="00A24DB2"/>
    <w:rsid w:val="00A251AC"/>
    <w:rsid w:val="00A25275"/>
    <w:rsid w:val="00A25283"/>
    <w:rsid w:val="00A25448"/>
    <w:rsid w:val="00A2563D"/>
    <w:rsid w:val="00A25991"/>
    <w:rsid w:val="00A259BE"/>
    <w:rsid w:val="00A25A74"/>
    <w:rsid w:val="00A25B54"/>
    <w:rsid w:val="00A25C69"/>
    <w:rsid w:val="00A25CE1"/>
    <w:rsid w:val="00A260C9"/>
    <w:rsid w:val="00A261F6"/>
    <w:rsid w:val="00A26541"/>
    <w:rsid w:val="00A2669C"/>
    <w:rsid w:val="00A26761"/>
    <w:rsid w:val="00A26A1E"/>
    <w:rsid w:val="00A26A28"/>
    <w:rsid w:val="00A26D1C"/>
    <w:rsid w:val="00A26E6C"/>
    <w:rsid w:val="00A2724B"/>
    <w:rsid w:val="00A2759E"/>
    <w:rsid w:val="00A2786C"/>
    <w:rsid w:val="00A27C7C"/>
    <w:rsid w:val="00A27DE3"/>
    <w:rsid w:val="00A27F2C"/>
    <w:rsid w:val="00A30457"/>
    <w:rsid w:val="00A304E3"/>
    <w:rsid w:val="00A30567"/>
    <w:rsid w:val="00A30583"/>
    <w:rsid w:val="00A3061A"/>
    <w:rsid w:val="00A30CE6"/>
    <w:rsid w:val="00A31090"/>
    <w:rsid w:val="00A31233"/>
    <w:rsid w:val="00A3123A"/>
    <w:rsid w:val="00A3132C"/>
    <w:rsid w:val="00A31332"/>
    <w:rsid w:val="00A31464"/>
    <w:rsid w:val="00A3152B"/>
    <w:rsid w:val="00A31696"/>
    <w:rsid w:val="00A31816"/>
    <w:rsid w:val="00A318C6"/>
    <w:rsid w:val="00A31A86"/>
    <w:rsid w:val="00A31C68"/>
    <w:rsid w:val="00A31E64"/>
    <w:rsid w:val="00A32142"/>
    <w:rsid w:val="00A321D1"/>
    <w:rsid w:val="00A3260E"/>
    <w:rsid w:val="00A327EA"/>
    <w:rsid w:val="00A32907"/>
    <w:rsid w:val="00A32A8A"/>
    <w:rsid w:val="00A32AC9"/>
    <w:rsid w:val="00A32B61"/>
    <w:rsid w:val="00A32C6A"/>
    <w:rsid w:val="00A32FFC"/>
    <w:rsid w:val="00A3304C"/>
    <w:rsid w:val="00A33428"/>
    <w:rsid w:val="00A335A0"/>
    <w:rsid w:val="00A33638"/>
    <w:rsid w:val="00A3373C"/>
    <w:rsid w:val="00A33760"/>
    <w:rsid w:val="00A3388B"/>
    <w:rsid w:val="00A33D76"/>
    <w:rsid w:val="00A34053"/>
    <w:rsid w:val="00A342A3"/>
    <w:rsid w:val="00A343C8"/>
    <w:rsid w:val="00A34577"/>
    <w:rsid w:val="00A34845"/>
    <w:rsid w:val="00A34911"/>
    <w:rsid w:val="00A34B40"/>
    <w:rsid w:val="00A34B51"/>
    <w:rsid w:val="00A34BF5"/>
    <w:rsid w:val="00A34CB0"/>
    <w:rsid w:val="00A34D20"/>
    <w:rsid w:val="00A34DFD"/>
    <w:rsid w:val="00A3501E"/>
    <w:rsid w:val="00A3523A"/>
    <w:rsid w:val="00A3531D"/>
    <w:rsid w:val="00A353EB"/>
    <w:rsid w:val="00A3582E"/>
    <w:rsid w:val="00A35A86"/>
    <w:rsid w:val="00A35D76"/>
    <w:rsid w:val="00A35F46"/>
    <w:rsid w:val="00A35F8F"/>
    <w:rsid w:val="00A365C9"/>
    <w:rsid w:val="00A36619"/>
    <w:rsid w:val="00A36836"/>
    <w:rsid w:val="00A37008"/>
    <w:rsid w:val="00A374B4"/>
    <w:rsid w:val="00A3754B"/>
    <w:rsid w:val="00A3780D"/>
    <w:rsid w:val="00A37880"/>
    <w:rsid w:val="00A37A04"/>
    <w:rsid w:val="00A37A4F"/>
    <w:rsid w:val="00A37B11"/>
    <w:rsid w:val="00A37C77"/>
    <w:rsid w:val="00A37C85"/>
    <w:rsid w:val="00A37D6E"/>
    <w:rsid w:val="00A37EF7"/>
    <w:rsid w:val="00A40034"/>
    <w:rsid w:val="00A400B8"/>
    <w:rsid w:val="00A40177"/>
    <w:rsid w:val="00A40335"/>
    <w:rsid w:val="00A40470"/>
    <w:rsid w:val="00A4070F"/>
    <w:rsid w:val="00A4071C"/>
    <w:rsid w:val="00A40934"/>
    <w:rsid w:val="00A40B32"/>
    <w:rsid w:val="00A411BA"/>
    <w:rsid w:val="00A41339"/>
    <w:rsid w:val="00A41480"/>
    <w:rsid w:val="00A41508"/>
    <w:rsid w:val="00A4157C"/>
    <w:rsid w:val="00A416A5"/>
    <w:rsid w:val="00A41746"/>
    <w:rsid w:val="00A41926"/>
    <w:rsid w:val="00A41A32"/>
    <w:rsid w:val="00A41E26"/>
    <w:rsid w:val="00A42528"/>
    <w:rsid w:val="00A428E1"/>
    <w:rsid w:val="00A429A7"/>
    <w:rsid w:val="00A42A26"/>
    <w:rsid w:val="00A42B45"/>
    <w:rsid w:val="00A42B49"/>
    <w:rsid w:val="00A42BC8"/>
    <w:rsid w:val="00A42E8F"/>
    <w:rsid w:val="00A432BF"/>
    <w:rsid w:val="00A432D2"/>
    <w:rsid w:val="00A43432"/>
    <w:rsid w:val="00A4365B"/>
    <w:rsid w:val="00A43922"/>
    <w:rsid w:val="00A4396A"/>
    <w:rsid w:val="00A4397B"/>
    <w:rsid w:val="00A43C4B"/>
    <w:rsid w:val="00A43D7A"/>
    <w:rsid w:val="00A43E44"/>
    <w:rsid w:val="00A43F04"/>
    <w:rsid w:val="00A43F35"/>
    <w:rsid w:val="00A43F54"/>
    <w:rsid w:val="00A441DD"/>
    <w:rsid w:val="00A441FA"/>
    <w:rsid w:val="00A44AAB"/>
    <w:rsid w:val="00A44B00"/>
    <w:rsid w:val="00A44C18"/>
    <w:rsid w:val="00A44DA3"/>
    <w:rsid w:val="00A44F2F"/>
    <w:rsid w:val="00A44FAE"/>
    <w:rsid w:val="00A45124"/>
    <w:rsid w:val="00A4513F"/>
    <w:rsid w:val="00A451EF"/>
    <w:rsid w:val="00A45AB6"/>
    <w:rsid w:val="00A45C3C"/>
    <w:rsid w:val="00A460F4"/>
    <w:rsid w:val="00A46313"/>
    <w:rsid w:val="00A4641F"/>
    <w:rsid w:val="00A465F0"/>
    <w:rsid w:val="00A46653"/>
    <w:rsid w:val="00A466EB"/>
    <w:rsid w:val="00A46804"/>
    <w:rsid w:val="00A46BCA"/>
    <w:rsid w:val="00A46CD4"/>
    <w:rsid w:val="00A46F59"/>
    <w:rsid w:val="00A47060"/>
    <w:rsid w:val="00A47264"/>
    <w:rsid w:val="00A47330"/>
    <w:rsid w:val="00A47484"/>
    <w:rsid w:val="00A474F0"/>
    <w:rsid w:val="00A4767A"/>
    <w:rsid w:val="00A477CC"/>
    <w:rsid w:val="00A47A2E"/>
    <w:rsid w:val="00A47FB5"/>
    <w:rsid w:val="00A5030A"/>
    <w:rsid w:val="00A506F5"/>
    <w:rsid w:val="00A509CC"/>
    <w:rsid w:val="00A50A6F"/>
    <w:rsid w:val="00A50BB6"/>
    <w:rsid w:val="00A5107D"/>
    <w:rsid w:val="00A5123A"/>
    <w:rsid w:val="00A512DF"/>
    <w:rsid w:val="00A5130C"/>
    <w:rsid w:val="00A513EF"/>
    <w:rsid w:val="00A51937"/>
    <w:rsid w:val="00A51BBF"/>
    <w:rsid w:val="00A51EEC"/>
    <w:rsid w:val="00A51F1A"/>
    <w:rsid w:val="00A52328"/>
    <w:rsid w:val="00A52586"/>
    <w:rsid w:val="00A52695"/>
    <w:rsid w:val="00A5291C"/>
    <w:rsid w:val="00A529A0"/>
    <w:rsid w:val="00A52AA4"/>
    <w:rsid w:val="00A52E03"/>
    <w:rsid w:val="00A52F26"/>
    <w:rsid w:val="00A530FA"/>
    <w:rsid w:val="00A53314"/>
    <w:rsid w:val="00A5364E"/>
    <w:rsid w:val="00A53660"/>
    <w:rsid w:val="00A536D6"/>
    <w:rsid w:val="00A5373B"/>
    <w:rsid w:val="00A53927"/>
    <w:rsid w:val="00A539CB"/>
    <w:rsid w:val="00A53A45"/>
    <w:rsid w:val="00A53BE5"/>
    <w:rsid w:val="00A53D24"/>
    <w:rsid w:val="00A53E4F"/>
    <w:rsid w:val="00A5446D"/>
    <w:rsid w:val="00A54736"/>
    <w:rsid w:val="00A54830"/>
    <w:rsid w:val="00A548F8"/>
    <w:rsid w:val="00A54AB5"/>
    <w:rsid w:val="00A54E96"/>
    <w:rsid w:val="00A54EE8"/>
    <w:rsid w:val="00A54F85"/>
    <w:rsid w:val="00A55529"/>
    <w:rsid w:val="00A55617"/>
    <w:rsid w:val="00A557E3"/>
    <w:rsid w:val="00A55996"/>
    <w:rsid w:val="00A55F36"/>
    <w:rsid w:val="00A55FC0"/>
    <w:rsid w:val="00A567C9"/>
    <w:rsid w:val="00A56952"/>
    <w:rsid w:val="00A56A2A"/>
    <w:rsid w:val="00A56A2B"/>
    <w:rsid w:val="00A56F6C"/>
    <w:rsid w:val="00A56F75"/>
    <w:rsid w:val="00A56F7B"/>
    <w:rsid w:val="00A56FAF"/>
    <w:rsid w:val="00A57178"/>
    <w:rsid w:val="00A57455"/>
    <w:rsid w:val="00A57468"/>
    <w:rsid w:val="00A5747F"/>
    <w:rsid w:val="00A5766C"/>
    <w:rsid w:val="00A577AF"/>
    <w:rsid w:val="00A57815"/>
    <w:rsid w:val="00A5790D"/>
    <w:rsid w:val="00A57C84"/>
    <w:rsid w:val="00A60145"/>
    <w:rsid w:val="00A6026B"/>
    <w:rsid w:val="00A6027A"/>
    <w:rsid w:val="00A60370"/>
    <w:rsid w:val="00A60725"/>
    <w:rsid w:val="00A608D0"/>
    <w:rsid w:val="00A60A99"/>
    <w:rsid w:val="00A6160E"/>
    <w:rsid w:val="00A61AE3"/>
    <w:rsid w:val="00A62015"/>
    <w:rsid w:val="00A62345"/>
    <w:rsid w:val="00A6248A"/>
    <w:rsid w:val="00A62770"/>
    <w:rsid w:val="00A62B8C"/>
    <w:rsid w:val="00A62CEC"/>
    <w:rsid w:val="00A63088"/>
    <w:rsid w:val="00A6339E"/>
    <w:rsid w:val="00A63563"/>
    <w:rsid w:val="00A635AE"/>
    <w:rsid w:val="00A63916"/>
    <w:rsid w:val="00A63B20"/>
    <w:rsid w:val="00A63EFB"/>
    <w:rsid w:val="00A64295"/>
    <w:rsid w:val="00A643D0"/>
    <w:rsid w:val="00A644E1"/>
    <w:rsid w:val="00A6470B"/>
    <w:rsid w:val="00A64B24"/>
    <w:rsid w:val="00A64B57"/>
    <w:rsid w:val="00A64D35"/>
    <w:rsid w:val="00A650EA"/>
    <w:rsid w:val="00A65229"/>
    <w:rsid w:val="00A65472"/>
    <w:rsid w:val="00A654D4"/>
    <w:rsid w:val="00A65514"/>
    <w:rsid w:val="00A6551E"/>
    <w:rsid w:val="00A657FC"/>
    <w:rsid w:val="00A65864"/>
    <w:rsid w:val="00A65DE3"/>
    <w:rsid w:val="00A6600B"/>
    <w:rsid w:val="00A661A5"/>
    <w:rsid w:val="00A663E1"/>
    <w:rsid w:val="00A66443"/>
    <w:rsid w:val="00A66733"/>
    <w:rsid w:val="00A668AB"/>
    <w:rsid w:val="00A6695F"/>
    <w:rsid w:val="00A66E1C"/>
    <w:rsid w:val="00A66EE5"/>
    <w:rsid w:val="00A66F78"/>
    <w:rsid w:val="00A6736C"/>
    <w:rsid w:val="00A675D0"/>
    <w:rsid w:val="00A677D4"/>
    <w:rsid w:val="00A67D20"/>
    <w:rsid w:val="00A67E22"/>
    <w:rsid w:val="00A67E7E"/>
    <w:rsid w:val="00A67EA8"/>
    <w:rsid w:val="00A67F10"/>
    <w:rsid w:val="00A67FC2"/>
    <w:rsid w:val="00A70493"/>
    <w:rsid w:val="00A7064A"/>
    <w:rsid w:val="00A70770"/>
    <w:rsid w:val="00A70A58"/>
    <w:rsid w:val="00A70AE6"/>
    <w:rsid w:val="00A70C2E"/>
    <w:rsid w:val="00A70E96"/>
    <w:rsid w:val="00A70F2F"/>
    <w:rsid w:val="00A711B0"/>
    <w:rsid w:val="00A7126C"/>
    <w:rsid w:val="00A712CB"/>
    <w:rsid w:val="00A71990"/>
    <w:rsid w:val="00A719EB"/>
    <w:rsid w:val="00A72193"/>
    <w:rsid w:val="00A72414"/>
    <w:rsid w:val="00A724A7"/>
    <w:rsid w:val="00A726FB"/>
    <w:rsid w:val="00A72715"/>
    <w:rsid w:val="00A72A2C"/>
    <w:rsid w:val="00A72AA6"/>
    <w:rsid w:val="00A7305B"/>
    <w:rsid w:val="00A732CF"/>
    <w:rsid w:val="00A73316"/>
    <w:rsid w:val="00A735B1"/>
    <w:rsid w:val="00A73BF2"/>
    <w:rsid w:val="00A73E45"/>
    <w:rsid w:val="00A73FAC"/>
    <w:rsid w:val="00A740CF"/>
    <w:rsid w:val="00A74139"/>
    <w:rsid w:val="00A742A0"/>
    <w:rsid w:val="00A74312"/>
    <w:rsid w:val="00A744AC"/>
    <w:rsid w:val="00A74709"/>
    <w:rsid w:val="00A74925"/>
    <w:rsid w:val="00A74985"/>
    <w:rsid w:val="00A74AEA"/>
    <w:rsid w:val="00A74B09"/>
    <w:rsid w:val="00A74C24"/>
    <w:rsid w:val="00A74C41"/>
    <w:rsid w:val="00A74EBF"/>
    <w:rsid w:val="00A74ECD"/>
    <w:rsid w:val="00A752F1"/>
    <w:rsid w:val="00A755C3"/>
    <w:rsid w:val="00A75933"/>
    <w:rsid w:val="00A759E6"/>
    <w:rsid w:val="00A761AD"/>
    <w:rsid w:val="00A762F2"/>
    <w:rsid w:val="00A76381"/>
    <w:rsid w:val="00A7646D"/>
    <w:rsid w:val="00A76498"/>
    <w:rsid w:val="00A765C8"/>
    <w:rsid w:val="00A76703"/>
    <w:rsid w:val="00A76915"/>
    <w:rsid w:val="00A76B17"/>
    <w:rsid w:val="00A76D3F"/>
    <w:rsid w:val="00A76DA6"/>
    <w:rsid w:val="00A76F7E"/>
    <w:rsid w:val="00A7707F"/>
    <w:rsid w:val="00A77270"/>
    <w:rsid w:val="00A777D5"/>
    <w:rsid w:val="00A77AA0"/>
    <w:rsid w:val="00A77B32"/>
    <w:rsid w:val="00A77D19"/>
    <w:rsid w:val="00A80025"/>
    <w:rsid w:val="00A806F1"/>
    <w:rsid w:val="00A80752"/>
    <w:rsid w:val="00A807DD"/>
    <w:rsid w:val="00A80AB0"/>
    <w:rsid w:val="00A80BE2"/>
    <w:rsid w:val="00A80EDF"/>
    <w:rsid w:val="00A81559"/>
    <w:rsid w:val="00A817FC"/>
    <w:rsid w:val="00A81877"/>
    <w:rsid w:val="00A81BDA"/>
    <w:rsid w:val="00A81DBB"/>
    <w:rsid w:val="00A81F5A"/>
    <w:rsid w:val="00A8223D"/>
    <w:rsid w:val="00A82246"/>
    <w:rsid w:val="00A825D3"/>
    <w:rsid w:val="00A8267F"/>
    <w:rsid w:val="00A82727"/>
    <w:rsid w:val="00A82895"/>
    <w:rsid w:val="00A82A14"/>
    <w:rsid w:val="00A82A6C"/>
    <w:rsid w:val="00A82C4D"/>
    <w:rsid w:val="00A82EEB"/>
    <w:rsid w:val="00A83070"/>
    <w:rsid w:val="00A831F3"/>
    <w:rsid w:val="00A831F4"/>
    <w:rsid w:val="00A8338E"/>
    <w:rsid w:val="00A8354D"/>
    <w:rsid w:val="00A8373D"/>
    <w:rsid w:val="00A8382C"/>
    <w:rsid w:val="00A838A3"/>
    <w:rsid w:val="00A83942"/>
    <w:rsid w:val="00A83948"/>
    <w:rsid w:val="00A83A8D"/>
    <w:rsid w:val="00A83C4B"/>
    <w:rsid w:val="00A83E1C"/>
    <w:rsid w:val="00A83FCB"/>
    <w:rsid w:val="00A8408A"/>
    <w:rsid w:val="00A840A3"/>
    <w:rsid w:val="00A8414E"/>
    <w:rsid w:val="00A841AC"/>
    <w:rsid w:val="00A8444E"/>
    <w:rsid w:val="00A845C0"/>
    <w:rsid w:val="00A8462D"/>
    <w:rsid w:val="00A84753"/>
    <w:rsid w:val="00A84AE0"/>
    <w:rsid w:val="00A84AED"/>
    <w:rsid w:val="00A84E18"/>
    <w:rsid w:val="00A84E39"/>
    <w:rsid w:val="00A84F55"/>
    <w:rsid w:val="00A85087"/>
    <w:rsid w:val="00A850C0"/>
    <w:rsid w:val="00A852FE"/>
    <w:rsid w:val="00A854B0"/>
    <w:rsid w:val="00A854CC"/>
    <w:rsid w:val="00A85C2C"/>
    <w:rsid w:val="00A85C79"/>
    <w:rsid w:val="00A85C9F"/>
    <w:rsid w:val="00A85CD3"/>
    <w:rsid w:val="00A85D17"/>
    <w:rsid w:val="00A8609C"/>
    <w:rsid w:val="00A8656B"/>
    <w:rsid w:val="00A869B4"/>
    <w:rsid w:val="00A869CC"/>
    <w:rsid w:val="00A869DE"/>
    <w:rsid w:val="00A86AF5"/>
    <w:rsid w:val="00A86B3E"/>
    <w:rsid w:val="00A86F4F"/>
    <w:rsid w:val="00A870BA"/>
    <w:rsid w:val="00A87212"/>
    <w:rsid w:val="00A87409"/>
    <w:rsid w:val="00A8753B"/>
    <w:rsid w:val="00A87986"/>
    <w:rsid w:val="00A87B3E"/>
    <w:rsid w:val="00A87CFE"/>
    <w:rsid w:val="00A9008E"/>
    <w:rsid w:val="00A90171"/>
    <w:rsid w:val="00A90197"/>
    <w:rsid w:val="00A901D0"/>
    <w:rsid w:val="00A90395"/>
    <w:rsid w:val="00A9042A"/>
    <w:rsid w:val="00A904A9"/>
    <w:rsid w:val="00A905BA"/>
    <w:rsid w:val="00A910ED"/>
    <w:rsid w:val="00A91110"/>
    <w:rsid w:val="00A912E8"/>
    <w:rsid w:val="00A9131A"/>
    <w:rsid w:val="00A91503"/>
    <w:rsid w:val="00A91CD6"/>
    <w:rsid w:val="00A91ED5"/>
    <w:rsid w:val="00A91EE8"/>
    <w:rsid w:val="00A92373"/>
    <w:rsid w:val="00A926D8"/>
    <w:rsid w:val="00A92EE9"/>
    <w:rsid w:val="00A93319"/>
    <w:rsid w:val="00A933EC"/>
    <w:rsid w:val="00A9342A"/>
    <w:rsid w:val="00A935D1"/>
    <w:rsid w:val="00A93665"/>
    <w:rsid w:val="00A936F1"/>
    <w:rsid w:val="00A9378B"/>
    <w:rsid w:val="00A93850"/>
    <w:rsid w:val="00A9385B"/>
    <w:rsid w:val="00A93C5C"/>
    <w:rsid w:val="00A93CA3"/>
    <w:rsid w:val="00A93CF1"/>
    <w:rsid w:val="00A93D49"/>
    <w:rsid w:val="00A93EB0"/>
    <w:rsid w:val="00A93F01"/>
    <w:rsid w:val="00A940DC"/>
    <w:rsid w:val="00A940F0"/>
    <w:rsid w:val="00A94397"/>
    <w:rsid w:val="00A9458A"/>
    <w:rsid w:val="00A945DD"/>
    <w:rsid w:val="00A94AE3"/>
    <w:rsid w:val="00A94D49"/>
    <w:rsid w:val="00A94E37"/>
    <w:rsid w:val="00A94FA2"/>
    <w:rsid w:val="00A951E6"/>
    <w:rsid w:val="00A95343"/>
    <w:rsid w:val="00A953F3"/>
    <w:rsid w:val="00A95433"/>
    <w:rsid w:val="00A9555C"/>
    <w:rsid w:val="00A9558C"/>
    <w:rsid w:val="00A955CC"/>
    <w:rsid w:val="00A9582D"/>
    <w:rsid w:val="00A95919"/>
    <w:rsid w:val="00A95A31"/>
    <w:rsid w:val="00A95C1C"/>
    <w:rsid w:val="00A95CDC"/>
    <w:rsid w:val="00A95CE8"/>
    <w:rsid w:val="00A95D9C"/>
    <w:rsid w:val="00A95EFA"/>
    <w:rsid w:val="00A96111"/>
    <w:rsid w:val="00A96149"/>
    <w:rsid w:val="00A96188"/>
    <w:rsid w:val="00A9618F"/>
    <w:rsid w:val="00A96549"/>
    <w:rsid w:val="00A96677"/>
    <w:rsid w:val="00A96FF1"/>
    <w:rsid w:val="00A9700F"/>
    <w:rsid w:val="00A970E5"/>
    <w:rsid w:val="00A97136"/>
    <w:rsid w:val="00A97510"/>
    <w:rsid w:val="00A978D9"/>
    <w:rsid w:val="00A979AB"/>
    <w:rsid w:val="00A97A8A"/>
    <w:rsid w:val="00A97BA0"/>
    <w:rsid w:val="00A97CEC"/>
    <w:rsid w:val="00A97F2D"/>
    <w:rsid w:val="00AA049B"/>
    <w:rsid w:val="00AA05F6"/>
    <w:rsid w:val="00AA0693"/>
    <w:rsid w:val="00AA075F"/>
    <w:rsid w:val="00AA0896"/>
    <w:rsid w:val="00AA0B9C"/>
    <w:rsid w:val="00AA0C3F"/>
    <w:rsid w:val="00AA102C"/>
    <w:rsid w:val="00AA1072"/>
    <w:rsid w:val="00AA1433"/>
    <w:rsid w:val="00AA14A6"/>
    <w:rsid w:val="00AA1534"/>
    <w:rsid w:val="00AA16CB"/>
    <w:rsid w:val="00AA18AA"/>
    <w:rsid w:val="00AA19D1"/>
    <w:rsid w:val="00AA1FB5"/>
    <w:rsid w:val="00AA201C"/>
    <w:rsid w:val="00AA2280"/>
    <w:rsid w:val="00AA2298"/>
    <w:rsid w:val="00AA231C"/>
    <w:rsid w:val="00AA25FD"/>
    <w:rsid w:val="00AA2678"/>
    <w:rsid w:val="00AA2680"/>
    <w:rsid w:val="00AA2A06"/>
    <w:rsid w:val="00AA2A46"/>
    <w:rsid w:val="00AA2FA2"/>
    <w:rsid w:val="00AA3067"/>
    <w:rsid w:val="00AA313B"/>
    <w:rsid w:val="00AA3161"/>
    <w:rsid w:val="00AA3267"/>
    <w:rsid w:val="00AA3376"/>
    <w:rsid w:val="00AA34BE"/>
    <w:rsid w:val="00AA3894"/>
    <w:rsid w:val="00AA3A2E"/>
    <w:rsid w:val="00AA3D07"/>
    <w:rsid w:val="00AA3DA2"/>
    <w:rsid w:val="00AA3DD1"/>
    <w:rsid w:val="00AA3E2F"/>
    <w:rsid w:val="00AA436F"/>
    <w:rsid w:val="00AA45A6"/>
    <w:rsid w:val="00AA486C"/>
    <w:rsid w:val="00AA4FC2"/>
    <w:rsid w:val="00AA5152"/>
    <w:rsid w:val="00AA53C9"/>
    <w:rsid w:val="00AA5460"/>
    <w:rsid w:val="00AA5481"/>
    <w:rsid w:val="00AA562B"/>
    <w:rsid w:val="00AA58DE"/>
    <w:rsid w:val="00AA5E74"/>
    <w:rsid w:val="00AA5F4F"/>
    <w:rsid w:val="00AA64BD"/>
    <w:rsid w:val="00AA6911"/>
    <w:rsid w:val="00AA6A64"/>
    <w:rsid w:val="00AA6A99"/>
    <w:rsid w:val="00AA6B0D"/>
    <w:rsid w:val="00AA7203"/>
    <w:rsid w:val="00AA730C"/>
    <w:rsid w:val="00AA73BC"/>
    <w:rsid w:val="00AA7658"/>
    <w:rsid w:val="00AA7857"/>
    <w:rsid w:val="00AA79BB"/>
    <w:rsid w:val="00AA7F2F"/>
    <w:rsid w:val="00AA7F70"/>
    <w:rsid w:val="00AB00E0"/>
    <w:rsid w:val="00AB01E3"/>
    <w:rsid w:val="00AB04D7"/>
    <w:rsid w:val="00AB06E6"/>
    <w:rsid w:val="00AB0734"/>
    <w:rsid w:val="00AB0776"/>
    <w:rsid w:val="00AB0E7C"/>
    <w:rsid w:val="00AB10EA"/>
    <w:rsid w:val="00AB1506"/>
    <w:rsid w:val="00AB1706"/>
    <w:rsid w:val="00AB1B5B"/>
    <w:rsid w:val="00AB1BED"/>
    <w:rsid w:val="00AB1D6F"/>
    <w:rsid w:val="00AB1F28"/>
    <w:rsid w:val="00AB2173"/>
    <w:rsid w:val="00AB21F0"/>
    <w:rsid w:val="00AB23E0"/>
    <w:rsid w:val="00AB257E"/>
    <w:rsid w:val="00AB2637"/>
    <w:rsid w:val="00AB2A4B"/>
    <w:rsid w:val="00AB2AC2"/>
    <w:rsid w:val="00AB2EF0"/>
    <w:rsid w:val="00AB30D0"/>
    <w:rsid w:val="00AB32D2"/>
    <w:rsid w:val="00AB34E6"/>
    <w:rsid w:val="00AB3692"/>
    <w:rsid w:val="00AB3936"/>
    <w:rsid w:val="00AB399D"/>
    <w:rsid w:val="00AB3A3E"/>
    <w:rsid w:val="00AB3B54"/>
    <w:rsid w:val="00AB3C02"/>
    <w:rsid w:val="00AB3C55"/>
    <w:rsid w:val="00AB3D23"/>
    <w:rsid w:val="00AB3D8C"/>
    <w:rsid w:val="00AB3EF7"/>
    <w:rsid w:val="00AB3FC7"/>
    <w:rsid w:val="00AB3FD7"/>
    <w:rsid w:val="00AB4098"/>
    <w:rsid w:val="00AB4230"/>
    <w:rsid w:val="00AB4282"/>
    <w:rsid w:val="00AB439D"/>
    <w:rsid w:val="00AB4453"/>
    <w:rsid w:val="00AB4838"/>
    <w:rsid w:val="00AB4916"/>
    <w:rsid w:val="00AB4BD2"/>
    <w:rsid w:val="00AB4CB5"/>
    <w:rsid w:val="00AB4CEC"/>
    <w:rsid w:val="00AB4F3F"/>
    <w:rsid w:val="00AB50B5"/>
    <w:rsid w:val="00AB51DF"/>
    <w:rsid w:val="00AB5229"/>
    <w:rsid w:val="00AB525C"/>
    <w:rsid w:val="00AB5265"/>
    <w:rsid w:val="00AB5308"/>
    <w:rsid w:val="00AB5359"/>
    <w:rsid w:val="00AB53EE"/>
    <w:rsid w:val="00AB543A"/>
    <w:rsid w:val="00AB5674"/>
    <w:rsid w:val="00AB56F9"/>
    <w:rsid w:val="00AB58EB"/>
    <w:rsid w:val="00AB59B2"/>
    <w:rsid w:val="00AB5AA9"/>
    <w:rsid w:val="00AB5E28"/>
    <w:rsid w:val="00AB5EB4"/>
    <w:rsid w:val="00AB60BA"/>
    <w:rsid w:val="00AB613B"/>
    <w:rsid w:val="00AB6259"/>
    <w:rsid w:val="00AB6437"/>
    <w:rsid w:val="00AB695B"/>
    <w:rsid w:val="00AB6DF9"/>
    <w:rsid w:val="00AB6E5D"/>
    <w:rsid w:val="00AB7086"/>
    <w:rsid w:val="00AB76F4"/>
    <w:rsid w:val="00AB7798"/>
    <w:rsid w:val="00AB786B"/>
    <w:rsid w:val="00AB797D"/>
    <w:rsid w:val="00AB7D42"/>
    <w:rsid w:val="00AB7EDA"/>
    <w:rsid w:val="00AC00FC"/>
    <w:rsid w:val="00AC0159"/>
    <w:rsid w:val="00AC0760"/>
    <w:rsid w:val="00AC093C"/>
    <w:rsid w:val="00AC09FA"/>
    <w:rsid w:val="00AC0BE0"/>
    <w:rsid w:val="00AC0F33"/>
    <w:rsid w:val="00AC10CB"/>
    <w:rsid w:val="00AC15E2"/>
    <w:rsid w:val="00AC1867"/>
    <w:rsid w:val="00AC1878"/>
    <w:rsid w:val="00AC1B66"/>
    <w:rsid w:val="00AC1BCF"/>
    <w:rsid w:val="00AC1C21"/>
    <w:rsid w:val="00AC205C"/>
    <w:rsid w:val="00AC22B6"/>
    <w:rsid w:val="00AC23A4"/>
    <w:rsid w:val="00AC298D"/>
    <w:rsid w:val="00AC2A7F"/>
    <w:rsid w:val="00AC2BF4"/>
    <w:rsid w:val="00AC2C70"/>
    <w:rsid w:val="00AC2CE6"/>
    <w:rsid w:val="00AC2F47"/>
    <w:rsid w:val="00AC32B7"/>
    <w:rsid w:val="00AC3476"/>
    <w:rsid w:val="00AC35DA"/>
    <w:rsid w:val="00AC3604"/>
    <w:rsid w:val="00AC367E"/>
    <w:rsid w:val="00AC370C"/>
    <w:rsid w:val="00AC3711"/>
    <w:rsid w:val="00AC37E7"/>
    <w:rsid w:val="00AC3954"/>
    <w:rsid w:val="00AC3C5E"/>
    <w:rsid w:val="00AC4106"/>
    <w:rsid w:val="00AC41D1"/>
    <w:rsid w:val="00AC4204"/>
    <w:rsid w:val="00AC479C"/>
    <w:rsid w:val="00AC48BE"/>
    <w:rsid w:val="00AC48FB"/>
    <w:rsid w:val="00AC4A3D"/>
    <w:rsid w:val="00AC4D67"/>
    <w:rsid w:val="00AC4DB2"/>
    <w:rsid w:val="00AC523B"/>
    <w:rsid w:val="00AC56BB"/>
    <w:rsid w:val="00AC5910"/>
    <w:rsid w:val="00AC5A0E"/>
    <w:rsid w:val="00AC5AF5"/>
    <w:rsid w:val="00AC5B43"/>
    <w:rsid w:val="00AC5DE9"/>
    <w:rsid w:val="00AC5F73"/>
    <w:rsid w:val="00AC5FEF"/>
    <w:rsid w:val="00AC609D"/>
    <w:rsid w:val="00AC614E"/>
    <w:rsid w:val="00AC6312"/>
    <w:rsid w:val="00AC6778"/>
    <w:rsid w:val="00AC6863"/>
    <w:rsid w:val="00AC68A0"/>
    <w:rsid w:val="00AC6B2C"/>
    <w:rsid w:val="00AC6C4B"/>
    <w:rsid w:val="00AC6D58"/>
    <w:rsid w:val="00AC6F4D"/>
    <w:rsid w:val="00AC72C0"/>
    <w:rsid w:val="00AC78D9"/>
    <w:rsid w:val="00AC7BF4"/>
    <w:rsid w:val="00AC7D81"/>
    <w:rsid w:val="00AD011B"/>
    <w:rsid w:val="00AD028A"/>
    <w:rsid w:val="00AD03A5"/>
    <w:rsid w:val="00AD04C9"/>
    <w:rsid w:val="00AD066B"/>
    <w:rsid w:val="00AD0718"/>
    <w:rsid w:val="00AD077A"/>
    <w:rsid w:val="00AD0B5A"/>
    <w:rsid w:val="00AD0B72"/>
    <w:rsid w:val="00AD0BB4"/>
    <w:rsid w:val="00AD0CB7"/>
    <w:rsid w:val="00AD0EB7"/>
    <w:rsid w:val="00AD106C"/>
    <w:rsid w:val="00AD108D"/>
    <w:rsid w:val="00AD1111"/>
    <w:rsid w:val="00AD14B2"/>
    <w:rsid w:val="00AD15B8"/>
    <w:rsid w:val="00AD166B"/>
    <w:rsid w:val="00AD181D"/>
    <w:rsid w:val="00AD1870"/>
    <w:rsid w:val="00AD190A"/>
    <w:rsid w:val="00AD1948"/>
    <w:rsid w:val="00AD1F1C"/>
    <w:rsid w:val="00AD2041"/>
    <w:rsid w:val="00AD20AC"/>
    <w:rsid w:val="00AD2343"/>
    <w:rsid w:val="00AD23CE"/>
    <w:rsid w:val="00AD2B91"/>
    <w:rsid w:val="00AD2C72"/>
    <w:rsid w:val="00AD2CC6"/>
    <w:rsid w:val="00AD2DF9"/>
    <w:rsid w:val="00AD322A"/>
    <w:rsid w:val="00AD3266"/>
    <w:rsid w:val="00AD34C2"/>
    <w:rsid w:val="00AD36FE"/>
    <w:rsid w:val="00AD380A"/>
    <w:rsid w:val="00AD3844"/>
    <w:rsid w:val="00AD39F1"/>
    <w:rsid w:val="00AD4107"/>
    <w:rsid w:val="00AD4198"/>
    <w:rsid w:val="00AD4413"/>
    <w:rsid w:val="00AD4806"/>
    <w:rsid w:val="00AD49D9"/>
    <w:rsid w:val="00AD4A1B"/>
    <w:rsid w:val="00AD4A84"/>
    <w:rsid w:val="00AD4A90"/>
    <w:rsid w:val="00AD4FBC"/>
    <w:rsid w:val="00AD50D4"/>
    <w:rsid w:val="00AD51F7"/>
    <w:rsid w:val="00AD531F"/>
    <w:rsid w:val="00AD54AB"/>
    <w:rsid w:val="00AD596C"/>
    <w:rsid w:val="00AD5988"/>
    <w:rsid w:val="00AD5A9B"/>
    <w:rsid w:val="00AD5D67"/>
    <w:rsid w:val="00AD5E55"/>
    <w:rsid w:val="00AD5F41"/>
    <w:rsid w:val="00AD6018"/>
    <w:rsid w:val="00AD60DF"/>
    <w:rsid w:val="00AD60F8"/>
    <w:rsid w:val="00AD6105"/>
    <w:rsid w:val="00AD6730"/>
    <w:rsid w:val="00AD67D9"/>
    <w:rsid w:val="00AD6897"/>
    <w:rsid w:val="00AD6C75"/>
    <w:rsid w:val="00AD6E76"/>
    <w:rsid w:val="00AD6FC5"/>
    <w:rsid w:val="00AD73E5"/>
    <w:rsid w:val="00AD759A"/>
    <w:rsid w:val="00AD75C8"/>
    <w:rsid w:val="00AD7BA1"/>
    <w:rsid w:val="00AD7C54"/>
    <w:rsid w:val="00AD7C65"/>
    <w:rsid w:val="00AD7EFA"/>
    <w:rsid w:val="00AE0043"/>
    <w:rsid w:val="00AE0173"/>
    <w:rsid w:val="00AE057A"/>
    <w:rsid w:val="00AE07DC"/>
    <w:rsid w:val="00AE089D"/>
    <w:rsid w:val="00AE09CF"/>
    <w:rsid w:val="00AE107E"/>
    <w:rsid w:val="00AE1175"/>
    <w:rsid w:val="00AE1282"/>
    <w:rsid w:val="00AE15FD"/>
    <w:rsid w:val="00AE16A2"/>
    <w:rsid w:val="00AE17A7"/>
    <w:rsid w:val="00AE18C8"/>
    <w:rsid w:val="00AE196D"/>
    <w:rsid w:val="00AE1C8C"/>
    <w:rsid w:val="00AE1F36"/>
    <w:rsid w:val="00AE2145"/>
    <w:rsid w:val="00AE22A5"/>
    <w:rsid w:val="00AE22F5"/>
    <w:rsid w:val="00AE236D"/>
    <w:rsid w:val="00AE271D"/>
    <w:rsid w:val="00AE29F9"/>
    <w:rsid w:val="00AE2C8F"/>
    <w:rsid w:val="00AE2DE0"/>
    <w:rsid w:val="00AE2F5D"/>
    <w:rsid w:val="00AE301F"/>
    <w:rsid w:val="00AE3109"/>
    <w:rsid w:val="00AE31AF"/>
    <w:rsid w:val="00AE3389"/>
    <w:rsid w:val="00AE339F"/>
    <w:rsid w:val="00AE35A4"/>
    <w:rsid w:val="00AE35E7"/>
    <w:rsid w:val="00AE3787"/>
    <w:rsid w:val="00AE3DDD"/>
    <w:rsid w:val="00AE40AD"/>
    <w:rsid w:val="00AE42E0"/>
    <w:rsid w:val="00AE47B1"/>
    <w:rsid w:val="00AE485E"/>
    <w:rsid w:val="00AE4915"/>
    <w:rsid w:val="00AE496E"/>
    <w:rsid w:val="00AE4AAD"/>
    <w:rsid w:val="00AE4E14"/>
    <w:rsid w:val="00AE4E4A"/>
    <w:rsid w:val="00AE4E80"/>
    <w:rsid w:val="00AE50E7"/>
    <w:rsid w:val="00AE5227"/>
    <w:rsid w:val="00AE5362"/>
    <w:rsid w:val="00AE5591"/>
    <w:rsid w:val="00AE5B58"/>
    <w:rsid w:val="00AE5C56"/>
    <w:rsid w:val="00AE5CF0"/>
    <w:rsid w:val="00AE6282"/>
    <w:rsid w:val="00AE6380"/>
    <w:rsid w:val="00AE643B"/>
    <w:rsid w:val="00AE6545"/>
    <w:rsid w:val="00AE666C"/>
    <w:rsid w:val="00AE683D"/>
    <w:rsid w:val="00AE68E1"/>
    <w:rsid w:val="00AE6BB3"/>
    <w:rsid w:val="00AE6C19"/>
    <w:rsid w:val="00AE6C8A"/>
    <w:rsid w:val="00AE6ECE"/>
    <w:rsid w:val="00AE712B"/>
    <w:rsid w:val="00AE71E8"/>
    <w:rsid w:val="00AE726B"/>
    <w:rsid w:val="00AE7891"/>
    <w:rsid w:val="00AE7C13"/>
    <w:rsid w:val="00AE7F79"/>
    <w:rsid w:val="00AF0277"/>
    <w:rsid w:val="00AF0481"/>
    <w:rsid w:val="00AF07A1"/>
    <w:rsid w:val="00AF07F0"/>
    <w:rsid w:val="00AF08AA"/>
    <w:rsid w:val="00AF0A96"/>
    <w:rsid w:val="00AF0D82"/>
    <w:rsid w:val="00AF0FE3"/>
    <w:rsid w:val="00AF115B"/>
    <w:rsid w:val="00AF11C8"/>
    <w:rsid w:val="00AF122A"/>
    <w:rsid w:val="00AF15D3"/>
    <w:rsid w:val="00AF1611"/>
    <w:rsid w:val="00AF1844"/>
    <w:rsid w:val="00AF18EE"/>
    <w:rsid w:val="00AF1966"/>
    <w:rsid w:val="00AF1968"/>
    <w:rsid w:val="00AF1F76"/>
    <w:rsid w:val="00AF1FD9"/>
    <w:rsid w:val="00AF2051"/>
    <w:rsid w:val="00AF241E"/>
    <w:rsid w:val="00AF250E"/>
    <w:rsid w:val="00AF25CF"/>
    <w:rsid w:val="00AF287D"/>
    <w:rsid w:val="00AF28B3"/>
    <w:rsid w:val="00AF28F1"/>
    <w:rsid w:val="00AF2B12"/>
    <w:rsid w:val="00AF2D6D"/>
    <w:rsid w:val="00AF2F82"/>
    <w:rsid w:val="00AF2FBB"/>
    <w:rsid w:val="00AF32EA"/>
    <w:rsid w:val="00AF338F"/>
    <w:rsid w:val="00AF400F"/>
    <w:rsid w:val="00AF404B"/>
    <w:rsid w:val="00AF4348"/>
    <w:rsid w:val="00AF4376"/>
    <w:rsid w:val="00AF45B9"/>
    <w:rsid w:val="00AF4623"/>
    <w:rsid w:val="00AF4CA3"/>
    <w:rsid w:val="00AF4FAB"/>
    <w:rsid w:val="00AF51AE"/>
    <w:rsid w:val="00AF5282"/>
    <w:rsid w:val="00AF56D7"/>
    <w:rsid w:val="00AF5797"/>
    <w:rsid w:val="00AF58E6"/>
    <w:rsid w:val="00AF5A91"/>
    <w:rsid w:val="00AF5C62"/>
    <w:rsid w:val="00AF620A"/>
    <w:rsid w:val="00AF6554"/>
    <w:rsid w:val="00AF67E3"/>
    <w:rsid w:val="00AF6C2B"/>
    <w:rsid w:val="00AF6C84"/>
    <w:rsid w:val="00AF7172"/>
    <w:rsid w:val="00AF7236"/>
    <w:rsid w:val="00AF740E"/>
    <w:rsid w:val="00AF7430"/>
    <w:rsid w:val="00AF76EC"/>
    <w:rsid w:val="00AF77EC"/>
    <w:rsid w:val="00AF7978"/>
    <w:rsid w:val="00AF7A22"/>
    <w:rsid w:val="00AF7ABD"/>
    <w:rsid w:val="00AF7DDB"/>
    <w:rsid w:val="00AF7DE0"/>
    <w:rsid w:val="00AF7FB3"/>
    <w:rsid w:val="00B0035E"/>
    <w:rsid w:val="00B004FB"/>
    <w:rsid w:val="00B00802"/>
    <w:rsid w:val="00B0085C"/>
    <w:rsid w:val="00B008F8"/>
    <w:rsid w:val="00B00BA6"/>
    <w:rsid w:val="00B00C89"/>
    <w:rsid w:val="00B00D90"/>
    <w:rsid w:val="00B010CB"/>
    <w:rsid w:val="00B01353"/>
    <w:rsid w:val="00B015F9"/>
    <w:rsid w:val="00B01660"/>
    <w:rsid w:val="00B01C70"/>
    <w:rsid w:val="00B01F31"/>
    <w:rsid w:val="00B022AF"/>
    <w:rsid w:val="00B02BBE"/>
    <w:rsid w:val="00B02D83"/>
    <w:rsid w:val="00B0314C"/>
    <w:rsid w:val="00B031E2"/>
    <w:rsid w:val="00B031FD"/>
    <w:rsid w:val="00B03217"/>
    <w:rsid w:val="00B0335A"/>
    <w:rsid w:val="00B03620"/>
    <w:rsid w:val="00B0367A"/>
    <w:rsid w:val="00B036FD"/>
    <w:rsid w:val="00B0396D"/>
    <w:rsid w:val="00B03D35"/>
    <w:rsid w:val="00B03E4E"/>
    <w:rsid w:val="00B03FE5"/>
    <w:rsid w:val="00B045BE"/>
    <w:rsid w:val="00B04645"/>
    <w:rsid w:val="00B04897"/>
    <w:rsid w:val="00B0490A"/>
    <w:rsid w:val="00B04934"/>
    <w:rsid w:val="00B0496C"/>
    <w:rsid w:val="00B04B5C"/>
    <w:rsid w:val="00B04B5D"/>
    <w:rsid w:val="00B04E78"/>
    <w:rsid w:val="00B04FB0"/>
    <w:rsid w:val="00B05056"/>
    <w:rsid w:val="00B05222"/>
    <w:rsid w:val="00B05412"/>
    <w:rsid w:val="00B0548E"/>
    <w:rsid w:val="00B0553B"/>
    <w:rsid w:val="00B05548"/>
    <w:rsid w:val="00B05890"/>
    <w:rsid w:val="00B05891"/>
    <w:rsid w:val="00B05897"/>
    <w:rsid w:val="00B05A43"/>
    <w:rsid w:val="00B05C9C"/>
    <w:rsid w:val="00B06255"/>
    <w:rsid w:val="00B06397"/>
    <w:rsid w:val="00B064AF"/>
    <w:rsid w:val="00B0659F"/>
    <w:rsid w:val="00B06716"/>
    <w:rsid w:val="00B06728"/>
    <w:rsid w:val="00B0676A"/>
    <w:rsid w:val="00B068C5"/>
    <w:rsid w:val="00B06925"/>
    <w:rsid w:val="00B06B2B"/>
    <w:rsid w:val="00B06D05"/>
    <w:rsid w:val="00B06D8D"/>
    <w:rsid w:val="00B06E52"/>
    <w:rsid w:val="00B070F6"/>
    <w:rsid w:val="00B073C8"/>
    <w:rsid w:val="00B076BE"/>
    <w:rsid w:val="00B0778F"/>
    <w:rsid w:val="00B077B6"/>
    <w:rsid w:val="00B07872"/>
    <w:rsid w:val="00B07A05"/>
    <w:rsid w:val="00B07A3B"/>
    <w:rsid w:val="00B07B51"/>
    <w:rsid w:val="00B07C42"/>
    <w:rsid w:val="00B07D6E"/>
    <w:rsid w:val="00B07E1F"/>
    <w:rsid w:val="00B10022"/>
    <w:rsid w:val="00B101FF"/>
    <w:rsid w:val="00B104C8"/>
    <w:rsid w:val="00B106C8"/>
    <w:rsid w:val="00B10A59"/>
    <w:rsid w:val="00B10C9E"/>
    <w:rsid w:val="00B10D07"/>
    <w:rsid w:val="00B10FF2"/>
    <w:rsid w:val="00B11207"/>
    <w:rsid w:val="00B1122C"/>
    <w:rsid w:val="00B115A4"/>
    <w:rsid w:val="00B11659"/>
    <w:rsid w:val="00B116FB"/>
    <w:rsid w:val="00B1199A"/>
    <w:rsid w:val="00B119E5"/>
    <w:rsid w:val="00B11CE4"/>
    <w:rsid w:val="00B12022"/>
    <w:rsid w:val="00B122CC"/>
    <w:rsid w:val="00B122CD"/>
    <w:rsid w:val="00B12383"/>
    <w:rsid w:val="00B12695"/>
    <w:rsid w:val="00B1270C"/>
    <w:rsid w:val="00B12798"/>
    <w:rsid w:val="00B12C85"/>
    <w:rsid w:val="00B130CE"/>
    <w:rsid w:val="00B13515"/>
    <w:rsid w:val="00B13890"/>
    <w:rsid w:val="00B13A16"/>
    <w:rsid w:val="00B13A62"/>
    <w:rsid w:val="00B13E00"/>
    <w:rsid w:val="00B13E6B"/>
    <w:rsid w:val="00B13F60"/>
    <w:rsid w:val="00B14202"/>
    <w:rsid w:val="00B14456"/>
    <w:rsid w:val="00B14494"/>
    <w:rsid w:val="00B148EB"/>
    <w:rsid w:val="00B14906"/>
    <w:rsid w:val="00B14926"/>
    <w:rsid w:val="00B14AD9"/>
    <w:rsid w:val="00B14B51"/>
    <w:rsid w:val="00B14B85"/>
    <w:rsid w:val="00B14C57"/>
    <w:rsid w:val="00B14D95"/>
    <w:rsid w:val="00B14DDB"/>
    <w:rsid w:val="00B14E0B"/>
    <w:rsid w:val="00B14ECD"/>
    <w:rsid w:val="00B14F01"/>
    <w:rsid w:val="00B152C0"/>
    <w:rsid w:val="00B1538B"/>
    <w:rsid w:val="00B15420"/>
    <w:rsid w:val="00B15624"/>
    <w:rsid w:val="00B15A87"/>
    <w:rsid w:val="00B15AA9"/>
    <w:rsid w:val="00B16308"/>
    <w:rsid w:val="00B1693E"/>
    <w:rsid w:val="00B16A09"/>
    <w:rsid w:val="00B16BBC"/>
    <w:rsid w:val="00B16E42"/>
    <w:rsid w:val="00B16ED8"/>
    <w:rsid w:val="00B16F3E"/>
    <w:rsid w:val="00B172E1"/>
    <w:rsid w:val="00B17380"/>
    <w:rsid w:val="00B1738C"/>
    <w:rsid w:val="00B1770C"/>
    <w:rsid w:val="00B1798E"/>
    <w:rsid w:val="00B179F6"/>
    <w:rsid w:val="00B20442"/>
    <w:rsid w:val="00B20446"/>
    <w:rsid w:val="00B20823"/>
    <w:rsid w:val="00B20945"/>
    <w:rsid w:val="00B20947"/>
    <w:rsid w:val="00B20B3D"/>
    <w:rsid w:val="00B20C52"/>
    <w:rsid w:val="00B20D5C"/>
    <w:rsid w:val="00B20EB6"/>
    <w:rsid w:val="00B20FA5"/>
    <w:rsid w:val="00B21028"/>
    <w:rsid w:val="00B216D4"/>
    <w:rsid w:val="00B2199B"/>
    <w:rsid w:val="00B21B0F"/>
    <w:rsid w:val="00B21C0D"/>
    <w:rsid w:val="00B21D70"/>
    <w:rsid w:val="00B21E01"/>
    <w:rsid w:val="00B21E73"/>
    <w:rsid w:val="00B22035"/>
    <w:rsid w:val="00B2245A"/>
    <w:rsid w:val="00B22C3A"/>
    <w:rsid w:val="00B22DB1"/>
    <w:rsid w:val="00B23087"/>
    <w:rsid w:val="00B23260"/>
    <w:rsid w:val="00B234D4"/>
    <w:rsid w:val="00B23502"/>
    <w:rsid w:val="00B236D1"/>
    <w:rsid w:val="00B237BC"/>
    <w:rsid w:val="00B238B5"/>
    <w:rsid w:val="00B238CC"/>
    <w:rsid w:val="00B23BCD"/>
    <w:rsid w:val="00B23D34"/>
    <w:rsid w:val="00B242BB"/>
    <w:rsid w:val="00B24582"/>
    <w:rsid w:val="00B24626"/>
    <w:rsid w:val="00B24BED"/>
    <w:rsid w:val="00B250BA"/>
    <w:rsid w:val="00B250D6"/>
    <w:rsid w:val="00B251BC"/>
    <w:rsid w:val="00B2532C"/>
    <w:rsid w:val="00B25429"/>
    <w:rsid w:val="00B25559"/>
    <w:rsid w:val="00B2572F"/>
    <w:rsid w:val="00B257F3"/>
    <w:rsid w:val="00B25A28"/>
    <w:rsid w:val="00B25CE9"/>
    <w:rsid w:val="00B25E29"/>
    <w:rsid w:val="00B260EB"/>
    <w:rsid w:val="00B26393"/>
    <w:rsid w:val="00B2648A"/>
    <w:rsid w:val="00B264C5"/>
    <w:rsid w:val="00B266D6"/>
    <w:rsid w:val="00B26734"/>
    <w:rsid w:val="00B26A10"/>
    <w:rsid w:val="00B26A7E"/>
    <w:rsid w:val="00B26ADD"/>
    <w:rsid w:val="00B26CD6"/>
    <w:rsid w:val="00B26D60"/>
    <w:rsid w:val="00B27089"/>
    <w:rsid w:val="00B27191"/>
    <w:rsid w:val="00B271D6"/>
    <w:rsid w:val="00B272D8"/>
    <w:rsid w:val="00B27505"/>
    <w:rsid w:val="00B2767F"/>
    <w:rsid w:val="00B279D7"/>
    <w:rsid w:val="00B27A7F"/>
    <w:rsid w:val="00B27CEF"/>
    <w:rsid w:val="00B27ED9"/>
    <w:rsid w:val="00B3003E"/>
    <w:rsid w:val="00B3009C"/>
    <w:rsid w:val="00B30176"/>
    <w:rsid w:val="00B302F5"/>
    <w:rsid w:val="00B30685"/>
    <w:rsid w:val="00B30918"/>
    <w:rsid w:val="00B30A61"/>
    <w:rsid w:val="00B30B9D"/>
    <w:rsid w:val="00B30C61"/>
    <w:rsid w:val="00B30DE7"/>
    <w:rsid w:val="00B30DF1"/>
    <w:rsid w:val="00B30E5C"/>
    <w:rsid w:val="00B30EB7"/>
    <w:rsid w:val="00B31218"/>
    <w:rsid w:val="00B31508"/>
    <w:rsid w:val="00B317C2"/>
    <w:rsid w:val="00B3199C"/>
    <w:rsid w:val="00B3199F"/>
    <w:rsid w:val="00B31BCC"/>
    <w:rsid w:val="00B31EA0"/>
    <w:rsid w:val="00B31FF1"/>
    <w:rsid w:val="00B32121"/>
    <w:rsid w:val="00B32141"/>
    <w:rsid w:val="00B32274"/>
    <w:rsid w:val="00B32AA9"/>
    <w:rsid w:val="00B32AEF"/>
    <w:rsid w:val="00B32BFB"/>
    <w:rsid w:val="00B32FCF"/>
    <w:rsid w:val="00B332DF"/>
    <w:rsid w:val="00B335C8"/>
    <w:rsid w:val="00B33976"/>
    <w:rsid w:val="00B33BAA"/>
    <w:rsid w:val="00B33D66"/>
    <w:rsid w:val="00B341FC"/>
    <w:rsid w:val="00B34355"/>
    <w:rsid w:val="00B343E0"/>
    <w:rsid w:val="00B34459"/>
    <w:rsid w:val="00B34786"/>
    <w:rsid w:val="00B34947"/>
    <w:rsid w:val="00B34B26"/>
    <w:rsid w:val="00B34C2D"/>
    <w:rsid w:val="00B34E2D"/>
    <w:rsid w:val="00B34E53"/>
    <w:rsid w:val="00B34E70"/>
    <w:rsid w:val="00B34FC1"/>
    <w:rsid w:val="00B3502B"/>
    <w:rsid w:val="00B35094"/>
    <w:rsid w:val="00B357CC"/>
    <w:rsid w:val="00B35AD3"/>
    <w:rsid w:val="00B35B9B"/>
    <w:rsid w:val="00B35DE7"/>
    <w:rsid w:val="00B35E64"/>
    <w:rsid w:val="00B361E7"/>
    <w:rsid w:val="00B361FD"/>
    <w:rsid w:val="00B3658C"/>
    <w:rsid w:val="00B367C2"/>
    <w:rsid w:val="00B36828"/>
    <w:rsid w:val="00B36C96"/>
    <w:rsid w:val="00B36DB8"/>
    <w:rsid w:val="00B36E06"/>
    <w:rsid w:val="00B36E95"/>
    <w:rsid w:val="00B370DB"/>
    <w:rsid w:val="00B37157"/>
    <w:rsid w:val="00B37177"/>
    <w:rsid w:val="00B37290"/>
    <w:rsid w:val="00B374DF"/>
    <w:rsid w:val="00B3775D"/>
    <w:rsid w:val="00B377EC"/>
    <w:rsid w:val="00B37878"/>
    <w:rsid w:val="00B3796D"/>
    <w:rsid w:val="00B37CF0"/>
    <w:rsid w:val="00B4048F"/>
    <w:rsid w:val="00B404A4"/>
    <w:rsid w:val="00B407FA"/>
    <w:rsid w:val="00B40BF8"/>
    <w:rsid w:val="00B40EAD"/>
    <w:rsid w:val="00B40FE6"/>
    <w:rsid w:val="00B4131F"/>
    <w:rsid w:val="00B41374"/>
    <w:rsid w:val="00B41906"/>
    <w:rsid w:val="00B41B92"/>
    <w:rsid w:val="00B41BD3"/>
    <w:rsid w:val="00B41F2C"/>
    <w:rsid w:val="00B41F7D"/>
    <w:rsid w:val="00B4217B"/>
    <w:rsid w:val="00B421F7"/>
    <w:rsid w:val="00B42320"/>
    <w:rsid w:val="00B423C9"/>
    <w:rsid w:val="00B423CC"/>
    <w:rsid w:val="00B4260E"/>
    <w:rsid w:val="00B42952"/>
    <w:rsid w:val="00B42AA4"/>
    <w:rsid w:val="00B42B95"/>
    <w:rsid w:val="00B42BA7"/>
    <w:rsid w:val="00B42C37"/>
    <w:rsid w:val="00B42CEB"/>
    <w:rsid w:val="00B42DCA"/>
    <w:rsid w:val="00B42F1E"/>
    <w:rsid w:val="00B4307C"/>
    <w:rsid w:val="00B4338D"/>
    <w:rsid w:val="00B434B5"/>
    <w:rsid w:val="00B43596"/>
    <w:rsid w:val="00B43707"/>
    <w:rsid w:val="00B4372B"/>
    <w:rsid w:val="00B438DC"/>
    <w:rsid w:val="00B43CB9"/>
    <w:rsid w:val="00B43CC0"/>
    <w:rsid w:val="00B43D66"/>
    <w:rsid w:val="00B43E73"/>
    <w:rsid w:val="00B44112"/>
    <w:rsid w:val="00B4417E"/>
    <w:rsid w:val="00B44628"/>
    <w:rsid w:val="00B44949"/>
    <w:rsid w:val="00B44B0A"/>
    <w:rsid w:val="00B44CCC"/>
    <w:rsid w:val="00B44EA0"/>
    <w:rsid w:val="00B4556F"/>
    <w:rsid w:val="00B45694"/>
    <w:rsid w:val="00B4582C"/>
    <w:rsid w:val="00B45A60"/>
    <w:rsid w:val="00B45ECA"/>
    <w:rsid w:val="00B45F13"/>
    <w:rsid w:val="00B45F9E"/>
    <w:rsid w:val="00B4628B"/>
    <w:rsid w:val="00B46381"/>
    <w:rsid w:val="00B464F5"/>
    <w:rsid w:val="00B46541"/>
    <w:rsid w:val="00B468C3"/>
    <w:rsid w:val="00B46943"/>
    <w:rsid w:val="00B46C58"/>
    <w:rsid w:val="00B46CA9"/>
    <w:rsid w:val="00B46F2E"/>
    <w:rsid w:val="00B47006"/>
    <w:rsid w:val="00B47047"/>
    <w:rsid w:val="00B470CF"/>
    <w:rsid w:val="00B4733E"/>
    <w:rsid w:val="00B47671"/>
    <w:rsid w:val="00B478B6"/>
    <w:rsid w:val="00B47B8E"/>
    <w:rsid w:val="00B47BD7"/>
    <w:rsid w:val="00B47C27"/>
    <w:rsid w:val="00B5000C"/>
    <w:rsid w:val="00B5018A"/>
    <w:rsid w:val="00B501AE"/>
    <w:rsid w:val="00B50208"/>
    <w:rsid w:val="00B50886"/>
    <w:rsid w:val="00B50A45"/>
    <w:rsid w:val="00B50A7B"/>
    <w:rsid w:val="00B50AFA"/>
    <w:rsid w:val="00B50B6F"/>
    <w:rsid w:val="00B50C89"/>
    <w:rsid w:val="00B50F3F"/>
    <w:rsid w:val="00B51003"/>
    <w:rsid w:val="00B5110E"/>
    <w:rsid w:val="00B512F2"/>
    <w:rsid w:val="00B5166D"/>
    <w:rsid w:val="00B51BBD"/>
    <w:rsid w:val="00B51EA5"/>
    <w:rsid w:val="00B522A7"/>
    <w:rsid w:val="00B524C7"/>
    <w:rsid w:val="00B52552"/>
    <w:rsid w:val="00B52674"/>
    <w:rsid w:val="00B5281C"/>
    <w:rsid w:val="00B5310D"/>
    <w:rsid w:val="00B5312D"/>
    <w:rsid w:val="00B531AF"/>
    <w:rsid w:val="00B53571"/>
    <w:rsid w:val="00B53A1A"/>
    <w:rsid w:val="00B540F3"/>
    <w:rsid w:val="00B541C1"/>
    <w:rsid w:val="00B54950"/>
    <w:rsid w:val="00B54B1E"/>
    <w:rsid w:val="00B54BED"/>
    <w:rsid w:val="00B54C87"/>
    <w:rsid w:val="00B55067"/>
    <w:rsid w:val="00B553FB"/>
    <w:rsid w:val="00B556E1"/>
    <w:rsid w:val="00B556F7"/>
    <w:rsid w:val="00B5572F"/>
    <w:rsid w:val="00B55A36"/>
    <w:rsid w:val="00B55D67"/>
    <w:rsid w:val="00B55E3F"/>
    <w:rsid w:val="00B561C1"/>
    <w:rsid w:val="00B5644B"/>
    <w:rsid w:val="00B564C0"/>
    <w:rsid w:val="00B56904"/>
    <w:rsid w:val="00B56D56"/>
    <w:rsid w:val="00B572E6"/>
    <w:rsid w:val="00B57438"/>
    <w:rsid w:val="00B5749B"/>
    <w:rsid w:val="00B574DA"/>
    <w:rsid w:val="00B5777F"/>
    <w:rsid w:val="00B57CC4"/>
    <w:rsid w:val="00B57DCF"/>
    <w:rsid w:val="00B57F0E"/>
    <w:rsid w:val="00B57F7C"/>
    <w:rsid w:val="00B60091"/>
    <w:rsid w:val="00B6010F"/>
    <w:rsid w:val="00B6026C"/>
    <w:rsid w:val="00B6048E"/>
    <w:rsid w:val="00B604CA"/>
    <w:rsid w:val="00B6068A"/>
    <w:rsid w:val="00B60D2D"/>
    <w:rsid w:val="00B60DA7"/>
    <w:rsid w:val="00B60DE7"/>
    <w:rsid w:val="00B60DEE"/>
    <w:rsid w:val="00B60E66"/>
    <w:rsid w:val="00B60EDB"/>
    <w:rsid w:val="00B60F4B"/>
    <w:rsid w:val="00B60FF6"/>
    <w:rsid w:val="00B610A1"/>
    <w:rsid w:val="00B6167C"/>
    <w:rsid w:val="00B616A3"/>
    <w:rsid w:val="00B6173F"/>
    <w:rsid w:val="00B617FA"/>
    <w:rsid w:val="00B61940"/>
    <w:rsid w:val="00B61A20"/>
    <w:rsid w:val="00B61ACF"/>
    <w:rsid w:val="00B61BA8"/>
    <w:rsid w:val="00B61C0D"/>
    <w:rsid w:val="00B61ED8"/>
    <w:rsid w:val="00B62273"/>
    <w:rsid w:val="00B62BD6"/>
    <w:rsid w:val="00B62C84"/>
    <w:rsid w:val="00B62F61"/>
    <w:rsid w:val="00B63163"/>
    <w:rsid w:val="00B6325B"/>
    <w:rsid w:val="00B63948"/>
    <w:rsid w:val="00B639FE"/>
    <w:rsid w:val="00B63A06"/>
    <w:rsid w:val="00B63B0F"/>
    <w:rsid w:val="00B63BE4"/>
    <w:rsid w:val="00B63E02"/>
    <w:rsid w:val="00B63F18"/>
    <w:rsid w:val="00B64252"/>
    <w:rsid w:val="00B64285"/>
    <w:rsid w:val="00B64391"/>
    <w:rsid w:val="00B6444B"/>
    <w:rsid w:val="00B64659"/>
    <w:rsid w:val="00B64BC4"/>
    <w:rsid w:val="00B64CC7"/>
    <w:rsid w:val="00B64EC0"/>
    <w:rsid w:val="00B65167"/>
    <w:rsid w:val="00B6553B"/>
    <w:rsid w:val="00B65595"/>
    <w:rsid w:val="00B655BC"/>
    <w:rsid w:val="00B65652"/>
    <w:rsid w:val="00B656DD"/>
    <w:rsid w:val="00B659EC"/>
    <w:rsid w:val="00B65A8B"/>
    <w:rsid w:val="00B65ABF"/>
    <w:rsid w:val="00B65C4A"/>
    <w:rsid w:val="00B65CD9"/>
    <w:rsid w:val="00B65EC0"/>
    <w:rsid w:val="00B65FFF"/>
    <w:rsid w:val="00B660E2"/>
    <w:rsid w:val="00B660F9"/>
    <w:rsid w:val="00B6632E"/>
    <w:rsid w:val="00B6639B"/>
    <w:rsid w:val="00B6657D"/>
    <w:rsid w:val="00B66684"/>
    <w:rsid w:val="00B667A8"/>
    <w:rsid w:val="00B66DBD"/>
    <w:rsid w:val="00B67734"/>
    <w:rsid w:val="00B677D1"/>
    <w:rsid w:val="00B704CC"/>
    <w:rsid w:val="00B704E9"/>
    <w:rsid w:val="00B70516"/>
    <w:rsid w:val="00B70597"/>
    <w:rsid w:val="00B70603"/>
    <w:rsid w:val="00B70645"/>
    <w:rsid w:val="00B706DA"/>
    <w:rsid w:val="00B70736"/>
    <w:rsid w:val="00B70751"/>
    <w:rsid w:val="00B70DD3"/>
    <w:rsid w:val="00B70EBF"/>
    <w:rsid w:val="00B70F0C"/>
    <w:rsid w:val="00B7123B"/>
    <w:rsid w:val="00B714EB"/>
    <w:rsid w:val="00B71C05"/>
    <w:rsid w:val="00B71CC1"/>
    <w:rsid w:val="00B71F31"/>
    <w:rsid w:val="00B724E8"/>
    <w:rsid w:val="00B725BD"/>
    <w:rsid w:val="00B728ED"/>
    <w:rsid w:val="00B72C49"/>
    <w:rsid w:val="00B72E1B"/>
    <w:rsid w:val="00B73108"/>
    <w:rsid w:val="00B732C4"/>
    <w:rsid w:val="00B7392B"/>
    <w:rsid w:val="00B73A05"/>
    <w:rsid w:val="00B73BA6"/>
    <w:rsid w:val="00B73E37"/>
    <w:rsid w:val="00B74125"/>
    <w:rsid w:val="00B7448E"/>
    <w:rsid w:val="00B74751"/>
    <w:rsid w:val="00B747EF"/>
    <w:rsid w:val="00B749BA"/>
    <w:rsid w:val="00B74AC1"/>
    <w:rsid w:val="00B74CBA"/>
    <w:rsid w:val="00B74D81"/>
    <w:rsid w:val="00B74D9C"/>
    <w:rsid w:val="00B754A2"/>
    <w:rsid w:val="00B755A0"/>
    <w:rsid w:val="00B75800"/>
    <w:rsid w:val="00B75840"/>
    <w:rsid w:val="00B75CAA"/>
    <w:rsid w:val="00B75DDA"/>
    <w:rsid w:val="00B76390"/>
    <w:rsid w:val="00B763B2"/>
    <w:rsid w:val="00B76567"/>
    <w:rsid w:val="00B7672C"/>
    <w:rsid w:val="00B767B1"/>
    <w:rsid w:val="00B7693C"/>
    <w:rsid w:val="00B76B43"/>
    <w:rsid w:val="00B76C18"/>
    <w:rsid w:val="00B76DEF"/>
    <w:rsid w:val="00B76E91"/>
    <w:rsid w:val="00B77135"/>
    <w:rsid w:val="00B77263"/>
    <w:rsid w:val="00B774C1"/>
    <w:rsid w:val="00B77509"/>
    <w:rsid w:val="00B77517"/>
    <w:rsid w:val="00B77537"/>
    <w:rsid w:val="00B775B3"/>
    <w:rsid w:val="00B7760A"/>
    <w:rsid w:val="00B776AE"/>
    <w:rsid w:val="00B778A4"/>
    <w:rsid w:val="00B77956"/>
    <w:rsid w:val="00B77990"/>
    <w:rsid w:val="00B77B69"/>
    <w:rsid w:val="00B77FE3"/>
    <w:rsid w:val="00B80194"/>
    <w:rsid w:val="00B802A7"/>
    <w:rsid w:val="00B80487"/>
    <w:rsid w:val="00B804CD"/>
    <w:rsid w:val="00B804EB"/>
    <w:rsid w:val="00B805EA"/>
    <w:rsid w:val="00B80A13"/>
    <w:rsid w:val="00B80CBD"/>
    <w:rsid w:val="00B80D9F"/>
    <w:rsid w:val="00B80FAB"/>
    <w:rsid w:val="00B810D5"/>
    <w:rsid w:val="00B81286"/>
    <w:rsid w:val="00B814DB"/>
    <w:rsid w:val="00B81658"/>
    <w:rsid w:val="00B81AEF"/>
    <w:rsid w:val="00B81AF5"/>
    <w:rsid w:val="00B81B88"/>
    <w:rsid w:val="00B81C0F"/>
    <w:rsid w:val="00B81F28"/>
    <w:rsid w:val="00B82234"/>
    <w:rsid w:val="00B825CE"/>
    <w:rsid w:val="00B82684"/>
    <w:rsid w:val="00B8274B"/>
    <w:rsid w:val="00B8290B"/>
    <w:rsid w:val="00B82A78"/>
    <w:rsid w:val="00B82B15"/>
    <w:rsid w:val="00B82D0F"/>
    <w:rsid w:val="00B82FA3"/>
    <w:rsid w:val="00B8301B"/>
    <w:rsid w:val="00B83265"/>
    <w:rsid w:val="00B83355"/>
    <w:rsid w:val="00B83735"/>
    <w:rsid w:val="00B83781"/>
    <w:rsid w:val="00B83978"/>
    <w:rsid w:val="00B840D6"/>
    <w:rsid w:val="00B842A4"/>
    <w:rsid w:val="00B8439B"/>
    <w:rsid w:val="00B84677"/>
    <w:rsid w:val="00B846DE"/>
    <w:rsid w:val="00B846EC"/>
    <w:rsid w:val="00B8497A"/>
    <w:rsid w:val="00B84C7F"/>
    <w:rsid w:val="00B84CD7"/>
    <w:rsid w:val="00B84E50"/>
    <w:rsid w:val="00B84ED9"/>
    <w:rsid w:val="00B85643"/>
    <w:rsid w:val="00B85752"/>
    <w:rsid w:val="00B857DE"/>
    <w:rsid w:val="00B85919"/>
    <w:rsid w:val="00B85E38"/>
    <w:rsid w:val="00B86000"/>
    <w:rsid w:val="00B8603E"/>
    <w:rsid w:val="00B8619A"/>
    <w:rsid w:val="00B861F2"/>
    <w:rsid w:val="00B86234"/>
    <w:rsid w:val="00B862BC"/>
    <w:rsid w:val="00B8687F"/>
    <w:rsid w:val="00B869F5"/>
    <w:rsid w:val="00B86B62"/>
    <w:rsid w:val="00B86C66"/>
    <w:rsid w:val="00B86D1B"/>
    <w:rsid w:val="00B86D33"/>
    <w:rsid w:val="00B86F0F"/>
    <w:rsid w:val="00B87077"/>
    <w:rsid w:val="00B872BE"/>
    <w:rsid w:val="00B872E4"/>
    <w:rsid w:val="00B875A9"/>
    <w:rsid w:val="00B875CD"/>
    <w:rsid w:val="00B877E4"/>
    <w:rsid w:val="00B87AC2"/>
    <w:rsid w:val="00B87B1C"/>
    <w:rsid w:val="00B87CAD"/>
    <w:rsid w:val="00B87F0D"/>
    <w:rsid w:val="00B87F2B"/>
    <w:rsid w:val="00B87FAA"/>
    <w:rsid w:val="00B90065"/>
    <w:rsid w:val="00B9025B"/>
    <w:rsid w:val="00B90319"/>
    <w:rsid w:val="00B90338"/>
    <w:rsid w:val="00B906E4"/>
    <w:rsid w:val="00B908B1"/>
    <w:rsid w:val="00B90E03"/>
    <w:rsid w:val="00B910ED"/>
    <w:rsid w:val="00B913E3"/>
    <w:rsid w:val="00B9151A"/>
    <w:rsid w:val="00B91B11"/>
    <w:rsid w:val="00B91DF6"/>
    <w:rsid w:val="00B91E42"/>
    <w:rsid w:val="00B91E6C"/>
    <w:rsid w:val="00B92058"/>
    <w:rsid w:val="00B92130"/>
    <w:rsid w:val="00B92364"/>
    <w:rsid w:val="00B928E4"/>
    <w:rsid w:val="00B92B8F"/>
    <w:rsid w:val="00B92C6A"/>
    <w:rsid w:val="00B92F73"/>
    <w:rsid w:val="00B92F7F"/>
    <w:rsid w:val="00B9313C"/>
    <w:rsid w:val="00B93422"/>
    <w:rsid w:val="00B9395D"/>
    <w:rsid w:val="00B93C00"/>
    <w:rsid w:val="00B93CE7"/>
    <w:rsid w:val="00B93D07"/>
    <w:rsid w:val="00B93E46"/>
    <w:rsid w:val="00B93F6A"/>
    <w:rsid w:val="00B941A5"/>
    <w:rsid w:val="00B948DC"/>
    <w:rsid w:val="00B94D3A"/>
    <w:rsid w:val="00B9528F"/>
    <w:rsid w:val="00B9530D"/>
    <w:rsid w:val="00B95316"/>
    <w:rsid w:val="00B95649"/>
    <w:rsid w:val="00B957DF"/>
    <w:rsid w:val="00B95C23"/>
    <w:rsid w:val="00B95D1A"/>
    <w:rsid w:val="00B95E45"/>
    <w:rsid w:val="00B961B3"/>
    <w:rsid w:val="00B96344"/>
    <w:rsid w:val="00B96DF7"/>
    <w:rsid w:val="00B96FAC"/>
    <w:rsid w:val="00B97025"/>
    <w:rsid w:val="00B972E1"/>
    <w:rsid w:val="00B97752"/>
    <w:rsid w:val="00B979F7"/>
    <w:rsid w:val="00B97A13"/>
    <w:rsid w:val="00B97C17"/>
    <w:rsid w:val="00B97D16"/>
    <w:rsid w:val="00B97E18"/>
    <w:rsid w:val="00B97E50"/>
    <w:rsid w:val="00B97F42"/>
    <w:rsid w:val="00BA0052"/>
    <w:rsid w:val="00BA02C1"/>
    <w:rsid w:val="00BA02EA"/>
    <w:rsid w:val="00BA045A"/>
    <w:rsid w:val="00BA05C4"/>
    <w:rsid w:val="00BA0826"/>
    <w:rsid w:val="00BA0AE6"/>
    <w:rsid w:val="00BA10EF"/>
    <w:rsid w:val="00BA1294"/>
    <w:rsid w:val="00BA143E"/>
    <w:rsid w:val="00BA1903"/>
    <w:rsid w:val="00BA1B41"/>
    <w:rsid w:val="00BA1D50"/>
    <w:rsid w:val="00BA1DE3"/>
    <w:rsid w:val="00BA1F0A"/>
    <w:rsid w:val="00BA2011"/>
    <w:rsid w:val="00BA2070"/>
    <w:rsid w:val="00BA2912"/>
    <w:rsid w:val="00BA29FB"/>
    <w:rsid w:val="00BA2A2B"/>
    <w:rsid w:val="00BA2B95"/>
    <w:rsid w:val="00BA2C1F"/>
    <w:rsid w:val="00BA2C82"/>
    <w:rsid w:val="00BA314F"/>
    <w:rsid w:val="00BA32E3"/>
    <w:rsid w:val="00BA3B1E"/>
    <w:rsid w:val="00BA4ADC"/>
    <w:rsid w:val="00BA4CF8"/>
    <w:rsid w:val="00BA5009"/>
    <w:rsid w:val="00BA5088"/>
    <w:rsid w:val="00BA5220"/>
    <w:rsid w:val="00BA54D8"/>
    <w:rsid w:val="00BA5570"/>
    <w:rsid w:val="00BA5761"/>
    <w:rsid w:val="00BA57A3"/>
    <w:rsid w:val="00BA5856"/>
    <w:rsid w:val="00BA5BBA"/>
    <w:rsid w:val="00BA5BE3"/>
    <w:rsid w:val="00BA5D81"/>
    <w:rsid w:val="00BA5ED4"/>
    <w:rsid w:val="00BA606C"/>
    <w:rsid w:val="00BA613A"/>
    <w:rsid w:val="00BA67F7"/>
    <w:rsid w:val="00BA6DAD"/>
    <w:rsid w:val="00BA6DDB"/>
    <w:rsid w:val="00BA6E25"/>
    <w:rsid w:val="00BA703B"/>
    <w:rsid w:val="00BA7090"/>
    <w:rsid w:val="00BA72C5"/>
    <w:rsid w:val="00BA72D1"/>
    <w:rsid w:val="00BA74D8"/>
    <w:rsid w:val="00BA75AB"/>
    <w:rsid w:val="00BA78B0"/>
    <w:rsid w:val="00BA797C"/>
    <w:rsid w:val="00BA7990"/>
    <w:rsid w:val="00BA79CD"/>
    <w:rsid w:val="00BA7CCD"/>
    <w:rsid w:val="00BA7E7A"/>
    <w:rsid w:val="00BA7F36"/>
    <w:rsid w:val="00BA7FD4"/>
    <w:rsid w:val="00BB0079"/>
    <w:rsid w:val="00BB06C1"/>
    <w:rsid w:val="00BB077B"/>
    <w:rsid w:val="00BB08B6"/>
    <w:rsid w:val="00BB08FC"/>
    <w:rsid w:val="00BB0A3C"/>
    <w:rsid w:val="00BB0AC4"/>
    <w:rsid w:val="00BB0B21"/>
    <w:rsid w:val="00BB0CE3"/>
    <w:rsid w:val="00BB0D6D"/>
    <w:rsid w:val="00BB0E92"/>
    <w:rsid w:val="00BB100F"/>
    <w:rsid w:val="00BB1108"/>
    <w:rsid w:val="00BB13F3"/>
    <w:rsid w:val="00BB14C6"/>
    <w:rsid w:val="00BB1641"/>
    <w:rsid w:val="00BB177A"/>
    <w:rsid w:val="00BB1875"/>
    <w:rsid w:val="00BB1F5F"/>
    <w:rsid w:val="00BB1FF8"/>
    <w:rsid w:val="00BB2416"/>
    <w:rsid w:val="00BB274F"/>
    <w:rsid w:val="00BB27F9"/>
    <w:rsid w:val="00BB29AD"/>
    <w:rsid w:val="00BB2AA5"/>
    <w:rsid w:val="00BB2C29"/>
    <w:rsid w:val="00BB2D44"/>
    <w:rsid w:val="00BB3346"/>
    <w:rsid w:val="00BB343E"/>
    <w:rsid w:val="00BB39F6"/>
    <w:rsid w:val="00BB3A17"/>
    <w:rsid w:val="00BB3AA0"/>
    <w:rsid w:val="00BB3C5F"/>
    <w:rsid w:val="00BB3D91"/>
    <w:rsid w:val="00BB3E8E"/>
    <w:rsid w:val="00BB3F26"/>
    <w:rsid w:val="00BB3F2B"/>
    <w:rsid w:val="00BB4127"/>
    <w:rsid w:val="00BB4968"/>
    <w:rsid w:val="00BB4B8D"/>
    <w:rsid w:val="00BB4D40"/>
    <w:rsid w:val="00BB510C"/>
    <w:rsid w:val="00BB5202"/>
    <w:rsid w:val="00BB5237"/>
    <w:rsid w:val="00BB538A"/>
    <w:rsid w:val="00BB55F6"/>
    <w:rsid w:val="00BB5836"/>
    <w:rsid w:val="00BB5923"/>
    <w:rsid w:val="00BB5E9A"/>
    <w:rsid w:val="00BB608A"/>
    <w:rsid w:val="00BB60A3"/>
    <w:rsid w:val="00BB61E7"/>
    <w:rsid w:val="00BB62E9"/>
    <w:rsid w:val="00BB6689"/>
    <w:rsid w:val="00BB699C"/>
    <w:rsid w:val="00BB69FA"/>
    <w:rsid w:val="00BB6C04"/>
    <w:rsid w:val="00BB6D96"/>
    <w:rsid w:val="00BB6E4C"/>
    <w:rsid w:val="00BB6EE7"/>
    <w:rsid w:val="00BB72D2"/>
    <w:rsid w:val="00BB7390"/>
    <w:rsid w:val="00BB7509"/>
    <w:rsid w:val="00BB753B"/>
    <w:rsid w:val="00BB7A41"/>
    <w:rsid w:val="00BB7C30"/>
    <w:rsid w:val="00BB7E76"/>
    <w:rsid w:val="00BB7FF4"/>
    <w:rsid w:val="00BC018E"/>
    <w:rsid w:val="00BC0576"/>
    <w:rsid w:val="00BC0821"/>
    <w:rsid w:val="00BC08D1"/>
    <w:rsid w:val="00BC0A74"/>
    <w:rsid w:val="00BC0ADA"/>
    <w:rsid w:val="00BC0B27"/>
    <w:rsid w:val="00BC0D71"/>
    <w:rsid w:val="00BC0FF6"/>
    <w:rsid w:val="00BC126D"/>
    <w:rsid w:val="00BC1343"/>
    <w:rsid w:val="00BC1ABE"/>
    <w:rsid w:val="00BC1AD5"/>
    <w:rsid w:val="00BC1F08"/>
    <w:rsid w:val="00BC2029"/>
    <w:rsid w:val="00BC20FC"/>
    <w:rsid w:val="00BC2122"/>
    <w:rsid w:val="00BC2293"/>
    <w:rsid w:val="00BC235E"/>
    <w:rsid w:val="00BC2810"/>
    <w:rsid w:val="00BC293C"/>
    <w:rsid w:val="00BC298F"/>
    <w:rsid w:val="00BC2D14"/>
    <w:rsid w:val="00BC2E08"/>
    <w:rsid w:val="00BC2F8C"/>
    <w:rsid w:val="00BC3224"/>
    <w:rsid w:val="00BC323F"/>
    <w:rsid w:val="00BC3341"/>
    <w:rsid w:val="00BC3457"/>
    <w:rsid w:val="00BC352D"/>
    <w:rsid w:val="00BC388D"/>
    <w:rsid w:val="00BC3898"/>
    <w:rsid w:val="00BC38A7"/>
    <w:rsid w:val="00BC3935"/>
    <w:rsid w:val="00BC3AB6"/>
    <w:rsid w:val="00BC3D1C"/>
    <w:rsid w:val="00BC3E01"/>
    <w:rsid w:val="00BC3E74"/>
    <w:rsid w:val="00BC40B1"/>
    <w:rsid w:val="00BC4346"/>
    <w:rsid w:val="00BC4492"/>
    <w:rsid w:val="00BC4E31"/>
    <w:rsid w:val="00BC504F"/>
    <w:rsid w:val="00BC5326"/>
    <w:rsid w:val="00BC54E3"/>
    <w:rsid w:val="00BC5761"/>
    <w:rsid w:val="00BC58A0"/>
    <w:rsid w:val="00BC58F5"/>
    <w:rsid w:val="00BC59AF"/>
    <w:rsid w:val="00BC5E42"/>
    <w:rsid w:val="00BC5E45"/>
    <w:rsid w:val="00BC6485"/>
    <w:rsid w:val="00BC656B"/>
    <w:rsid w:val="00BC6667"/>
    <w:rsid w:val="00BC6768"/>
    <w:rsid w:val="00BC681B"/>
    <w:rsid w:val="00BC6FF0"/>
    <w:rsid w:val="00BC700B"/>
    <w:rsid w:val="00BC7280"/>
    <w:rsid w:val="00BC728A"/>
    <w:rsid w:val="00BC7441"/>
    <w:rsid w:val="00BC787C"/>
    <w:rsid w:val="00BC7894"/>
    <w:rsid w:val="00BC7A16"/>
    <w:rsid w:val="00BC7A94"/>
    <w:rsid w:val="00BC7B5B"/>
    <w:rsid w:val="00BC7C4F"/>
    <w:rsid w:val="00BC7C88"/>
    <w:rsid w:val="00BC7DC6"/>
    <w:rsid w:val="00BC7F05"/>
    <w:rsid w:val="00BD000D"/>
    <w:rsid w:val="00BD0176"/>
    <w:rsid w:val="00BD0B69"/>
    <w:rsid w:val="00BD0D4C"/>
    <w:rsid w:val="00BD0D6E"/>
    <w:rsid w:val="00BD0E91"/>
    <w:rsid w:val="00BD0F5E"/>
    <w:rsid w:val="00BD13CC"/>
    <w:rsid w:val="00BD1571"/>
    <w:rsid w:val="00BD1697"/>
    <w:rsid w:val="00BD172F"/>
    <w:rsid w:val="00BD18CA"/>
    <w:rsid w:val="00BD1A5B"/>
    <w:rsid w:val="00BD1ACD"/>
    <w:rsid w:val="00BD1C81"/>
    <w:rsid w:val="00BD1EA4"/>
    <w:rsid w:val="00BD2284"/>
    <w:rsid w:val="00BD2326"/>
    <w:rsid w:val="00BD24CB"/>
    <w:rsid w:val="00BD2AF1"/>
    <w:rsid w:val="00BD2BC2"/>
    <w:rsid w:val="00BD2C48"/>
    <w:rsid w:val="00BD30DC"/>
    <w:rsid w:val="00BD3134"/>
    <w:rsid w:val="00BD32FE"/>
    <w:rsid w:val="00BD35D9"/>
    <w:rsid w:val="00BD35E8"/>
    <w:rsid w:val="00BD3786"/>
    <w:rsid w:val="00BD37FF"/>
    <w:rsid w:val="00BD38F9"/>
    <w:rsid w:val="00BD3B67"/>
    <w:rsid w:val="00BD3E81"/>
    <w:rsid w:val="00BD4302"/>
    <w:rsid w:val="00BD46EC"/>
    <w:rsid w:val="00BD484B"/>
    <w:rsid w:val="00BD489F"/>
    <w:rsid w:val="00BD4969"/>
    <w:rsid w:val="00BD4A16"/>
    <w:rsid w:val="00BD4C5F"/>
    <w:rsid w:val="00BD4D91"/>
    <w:rsid w:val="00BD4DB2"/>
    <w:rsid w:val="00BD4FFA"/>
    <w:rsid w:val="00BD50D2"/>
    <w:rsid w:val="00BD5256"/>
    <w:rsid w:val="00BD565A"/>
    <w:rsid w:val="00BD5712"/>
    <w:rsid w:val="00BD57C0"/>
    <w:rsid w:val="00BD581B"/>
    <w:rsid w:val="00BD5A62"/>
    <w:rsid w:val="00BD5D6D"/>
    <w:rsid w:val="00BD5FDA"/>
    <w:rsid w:val="00BD62B1"/>
    <w:rsid w:val="00BD631B"/>
    <w:rsid w:val="00BD67A9"/>
    <w:rsid w:val="00BD68C3"/>
    <w:rsid w:val="00BD6BF2"/>
    <w:rsid w:val="00BD6C06"/>
    <w:rsid w:val="00BD6E24"/>
    <w:rsid w:val="00BD706C"/>
    <w:rsid w:val="00BD73B6"/>
    <w:rsid w:val="00BD7820"/>
    <w:rsid w:val="00BD7BDF"/>
    <w:rsid w:val="00BD7C7A"/>
    <w:rsid w:val="00BE0261"/>
    <w:rsid w:val="00BE034A"/>
    <w:rsid w:val="00BE0541"/>
    <w:rsid w:val="00BE0A05"/>
    <w:rsid w:val="00BE0B70"/>
    <w:rsid w:val="00BE0BEB"/>
    <w:rsid w:val="00BE0D69"/>
    <w:rsid w:val="00BE10C1"/>
    <w:rsid w:val="00BE1386"/>
    <w:rsid w:val="00BE18A3"/>
    <w:rsid w:val="00BE2249"/>
    <w:rsid w:val="00BE22A7"/>
    <w:rsid w:val="00BE284E"/>
    <w:rsid w:val="00BE2CFB"/>
    <w:rsid w:val="00BE2D61"/>
    <w:rsid w:val="00BE2DAD"/>
    <w:rsid w:val="00BE2E0D"/>
    <w:rsid w:val="00BE302B"/>
    <w:rsid w:val="00BE3215"/>
    <w:rsid w:val="00BE330A"/>
    <w:rsid w:val="00BE3664"/>
    <w:rsid w:val="00BE3671"/>
    <w:rsid w:val="00BE396C"/>
    <w:rsid w:val="00BE39B2"/>
    <w:rsid w:val="00BE3C07"/>
    <w:rsid w:val="00BE3DA5"/>
    <w:rsid w:val="00BE3FA6"/>
    <w:rsid w:val="00BE4207"/>
    <w:rsid w:val="00BE4329"/>
    <w:rsid w:val="00BE44E8"/>
    <w:rsid w:val="00BE44F2"/>
    <w:rsid w:val="00BE458E"/>
    <w:rsid w:val="00BE46FC"/>
    <w:rsid w:val="00BE47A3"/>
    <w:rsid w:val="00BE4A9D"/>
    <w:rsid w:val="00BE4AB4"/>
    <w:rsid w:val="00BE4DDB"/>
    <w:rsid w:val="00BE4F24"/>
    <w:rsid w:val="00BE4FC8"/>
    <w:rsid w:val="00BE5035"/>
    <w:rsid w:val="00BE5067"/>
    <w:rsid w:val="00BE58FC"/>
    <w:rsid w:val="00BE59DF"/>
    <w:rsid w:val="00BE5D05"/>
    <w:rsid w:val="00BE5E92"/>
    <w:rsid w:val="00BE6310"/>
    <w:rsid w:val="00BE69AE"/>
    <w:rsid w:val="00BE69BA"/>
    <w:rsid w:val="00BE6A99"/>
    <w:rsid w:val="00BE6BAC"/>
    <w:rsid w:val="00BE6C92"/>
    <w:rsid w:val="00BE6E6F"/>
    <w:rsid w:val="00BE7178"/>
    <w:rsid w:val="00BE72A6"/>
    <w:rsid w:val="00BE73B8"/>
    <w:rsid w:val="00BE76DA"/>
    <w:rsid w:val="00BE7A48"/>
    <w:rsid w:val="00BE7A76"/>
    <w:rsid w:val="00BE7C55"/>
    <w:rsid w:val="00BE7DC5"/>
    <w:rsid w:val="00BF009F"/>
    <w:rsid w:val="00BF0216"/>
    <w:rsid w:val="00BF03B7"/>
    <w:rsid w:val="00BF0619"/>
    <w:rsid w:val="00BF073E"/>
    <w:rsid w:val="00BF0C68"/>
    <w:rsid w:val="00BF0C91"/>
    <w:rsid w:val="00BF0DCD"/>
    <w:rsid w:val="00BF1870"/>
    <w:rsid w:val="00BF1A28"/>
    <w:rsid w:val="00BF1A46"/>
    <w:rsid w:val="00BF1D23"/>
    <w:rsid w:val="00BF224D"/>
    <w:rsid w:val="00BF25D1"/>
    <w:rsid w:val="00BF26D6"/>
    <w:rsid w:val="00BF286D"/>
    <w:rsid w:val="00BF28F9"/>
    <w:rsid w:val="00BF2DC9"/>
    <w:rsid w:val="00BF3260"/>
    <w:rsid w:val="00BF344D"/>
    <w:rsid w:val="00BF3A36"/>
    <w:rsid w:val="00BF3B81"/>
    <w:rsid w:val="00BF3D7E"/>
    <w:rsid w:val="00BF3DF9"/>
    <w:rsid w:val="00BF3FE8"/>
    <w:rsid w:val="00BF4234"/>
    <w:rsid w:val="00BF42A1"/>
    <w:rsid w:val="00BF42AA"/>
    <w:rsid w:val="00BF4767"/>
    <w:rsid w:val="00BF476B"/>
    <w:rsid w:val="00BF4772"/>
    <w:rsid w:val="00BF4C2C"/>
    <w:rsid w:val="00BF4D48"/>
    <w:rsid w:val="00BF4E50"/>
    <w:rsid w:val="00BF5127"/>
    <w:rsid w:val="00BF517F"/>
    <w:rsid w:val="00BF52C7"/>
    <w:rsid w:val="00BF5398"/>
    <w:rsid w:val="00BF5468"/>
    <w:rsid w:val="00BF55B1"/>
    <w:rsid w:val="00BF5A6B"/>
    <w:rsid w:val="00BF5C9B"/>
    <w:rsid w:val="00BF5D12"/>
    <w:rsid w:val="00BF5EC9"/>
    <w:rsid w:val="00BF6040"/>
    <w:rsid w:val="00BF6047"/>
    <w:rsid w:val="00BF60C6"/>
    <w:rsid w:val="00BF60D9"/>
    <w:rsid w:val="00BF60F1"/>
    <w:rsid w:val="00BF6359"/>
    <w:rsid w:val="00BF65CF"/>
    <w:rsid w:val="00BF66A2"/>
    <w:rsid w:val="00BF66CF"/>
    <w:rsid w:val="00BF6AF1"/>
    <w:rsid w:val="00BF712C"/>
    <w:rsid w:val="00BF7288"/>
    <w:rsid w:val="00BF783D"/>
    <w:rsid w:val="00BF7AD0"/>
    <w:rsid w:val="00BF7BAF"/>
    <w:rsid w:val="00BF7E3B"/>
    <w:rsid w:val="00BF7FB7"/>
    <w:rsid w:val="00C00033"/>
    <w:rsid w:val="00C0004D"/>
    <w:rsid w:val="00C00179"/>
    <w:rsid w:val="00C00219"/>
    <w:rsid w:val="00C0030B"/>
    <w:rsid w:val="00C003FB"/>
    <w:rsid w:val="00C007DE"/>
    <w:rsid w:val="00C008D6"/>
    <w:rsid w:val="00C00976"/>
    <w:rsid w:val="00C009F8"/>
    <w:rsid w:val="00C00A86"/>
    <w:rsid w:val="00C00BFB"/>
    <w:rsid w:val="00C00F25"/>
    <w:rsid w:val="00C014DF"/>
    <w:rsid w:val="00C01598"/>
    <w:rsid w:val="00C01687"/>
    <w:rsid w:val="00C0168A"/>
    <w:rsid w:val="00C017BA"/>
    <w:rsid w:val="00C01805"/>
    <w:rsid w:val="00C01A55"/>
    <w:rsid w:val="00C01CDC"/>
    <w:rsid w:val="00C01DA4"/>
    <w:rsid w:val="00C021A7"/>
    <w:rsid w:val="00C022B7"/>
    <w:rsid w:val="00C0260C"/>
    <w:rsid w:val="00C02941"/>
    <w:rsid w:val="00C02A5C"/>
    <w:rsid w:val="00C02ABA"/>
    <w:rsid w:val="00C02CC0"/>
    <w:rsid w:val="00C03323"/>
    <w:rsid w:val="00C037AF"/>
    <w:rsid w:val="00C037C4"/>
    <w:rsid w:val="00C03B61"/>
    <w:rsid w:val="00C03F33"/>
    <w:rsid w:val="00C03F9B"/>
    <w:rsid w:val="00C03FB8"/>
    <w:rsid w:val="00C0407B"/>
    <w:rsid w:val="00C0447A"/>
    <w:rsid w:val="00C0449F"/>
    <w:rsid w:val="00C0466F"/>
    <w:rsid w:val="00C04702"/>
    <w:rsid w:val="00C04EDC"/>
    <w:rsid w:val="00C05185"/>
    <w:rsid w:val="00C051A5"/>
    <w:rsid w:val="00C053E3"/>
    <w:rsid w:val="00C0555F"/>
    <w:rsid w:val="00C055DF"/>
    <w:rsid w:val="00C058C8"/>
    <w:rsid w:val="00C059B9"/>
    <w:rsid w:val="00C06112"/>
    <w:rsid w:val="00C062E6"/>
    <w:rsid w:val="00C06402"/>
    <w:rsid w:val="00C06494"/>
    <w:rsid w:val="00C065D7"/>
    <w:rsid w:val="00C06880"/>
    <w:rsid w:val="00C06B37"/>
    <w:rsid w:val="00C06D1C"/>
    <w:rsid w:val="00C06DEB"/>
    <w:rsid w:val="00C070FF"/>
    <w:rsid w:val="00C07258"/>
    <w:rsid w:val="00C074F5"/>
    <w:rsid w:val="00C0753E"/>
    <w:rsid w:val="00C075E8"/>
    <w:rsid w:val="00C07E70"/>
    <w:rsid w:val="00C10853"/>
    <w:rsid w:val="00C10F0D"/>
    <w:rsid w:val="00C10F2C"/>
    <w:rsid w:val="00C114EB"/>
    <w:rsid w:val="00C11573"/>
    <w:rsid w:val="00C11635"/>
    <w:rsid w:val="00C119E0"/>
    <w:rsid w:val="00C11A50"/>
    <w:rsid w:val="00C11B13"/>
    <w:rsid w:val="00C11EAC"/>
    <w:rsid w:val="00C12068"/>
    <w:rsid w:val="00C120B2"/>
    <w:rsid w:val="00C12143"/>
    <w:rsid w:val="00C12289"/>
    <w:rsid w:val="00C12345"/>
    <w:rsid w:val="00C12409"/>
    <w:rsid w:val="00C124D0"/>
    <w:rsid w:val="00C126FC"/>
    <w:rsid w:val="00C127DB"/>
    <w:rsid w:val="00C12A1C"/>
    <w:rsid w:val="00C12B68"/>
    <w:rsid w:val="00C12D56"/>
    <w:rsid w:val="00C12F04"/>
    <w:rsid w:val="00C13557"/>
    <w:rsid w:val="00C136AE"/>
    <w:rsid w:val="00C13715"/>
    <w:rsid w:val="00C13ABB"/>
    <w:rsid w:val="00C13ADC"/>
    <w:rsid w:val="00C13B3A"/>
    <w:rsid w:val="00C13E72"/>
    <w:rsid w:val="00C13EEF"/>
    <w:rsid w:val="00C13F4F"/>
    <w:rsid w:val="00C14154"/>
    <w:rsid w:val="00C14173"/>
    <w:rsid w:val="00C143C0"/>
    <w:rsid w:val="00C144B8"/>
    <w:rsid w:val="00C14586"/>
    <w:rsid w:val="00C14816"/>
    <w:rsid w:val="00C1485F"/>
    <w:rsid w:val="00C149D7"/>
    <w:rsid w:val="00C14A34"/>
    <w:rsid w:val="00C14B72"/>
    <w:rsid w:val="00C14DE5"/>
    <w:rsid w:val="00C14E34"/>
    <w:rsid w:val="00C15052"/>
    <w:rsid w:val="00C153FF"/>
    <w:rsid w:val="00C15484"/>
    <w:rsid w:val="00C154BB"/>
    <w:rsid w:val="00C15654"/>
    <w:rsid w:val="00C15705"/>
    <w:rsid w:val="00C15897"/>
    <w:rsid w:val="00C15AD6"/>
    <w:rsid w:val="00C15C84"/>
    <w:rsid w:val="00C15D63"/>
    <w:rsid w:val="00C15E0B"/>
    <w:rsid w:val="00C15E37"/>
    <w:rsid w:val="00C15FB4"/>
    <w:rsid w:val="00C16296"/>
    <w:rsid w:val="00C164B3"/>
    <w:rsid w:val="00C1658C"/>
    <w:rsid w:val="00C16802"/>
    <w:rsid w:val="00C1690E"/>
    <w:rsid w:val="00C169B8"/>
    <w:rsid w:val="00C169BF"/>
    <w:rsid w:val="00C16A48"/>
    <w:rsid w:val="00C16B34"/>
    <w:rsid w:val="00C16BDC"/>
    <w:rsid w:val="00C16D71"/>
    <w:rsid w:val="00C1703D"/>
    <w:rsid w:val="00C1770C"/>
    <w:rsid w:val="00C17941"/>
    <w:rsid w:val="00C17AE5"/>
    <w:rsid w:val="00C17B1D"/>
    <w:rsid w:val="00C17BCB"/>
    <w:rsid w:val="00C17F51"/>
    <w:rsid w:val="00C201D6"/>
    <w:rsid w:val="00C202B9"/>
    <w:rsid w:val="00C20383"/>
    <w:rsid w:val="00C203EB"/>
    <w:rsid w:val="00C20652"/>
    <w:rsid w:val="00C20A5B"/>
    <w:rsid w:val="00C20AAC"/>
    <w:rsid w:val="00C20B41"/>
    <w:rsid w:val="00C20C44"/>
    <w:rsid w:val="00C20DF6"/>
    <w:rsid w:val="00C20F11"/>
    <w:rsid w:val="00C20F70"/>
    <w:rsid w:val="00C2118E"/>
    <w:rsid w:val="00C21257"/>
    <w:rsid w:val="00C2135C"/>
    <w:rsid w:val="00C21448"/>
    <w:rsid w:val="00C215C9"/>
    <w:rsid w:val="00C218B0"/>
    <w:rsid w:val="00C21BC3"/>
    <w:rsid w:val="00C220D8"/>
    <w:rsid w:val="00C222CA"/>
    <w:rsid w:val="00C222F8"/>
    <w:rsid w:val="00C22A4A"/>
    <w:rsid w:val="00C22BB6"/>
    <w:rsid w:val="00C22D39"/>
    <w:rsid w:val="00C22E6B"/>
    <w:rsid w:val="00C232E0"/>
    <w:rsid w:val="00C23514"/>
    <w:rsid w:val="00C23584"/>
    <w:rsid w:val="00C23C17"/>
    <w:rsid w:val="00C24064"/>
    <w:rsid w:val="00C240FF"/>
    <w:rsid w:val="00C24396"/>
    <w:rsid w:val="00C243AA"/>
    <w:rsid w:val="00C244D7"/>
    <w:rsid w:val="00C247C8"/>
    <w:rsid w:val="00C24864"/>
    <w:rsid w:val="00C24A24"/>
    <w:rsid w:val="00C24B8F"/>
    <w:rsid w:val="00C24C02"/>
    <w:rsid w:val="00C24CBA"/>
    <w:rsid w:val="00C2503C"/>
    <w:rsid w:val="00C253F0"/>
    <w:rsid w:val="00C2554F"/>
    <w:rsid w:val="00C257A9"/>
    <w:rsid w:val="00C25895"/>
    <w:rsid w:val="00C25930"/>
    <w:rsid w:val="00C25995"/>
    <w:rsid w:val="00C25C9A"/>
    <w:rsid w:val="00C25F54"/>
    <w:rsid w:val="00C2628E"/>
    <w:rsid w:val="00C262D6"/>
    <w:rsid w:val="00C26306"/>
    <w:rsid w:val="00C26607"/>
    <w:rsid w:val="00C267C8"/>
    <w:rsid w:val="00C26B2D"/>
    <w:rsid w:val="00C26D3C"/>
    <w:rsid w:val="00C26DC9"/>
    <w:rsid w:val="00C27105"/>
    <w:rsid w:val="00C27632"/>
    <w:rsid w:val="00C30445"/>
    <w:rsid w:val="00C30491"/>
    <w:rsid w:val="00C304ED"/>
    <w:rsid w:val="00C305F8"/>
    <w:rsid w:val="00C30FD3"/>
    <w:rsid w:val="00C313E0"/>
    <w:rsid w:val="00C317B2"/>
    <w:rsid w:val="00C31B43"/>
    <w:rsid w:val="00C31C2E"/>
    <w:rsid w:val="00C31E0B"/>
    <w:rsid w:val="00C31E79"/>
    <w:rsid w:val="00C32062"/>
    <w:rsid w:val="00C32352"/>
    <w:rsid w:val="00C3258E"/>
    <w:rsid w:val="00C32DDD"/>
    <w:rsid w:val="00C32FA8"/>
    <w:rsid w:val="00C32FD1"/>
    <w:rsid w:val="00C330AD"/>
    <w:rsid w:val="00C334D6"/>
    <w:rsid w:val="00C33619"/>
    <w:rsid w:val="00C33649"/>
    <w:rsid w:val="00C338B6"/>
    <w:rsid w:val="00C33A44"/>
    <w:rsid w:val="00C33DB0"/>
    <w:rsid w:val="00C33EDC"/>
    <w:rsid w:val="00C34075"/>
    <w:rsid w:val="00C341AC"/>
    <w:rsid w:val="00C345B0"/>
    <w:rsid w:val="00C345C5"/>
    <w:rsid w:val="00C346EB"/>
    <w:rsid w:val="00C349FC"/>
    <w:rsid w:val="00C34B5C"/>
    <w:rsid w:val="00C35000"/>
    <w:rsid w:val="00C35033"/>
    <w:rsid w:val="00C3557D"/>
    <w:rsid w:val="00C35633"/>
    <w:rsid w:val="00C3566B"/>
    <w:rsid w:val="00C357C9"/>
    <w:rsid w:val="00C35A97"/>
    <w:rsid w:val="00C35BF5"/>
    <w:rsid w:val="00C35C25"/>
    <w:rsid w:val="00C35D48"/>
    <w:rsid w:val="00C35D9F"/>
    <w:rsid w:val="00C361D5"/>
    <w:rsid w:val="00C36295"/>
    <w:rsid w:val="00C364BE"/>
    <w:rsid w:val="00C3651E"/>
    <w:rsid w:val="00C3668C"/>
    <w:rsid w:val="00C3681B"/>
    <w:rsid w:val="00C368C0"/>
    <w:rsid w:val="00C36D76"/>
    <w:rsid w:val="00C36D9F"/>
    <w:rsid w:val="00C36E9D"/>
    <w:rsid w:val="00C36FCF"/>
    <w:rsid w:val="00C37387"/>
    <w:rsid w:val="00C374CA"/>
    <w:rsid w:val="00C3760E"/>
    <w:rsid w:val="00C37779"/>
    <w:rsid w:val="00C37947"/>
    <w:rsid w:val="00C37B46"/>
    <w:rsid w:val="00C37BDC"/>
    <w:rsid w:val="00C37D85"/>
    <w:rsid w:val="00C37DEE"/>
    <w:rsid w:val="00C37E9F"/>
    <w:rsid w:val="00C37FE9"/>
    <w:rsid w:val="00C37FFD"/>
    <w:rsid w:val="00C40012"/>
    <w:rsid w:val="00C4007F"/>
    <w:rsid w:val="00C400EC"/>
    <w:rsid w:val="00C401BC"/>
    <w:rsid w:val="00C402B0"/>
    <w:rsid w:val="00C404DB"/>
    <w:rsid w:val="00C40D7C"/>
    <w:rsid w:val="00C40ED2"/>
    <w:rsid w:val="00C41154"/>
    <w:rsid w:val="00C41181"/>
    <w:rsid w:val="00C415C3"/>
    <w:rsid w:val="00C419CD"/>
    <w:rsid w:val="00C41B01"/>
    <w:rsid w:val="00C41EC2"/>
    <w:rsid w:val="00C42307"/>
    <w:rsid w:val="00C42569"/>
    <w:rsid w:val="00C4273E"/>
    <w:rsid w:val="00C42B66"/>
    <w:rsid w:val="00C42C0E"/>
    <w:rsid w:val="00C42CDF"/>
    <w:rsid w:val="00C432F6"/>
    <w:rsid w:val="00C43A2D"/>
    <w:rsid w:val="00C43A54"/>
    <w:rsid w:val="00C43AC2"/>
    <w:rsid w:val="00C44020"/>
    <w:rsid w:val="00C440BF"/>
    <w:rsid w:val="00C44159"/>
    <w:rsid w:val="00C442C3"/>
    <w:rsid w:val="00C44717"/>
    <w:rsid w:val="00C44846"/>
    <w:rsid w:val="00C448D1"/>
    <w:rsid w:val="00C44C64"/>
    <w:rsid w:val="00C44CC9"/>
    <w:rsid w:val="00C44D33"/>
    <w:rsid w:val="00C44EBF"/>
    <w:rsid w:val="00C44FDE"/>
    <w:rsid w:val="00C4504D"/>
    <w:rsid w:val="00C4509B"/>
    <w:rsid w:val="00C45100"/>
    <w:rsid w:val="00C45293"/>
    <w:rsid w:val="00C452EF"/>
    <w:rsid w:val="00C452F1"/>
    <w:rsid w:val="00C457FF"/>
    <w:rsid w:val="00C45818"/>
    <w:rsid w:val="00C459D8"/>
    <w:rsid w:val="00C45DC4"/>
    <w:rsid w:val="00C46376"/>
    <w:rsid w:val="00C46A13"/>
    <w:rsid w:val="00C46B05"/>
    <w:rsid w:val="00C46CB4"/>
    <w:rsid w:val="00C46F7F"/>
    <w:rsid w:val="00C46FBC"/>
    <w:rsid w:val="00C47116"/>
    <w:rsid w:val="00C4732A"/>
    <w:rsid w:val="00C476CB"/>
    <w:rsid w:val="00C47703"/>
    <w:rsid w:val="00C47752"/>
    <w:rsid w:val="00C47776"/>
    <w:rsid w:val="00C47BFA"/>
    <w:rsid w:val="00C47C58"/>
    <w:rsid w:val="00C47CA0"/>
    <w:rsid w:val="00C50184"/>
    <w:rsid w:val="00C5028E"/>
    <w:rsid w:val="00C5037B"/>
    <w:rsid w:val="00C503A9"/>
    <w:rsid w:val="00C5052E"/>
    <w:rsid w:val="00C5055D"/>
    <w:rsid w:val="00C506AD"/>
    <w:rsid w:val="00C506E1"/>
    <w:rsid w:val="00C50797"/>
    <w:rsid w:val="00C50CCE"/>
    <w:rsid w:val="00C50F76"/>
    <w:rsid w:val="00C5131C"/>
    <w:rsid w:val="00C513D7"/>
    <w:rsid w:val="00C51402"/>
    <w:rsid w:val="00C514A3"/>
    <w:rsid w:val="00C5157C"/>
    <w:rsid w:val="00C51890"/>
    <w:rsid w:val="00C519CE"/>
    <w:rsid w:val="00C51A59"/>
    <w:rsid w:val="00C51B10"/>
    <w:rsid w:val="00C51D85"/>
    <w:rsid w:val="00C52067"/>
    <w:rsid w:val="00C5230B"/>
    <w:rsid w:val="00C523ED"/>
    <w:rsid w:val="00C5262F"/>
    <w:rsid w:val="00C52788"/>
    <w:rsid w:val="00C52998"/>
    <w:rsid w:val="00C52A85"/>
    <w:rsid w:val="00C52CA7"/>
    <w:rsid w:val="00C52D2E"/>
    <w:rsid w:val="00C530FB"/>
    <w:rsid w:val="00C532F4"/>
    <w:rsid w:val="00C53415"/>
    <w:rsid w:val="00C53561"/>
    <w:rsid w:val="00C53710"/>
    <w:rsid w:val="00C537C3"/>
    <w:rsid w:val="00C53D21"/>
    <w:rsid w:val="00C53EC3"/>
    <w:rsid w:val="00C541FA"/>
    <w:rsid w:val="00C542AA"/>
    <w:rsid w:val="00C542C7"/>
    <w:rsid w:val="00C54755"/>
    <w:rsid w:val="00C54782"/>
    <w:rsid w:val="00C5481B"/>
    <w:rsid w:val="00C5492B"/>
    <w:rsid w:val="00C54BFF"/>
    <w:rsid w:val="00C54DAC"/>
    <w:rsid w:val="00C54EDD"/>
    <w:rsid w:val="00C5515A"/>
    <w:rsid w:val="00C55879"/>
    <w:rsid w:val="00C55B70"/>
    <w:rsid w:val="00C55D28"/>
    <w:rsid w:val="00C55DAF"/>
    <w:rsid w:val="00C55F6E"/>
    <w:rsid w:val="00C55F83"/>
    <w:rsid w:val="00C56008"/>
    <w:rsid w:val="00C565CF"/>
    <w:rsid w:val="00C56B7F"/>
    <w:rsid w:val="00C56E2B"/>
    <w:rsid w:val="00C570E1"/>
    <w:rsid w:val="00C5735B"/>
    <w:rsid w:val="00C574E2"/>
    <w:rsid w:val="00C577AE"/>
    <w:rsid w:val="00C578B6"/>
    <w:rsid w:val="00C57909"/>
    <w:rsid w:val="00C57A0B"/>
    <w:rsid w:val="00C57A52"/>
    <w:rsid w:val="00C57B45"/>
    <w:rsid w:val="00C57B95"/>
    <w:rsid w:val="00C57D87"/>
    <w:rsid w:val="00C57FE7"/>
    <w:rsid w:val="00C60069"/>
    <w:rsid w:val="00C60473"/>
    <w:rsid w:val="00C6063A"/>
    <w:rsid w:val="00C60918"/>
    <w:rsid w:val="00C60A1F"/>
    <w:rsid w:val="00C60A94"/>
    <w:rsid w:val="00C60E24"/>
    <w:rsid w:val="00C60EC8"/>
    <w:rsid w:val="00C60EF7"/>
    <w:rsid w:val="00C61235"/>
    <w:rsid w:val="00C614FF"/>
    <w:rsid w:val="00C617D8"/>
    <w:rsid w:val="00C61934"/>
    <w:rsid w:val="00C61B54"/>
    <w:rsid w:val="00C61C16"/>
    <w:rsid w:val="00C61D74"/>
    <w:rsid w:val="00C61F2B"/>
    <w:rsid w:val="00C61F66"/>
    <w:rsid w:val="00C62185"/>
    <w:rsid w:val="00C622F5"/>
    <w:rsid w:val="00C6242D"/>
    <w:rsid w:val="00C624CE"/>
    <w:rsid w:val="00C62622"/>
    <w:rsid w:val="00C62802"/>
    <w:rsid w:val="00C628E1"/>
    <w:rsid w:val="00C62B54"/>
    <w:rsid w:val="00C62F7B"/>
    <w:rsid w:val="00C634C0"/>
    <w:rsid w:val="00C63824"/>
    <w:rsid w:val="00C638E5"/>
    <w:rsid w:val="00C639B8"/>
    <w:rsid w:val="00C639EF"/>
    <w:rsid w:val="00C63D60"/>
    <w:rsid w:val="00C641D0"/>
    <w:rsid w:val="00C642CE"/>
    <w:rsid w:val="00C64383"/>
    <w:rsid w:val="00C644DD"/>
    <w:rsid w:val="00C645C6"/>
    <w:rsid w:val="00C64A3B"/>
    <w:rsid w:val="00C64BAF"/>
    <w:rsid w:val="00C64C1E"/>
    <w:rsid w:val="00C64D74"/>
    <w:rsid w:val="00C6513E"/>
    <w:rsid w:val="00C65150"/>
    <w:rsid w:val="00C6521C"/>
    <w:rsid w:val="00C65234"/>
    <w:rsid w:val="00C654BF"/>
    <w:rsid w:val="00C655E1"/>
    <w:rsid w:val="00C65670"/>
    <w:rsid w:val="00C6586C"/>
    <w:rsid w:val="00C659A9"/>
    <w:rsid w:val="00C6607C"/>
    <w:rsid w:val="00C663AB"/>
    <w:rsid w:val="00C66483"/>
    <w:rsid w:val="00C66538"/>
    <w:rsid w:val="00C669BC"/>
    <w:rsid w:val="00C66CD7"/>
    <w:rsid w:val="00C66CF5"/>
    <w:rsid w:val="00C66E29"/>
    <w:rsid w:val="00C66E40"/>
    <w:rsid w:val="00C66E8E"/>
    <w:rsid w:val="00C66EA1"/>
    <w:rsid w:val="00C67017"/>
    <w:rsid w:val="00C6727A"/>
    <w:rsid w:val="00C672F2"/>
    <w:rsid w:val="00C673C6"/>
    <w:rsid w:val="00C6760E"/>
    <w:rsid w:val="00C67A35"/>
    <w:rsid w:val="00C67EEC"/>
    <w:rsid w:val="00C67F43"/>
    <w:rsid w:val="00C67FD8"/>
    <w:rsid w:val="00C700CC"/>
    <w:rsid w:val="00C708AA"/>
    <w:rsid w:val="00C70D08"/>
    <w:rsid w:val="00C70D2E"/>
    <w:rsid w:val="00C70EC8"/>
    <w:rsid w:val="00C710C2"/>
    <w:rsid w:val="00C7112A"/>
    <w:rsid w:val="00C7163A"/>
    <w:rsid w:val="00C71ACD"/>
    <w:rsid w:val="00C71B3B"/>
    <w:rsid w:val="00C71E3A"/>
    <w:rsid w:val="00C7247B"/>
    <w:rsid w:val="00C72486"/>
    <w:rsid w:val="00C72621"/>
    <w:rsid w:val="00C7291D"/>
    <w:rsid w:val="00C7298F"/>
    <w:rsid w:val="00C729CC"/>
    <w:rsid w:val="00C729F7"/>
    <w:rsid w:val="00C72B60"/>
    <w:rsid w:val="00C72F89"/>
    <w:rsid w:val="00C7322E"/>
    <w:rsid w:val="00C73311"/>
    <w:rsid w:val="00C7337C"/>
    <w:rsid w:val="00C7349A"/>
    <w:rsid w:val="00C737BE"/>
    <w:rsid w:val="00C7386E"/>
    <w:rsid w:val="00C73904"/>
    <w:rsid w:val="00C73992"/>
    <w:rsid w:val="00C73A1F"/>
    <w:rsid w:val="00C73A6D"/>
    <w:rsid w:val="00C73B67"/>
    <w:rsid w:val="00C73BAF"/>
    <w:rsid w:val="00C73DFC"/>
    <w:rsid w:val="00C7401D"/>
    <w:rsid w:val="00C7421F"/>
    <w:rsid w:val="00C744C2"/>
    <w:rsid w:val="00C745C7"/>
    <w:rsid w:val="00C74B92"/>
    <w:rsid w:val="00C74BCC"/>
    <w:rsid w:val="00C74CE1"/>
    <w:rsid w:val="00C74D6A"/>
    <w:rsid w:val="00C75140"/>
    <w:rsid w:val="00C7538B"/>
    <w:rsid w:val="00C755F2"/>
    <w:rsid w:val="00C76193"/>
    <w:rsid w:val="00C76584"/>
    <w:rsid w:val="00C7663E"/>
    <w:rsid w:val="00C7665F"/>
    <w:rsid w:val="00C769B7"/>
    <w:rsid w:val="00C76C0B"/>
    <w:rsid w:val="00C76CCF"/>
    <w:rsid w:val="00C7720A"/>
    <w:rsid w:val="00C77591"/>
    <w:rsid w:val="00C7759B"/>
    <w:rsid w:val="00C77871"/>
    <w:rsid w:val="00C7792C"/>
    <w:rsid w:val="00C7794C"/>
    <w:rsid w:val="00C800F9"/>
    <w:rsid w:val="00C801E2"/>
    <w:rsid w:val="00C80271"/>
    <w:rsid w:val="00C8063C"/>
    <w:rsid w:val="00C806A7"/>
    <w:rsid w:val="00C806AC"/>
    <w:rsid w:val="00C806BB"/>
    <w:rsid w:val="00C807B2"/>
    <w:rsid w:val="00C809FF"/>
    <w:rsid w:val="00C80AFB"/>
    <w:rsid w:val="00C80F71"/>
    <w:rsid w:val="00C8122D"/>
    <w:rsid w:val="00C8124E"/>
    <w:rsid w:val="00C8130F"/>
    <w:rsid w:val="00C81507"/>
    <w:rsid w:val="00C81686"/>
    <w:rsid w:val="00C816EE"/>
    <w:rsid w:val="00C81A5A"/>
    <w:rsid w:val="00C81AFA"/>
    <w:rsid w:val="00C81CE4"/>
    <w:rsid w:val="00C81E5B"/>
    <w:rsid w:val="00C81F09"/>
    <w:rsid w:val="00C82226"/>
    <w:rsid w:val="00C82526"/>
    <w:rsid w:val="00C8252F"/>
    <w:rsid w:val="00C826D8"/>
    <w:rsid w:val="00C82833"/>
    <w:rsid w:val="00C828B7"/>
    <w:rsid w:val="00C8292A"/>
    <w:rsid w:val="00C82960"/>
    <w:rsid w:val="00C82AC6"/>
    <w:rsid w:val="00C82E4D"/>
    <w:rsid w:val="00C82EDD"/>
    <w:rsid w:val="00C830F5"/>
    <w:rsid w:val="00C8312F"/>
    <w:rsid w:val="00C83145"/>
    <w:rsid w:val="00C83252"/>
    <w:rsid w:val="00C835D1"/>
    <w:rsid w:val="00C8366A"/>
    <w:rsid w:val="00C8376C"/>
    <w:rsid w:val="00C83955"/>
    <w:rsid w:val="00C83961"/>
    <w:rsid w:val="00C83C20"/>
    <w:rsid w:val="00C83CDE"/>
    <w:rsid w:val="00C83DAE"/>
    <w:rsid w:val="00C8430C"/>
    <w:rsid w:val="00C8458D"/>
    <w:rsid w:val="00C847F0"/>
    <w:rsid w:val="00C84A22"/>
    <w:rsid w:val="00C84B6B"/>
    <w:rsid w:val="00C850E0"/>
    <w:rsid w:val="00C85373"/>
    <w:rsid w:val="00C854FB"/>
    <w:rsid w:val="00C857E5"/>
    <w:rsid w:val="00C85C01"/>
    <w:rsid w:val="00C85C80"/>
    <w:rsid w:val="00C85F62"/>
    <w:rsid w:val="00C861F7"/>
    <w:rsid w:val="00C8628F"/>
    <w:rsid w:val="00C86404"/>
    <w:rsid w:val="00C864F6"/>
    <w:rsid w:val="00C867C7"/>
    <w:rsid w:val="00C86885"/>
    <w:rsid w:val="00C8689E"/>
    <w:rsid w:val="00C86965"/>
    <w:rsid w:val="00C86B29"/>
    <w:rsid w:val="00C86C47"/>
    <w:rsid w:val="00C86C66"/>
    <w:rsid w:val="00C86DB0"/>
    <w:rsid w:val="00C86F74"/>
    <w:rsid w:val="00C87434"/>
    <w:rsid w:val="00C876F1"/>
    <w:rsid w:val="00C878D9"/>
    <w:rsid w:val="00C87A8E"/>
    <w:rsid w:val="00C87B68"/>
    <w:rsid w:val="00C90406"/>
    <w:rsid w:val="00C9070B"/>
    <w:rsid w:val="00C907C2"/>
    <w:rsid w:val="00C90A8F"/>
    <w:rsid w:val="00C90B87"/>
    <w:rsid w:val="00C90C50"/>
    <w:rsid w:val="00C90DA7"/>
    <w:rsid w:val="00C90DD4"/>
    <w:rsid w:val="00C90F67"/>
    <w:rsid w:val="00C90FD6"/>
    <w:rsid w:val="00C9145B"/>
    <w:rsid w:val="00C915D9"/>
    <w:rsid w:val="00C91654"/>
    <w:rsid w:val="00C91799"/>
    <w:rsid w:val="00C9181C"/>
    <w:rsid w:val="00C91857"/>
    <w:rsid w:val="00C918AB"/>
    <w:rsid w:val="00C91E33"/>
    <w:rsid w:val="00C922A4"/>
    <w:rsid w:val="00C9244B"/>
    <w:rsid w:val="00C92589"/>
    <w:rsid w:val="00C9296A"/>
    <w:rsid w:val="00C92DAF"/>
    <w:rsid w:val="00C92DD8"/>
    <w:rsid w:val="00C93157"/>
    <w:rsid w:val="00C93C14"/>
    <w:rsid w:val="00C941D3"/>
    <w:rsid w:val="00C942D1"/>
    <w:rsid w:val="00C942D7"/>
    <w:rsid w:val="00C9446A"/>
    <w:rsid w:val="00C94571"/>
    <w:rsid w:val="00C94696"/>
    <w:rsid w:val="00C947EA"/>
    <w:rsid w:val="00C949A7"/>
    <w:rsid w:val="00C949FF"/>
    <w:rsid w:val="00C94C6C"/>
    <w:rsid w:val="00C94D39"/>
    <w:rsid w:val="00C94D8F"/>
    <w:rsid w:val="00C94DC0"/>
    <w:rsid w:val="00C94DFD"/>
    <w:rsid w:val="00C94F60"/>
    <w:rsid w:val="00C95055"/>
    <w:rsid w:val="00C95249"/>
    <w:rsid w:val="00C952FF"/>
    <w:rsid w:val="00C95308"/>
    <w:rsid w:val="00C957D8"/>
    <w:rsid w:val="00C9581A"/>
    <w:rsid w:val="00C958DF"/>
    <w:rsid w:val="00C95A5B"/>
    <w:rsid w:val="00C95AB5"/>
    <w:rsid w:val="00C95F2F"/>
    <w:rsid w:val="00C95F48"/>
    <w:rsid w:val="00C96116"/>
    <w:rsid w:val="00C964D7"/>
    <w:rsid w:val="00C965EF"/>
    <w:rsid w:val="00C966FC"/>
    <w:rsid w:val="00C96807"/>
    <w:rsid w:val="00C9684F"/>
    <w:rsid w:val="00C96D72"/>
    <w:rsid w:val="00C97120"/>
    <w:rsid w:val="00C972B4"/>
    <w:rsid w:val="00C97418"/>
    <w:rsid w:val="00C975F7"/>
    <w:rsid w:val="00C97A86"/>
    <w:rsid w:val="00C97D39"/>
    <w:rsid w:val="00CA000A"/>
    <w:rsid w:val="00CA0228"/>
    <w:rsid w:val="00CA0418"/>
    <w:rsid w:val="00CA07A4"/>
    <w:rsid w:val="00CA0C3E"/>
    <w:rsid w:val="00CA0E5E"/>
    <w:rsid w:val="00CA12AE"/>
    <w:rsid w:val="00CA130A"/>
    <w:rsid w:val="00CA1575"/>
    <w:rsid w:val="00CA1625"/>
    <w:rsid w:val="00CA175F"/>
    <w:rsid w:val="00CA1880"/>
    <w:rsid w:val="00CA1A0A"/>
    <w:rsid w:val="00CA1A91"/>
    <w:rsid w:val="00CA1CF7"/>
    <w:rsid w:val="00CA1E10"/>
    <w:rsid w:val="00CA1F0E"/>
    <w:rsid w:val="00CA24D8"/>
    <w:rsid w:val="00CA27BE"/>
    <w:rsid w:val="00CA295B"/>
    <w:rsid w:val="00CA2978"/>
    <w:rsid w:val="00CA2A46"/>
    <w:rsid w:val="00CA2AD8"/>
    <w:rsid w:val="00CA2B60"/>
    <w:rsid w:val="00CA34AF"/>
    <w:rsid w:val="00CA362F"/>
    <w:rsid w:val="00CA3803"/>
    <w:rsid w:val="00CA38B8"/>
    <w:rsid w:val="00CA3A6A"/>
    <w:rsid w:val="00CA3D01"/>
    <w:rsid w:val="00CA3DDD"/>
    <w:rsid w:val="00CA4116"/>
    <w:rsid w:val="00CA42F1"/>
    <w:rsid w:val="00CA4428"/>
    <w:rsid w:val="00CA4713"/>
    <w:rsid w:val="00CA4864"/>
    <w:rsid w:val="00CA4A27"/>
    <w:rsid w:val="00CA4AE4"/>
    <w:rsid w:val="00CA4BE7"/>
    <w:rsid w:val="00CA4F41"/>
    <w:rsid w:val="00CA5271"/>
    <w:rsid w:val="00CA5677"/>
    <w:rsid w:val="00CA58FF"/>
    <w:rsid w:val="00CA5A33"/>
    <w:rsid w:val="00CA5B9D"/>
    <w:rsid w:val="00CA5C31"/>
    <w:rsid w:val="00CA656B"/>
    <w:rsid w:val="00CA673D"/>
    <w:rsid w:val="00CA69CA"/>
    <w:rsid w:val="00CA69E0"/>
    <w:rsid w:val="00CA6CFE"/>
    <w:rsid w:val="00CA6D56"/>
    <w:rsid w:val="00CA724B"/>
    <w:rsid w:val="00CA73A7"/>
    <w:rsid w:val="00CA7472"/>
    <w:rsid w:val="00CA7616"/>
    <w:rsid w:val="00CA7762"/>
    <w:rsid w:val="00CA77BB"/>
    <w:rsid w:val="00CA78D0"/>
    <w:rsid w:val="00CA794B"/>
    <w:rsid w:val="00CA7985"/>
    <w:rsid w:val="00CA7A3C"/>
    <w:rsid w:val="00CA7A66"/>
    <w:rsid w:val="00CA7BE7"/>
    <w:rsid w:val="00CB0479"/>
    <w:rsid w:val="00CB04EC"/>
    <w:rsid w:val="00CB052C"/>
    <w:rsid w:val="00CB0C4D"/>
    <w:rsid w:val="00CB0F2A"/>
    <w:rsid w:val="00CB1040"/>
    <w:rsid w:val="00CB118D"/>
    <w:rsid w:val="00CB1346"/>
    <w:rsid w:val="00CB1550"/>
    <w:rsid w:val="00CB1558"/>
    <w:rsid w:val="00CB15E6"/>
    <w:rsid w:val="00CB166D"/>
    <w:rsid w:val="00CB17BD"/>
    <w:rsid w:val="00CB191D"/>
    <w:rsid w:val="00CB1B20"/>
    <w:rsid w:val="00CB1C21"/>
    <w:rsid w:val="00CB1E5E"/>
    <w:rsid w:val="00CB22DB"/>
    <w:rsid w:val="00CB24A8"/>
    <w:rsid w:val="00CB26A9"/>
    <w:rsid w:val="00CB2904"/>
    <w:rsid w:val="00CB2F82"/>
    <w:rsid w:val="00CB3078"/>
    <w:rsid w:val="00CB30BE"/>
    <w:rsid w:val="00CB32D9"/>
    <w:rsid w:val="00CB3581"/>
    <w:rsid w:val="00CB3C2B"/>
    <w:rsid w:val="00CB3CC2"/>
    <w:rsid w:val="00CB3D0D"/>
    <w:rsid w:val="00CB4072"/>
    <w:rsid w:val="00CB4710"/>
    <w:rsid w:val="00CB4BF6"/>
    <w:rsid w:val="00CB4D07"/>
    <w:rsid w:val="00CB4D78"/>
    <w:rsid w:val="00CB5049"/>
    <w:rsid w:val="00CB50D0"/>
    <w:rsid w:val="00CB50FC"/>
    <w:rsid w:val="00CB553D"/>
    <w:rsid w:val="00CB558A"/>
    <w:rsid w:val="00CB5B1D"/>
    <w:rsid w:val="00CB5B41"/>
    <w:rsid w:val="00CB5C00"/>
    <w:rsid w:val="00CB5D0A"/>
    <w:rsid w:val="00CB5E05"/>
    <w:rsid w:val="00CB5F1E"/>
    <w:rsid w:val="00CB5F8C"/>
    <w:rsid w:val="00CB68B7"/>
    <w:rsid w:val="00CB6EAE"/>
    <w:rsid w:val="00CB71FF"/>
    <w:rsid w:val="00CB74D6"/>
    <w:rsid w:val="00CB75B3"/>
    <w:rsid w:val="00CB764C"/>
    <w:rsid w:val="00CB7759"/>
    <w:rsid w:val="00CB7BDE"/>
    <w:rsid w:val="00CB7C6E"/>
    <w:rsid w:val="00CB7D99"/>
    <w:rsid w:val="00CB7DA4"/>
    <w:rsid w:val="00CB7F3F"/>
    <w:rsid w:val="00CB7FF9"/>
    <w:rsid w:val="00CC00B7"/>
    <w:rsid w:val="00CC02BE"/>
    <w:rsid w:val="00CC069C"/>
    <w:rsid w:val="00CC0785"/>
    <w:rsid w:val="00CC07CB"/>
    <w:rsid w:val="00CC0A36"/>
    <w:rsid w:val="00CC0B21"/>
    <w:rsid w:val="00CC0DE8"/>
    <w:rsid w:val="00CC11B0"/>
    <w:rsid w:val="00CC1282"/>
    <w:rsid w:val="00CC1435"/>
    <w:rsid w:val="00CC15F2"/>
    <w:rsid w:val="00CC164F"/>
    <w:rsid w:val="00CC1701"/>
    <w:rsid w:val="00CC1926"/>
    <w:rsid w:val="00CC1A15"/>
    <w:rsid w:val="00CC1B0D"/>
    <w:rsid w:val="00CC1BB6"/>
    <w:rsid w:val="00CC1EC2"/>
    <w:rsid w:val="00CC1FE7"/>
    <w:rsid w:val="00CC2526"/>
    <w:rsid w:val="00CC2592"/>
    <w:rsid w:val="00CC28C8"/>
    <w:rsid w:val="00CC298F"/>
    <w:rsid w:val="00CC2A7A"/>
    <w:rsid w:val="00CC2BD1"/>
    <w:rsid w:val="00CC2C45"/>
    <w:rsid w:val="00CC2C62"/>
    <w:rsid w:val="00CC2C94"/>
    <w:rsid w:val="00CC2D98"/>
    <w:rsid w:val="00CC2DC3"/>
    <w:rsid w:val="00CC30A7"/>
    <w:rsid w:val="00CC37B0"/>
    <w:rsid w:val="00CC3AB0"/>
    <w:rsid w:val="00CC3BE6"/>
    <w:rsid w:val="00CC413E"/>
    <w:rsid w:val="00CC4252"/>
    <w:rsid w:val="00CC458C"/>
    <w:rsid w:val="00CC46F7"/>
    <w:rsid w:val="00CC472B"/>
    <w:rsid w:val="00CC483E"/>
    <w:rsid w:val="00CC48B3"/>
    <w:rsid w:val="00CC4A71"/>
    <w:rsid w:val="00CC4BA5"/>
    <w:rsid w:val="00CC51AD"/>
    <w:rsid w:val="00CC5210"/>
    <w:rsid w:val="00CC5243"/>
    <w:rsid w:val="00CC52D0"/>
    <w:rsid w:val="00CC5337"/>
    <w:rsid w:val="00CC5B73"/>
    <w:rsid w:val="00CC6006"/>
    <w:rsid w:val="00CC6223"/>
    <w:rsid w:val="00CC634A"/>
    <w:rsid w:val="00CC6717"/>
    <w:rsid w:val="00CC7292"/>
    <w:rsid w:val="00CC7493"/>
    <w:rsid w:val="00CC7572"/>
    <w:rsid w:val="00CC76CC"/>
    <w:rsid w:val="00CC77B0"/>
    <w:rsid w:val="00CC783C"/>
    <w:rsid w:val="00CC7943"/>
    <w:rsid w:val="00CC7BC2"/>
    <w:rsid w:val="00CC7BD4"/>
    <w:rsid w:val="00CC7D73"/>
    <w:rsid w:val="00CC7FE7"/>
    <w:rsid w:val="00CD00A7"/>
    <w:rsid w:val="00CD02B5"/>
    <w:rsid w:val="00CD0517"/>
    <w:rsid w:val="00CD06C3"/>
    <w:rsid w:val="00CD07EF"/>
    <w:rsid w:val="00CD0A5F"/>
    <w:rsid w:val="00CD0AEE"/>
    <w:rsid w:val="00CD0BBF"/>
    <w:rsid w:val="00CD11CE"/>
    <w:rsid w:val="00CD1310"/>
    <w:rsid w:val="00CD13BC"/>
    <w:rsid w:val="00CD13F4"/>
    <w:rsid w:val="00CD1AF3"/>
    <w:rsid w:val="00CD1AFC"/>
    <w:rsid w:val="00CD1B5A"/>
    <w:rsid w:val="00CD1B7D"/>
    <w:rsid w:val="00CD1B95"/>
    <w:rsid w:val="00CD1BBF"/>
    <w:rsid w:val="00CD1EB5"/>
    <w:rsid w:val="00CD1F24"/>
    <w:rsid w:val="00CD2A49"/>
    <w:rsid w:val="00CD2E8C"/>
    <w:rsid w:val="00CD30DE"/>
    <w:rsid w:val="00CD30E1"/>
    <w:rsid w:val="00CD3442"/>
    <w:rsid w:val="00CD348D"/>
    <w:rsid w:val="00CD356E"/>
    <w:rsid w:val="00CD390C"/>
    <w:rsid w:val="00CD3B64"/>
    <w:rsid w:val="00CD3C98"/>
    <w:rsid w:val="00CD3D8F"/>
    <w:rsid w:val="00CD3DE3"/>
    <w:rsid w:val="00CD4299"/>
    <w:rsid w:val="00CD4900"/>
    <w:rsid w:val="00CD496F"/>
    <w:rsid w:val="00CD4A4F"/>
    <w:rsid w:val="00CD4B59"/>
    <w:rsid w:val="00CD4BDD"/>
    <w:rsid w:val="00CD4E80"/>
    <w:rsid w:val="00CD5039"/>
    <w:rsid w:val="00CD520C"/>
    <w:rsid w:val="00CD52A9"/>
    <w:rsid w:val="00CD5317"/>
    <w:rsid w:val="00CD53AF"/>
    <w:rsid w:val="00CD53D9"/>
    <w:rsid w:val="00CD5846"/>
    <w:rsid w:val="00CD5A52"/>
    <w:rsid w:val="00CD5AE5"/>
    <w:rsid w:val="00CD5BF1"/>
    <w:rsid w:val="00CD663B"/>
    <w:rsid w:val="00CD67DD"/>
    <w:rsid w:val="00CD6DEE"/>
    <w:rsid w:val="00CD70FC"/>
    <w:rsid w:val="00CD71BE"/>
    <w:rsid w:val="00CD72A9"/>
    <w:rsid w:val="00CD75EE"/>
    <w:rsid w:val="00CD7A33"/>
    <w:rsid w:val="00CE00EA"/>
    <w:rsid w:val="00CE0174"/>
    <w:rsid w:val="00CE0253"/>
    <w:rsid w:val="00CE0383"/>
    <w:rsid w:val="00CE07FF"/>
    <w:rsid w:val="00CE085A"/>
    <w:rsid w:val="00CE0E04"/>
    <w:rsid w:val="00CE0FC4"/>
    <w:rsid w:val="00CE10E2"/>
    <w:rsid w:val="00CE123C"/>
    <w:rsid w:val="00CE12B0"/>
    <w:rsid w:val="00CE12BB"/>
    <w:rsid w:val="00CE1566"/>
    <w:rsid w:val="00CE16A6"/>
    <w:rsid w:val="00CE1A07"/>
    <w:rsid w:val="00CE1A94"/>
    <w:rsid w:val="00CE1C94"/>
    <w:rsid w:val="00CE1CE9"/>
    <w:rsid w:val="00CE1DED"/>
    <w:rsid w:val="00CE218B"/>
    <w:rsid w:val="00CE2614"/>
    <w:rsid w:val="00CE26BC"/>
    <w:rsid w:val="00CE28D6"/>
    <w:rsid w:val="00CE2906"/>
    <w:rsid w:val="00CE2947"/>
    <w:rsid w:val="00CE2A8E"/>
    <w:rsid w:val="00CE2C79"/>
    <w:rsid w:val="00CE2DD6"/>
    <w:rsid w:val="00CE2E97"/>
    <w:rsid w:val="00CE34B7"/>
    <w:rsid w:val="00CE36C6"/>
    <w:rsid w:val="00CE379F"/>
    <w:rsid w:val="00CE386D"/>
    <w:rsid w:val="00CE392F"/>
    <w:rsid w:val="00CE3AC7"/>
    <w:rsid w:val="00CE40A4"/>
    <w:rsid w:val="00CE41F7"/>
    <w:rsid w:val="00CE4508"/>
    <w:rsid w:val="00CE49A5"/>
    <w:rsid w:val="00CE49FF"/>
    <w:rsid w:val="00CE4A23"/>
    <w:rsid w:val="00CE4A5A"/>
    <w:rsid w:val="00CE4BC0"/>
    <w:rsid w:val="00CE4DF3"/>
    <w:rsid w:val="00CE4EF1"/>
    <w:rsid w:val="00CE4F6F"/>
    <w:rsid w:val="00CE4F90"/>
    <w:rsid w:val="00CE5007"/>
    <w:rsid w:val="00CE51CA"/>
    <w:rsid w:val="00CE524B"/>
    <w:rsid w:val="00CE5279"/>
    <w:rsid w:val="00CE52F3"/>
    <w:rsid w:val="00CE53F9"/>
    <w:rsid w:val="00CE58E0"/>
    <w:rsid w:val="00CE598F"/>
    <w:rsid w:val="00CE5B41"/>
    <w:rsid w:val="00CE5D9C"/>
    <w:rsid w:val="00CE5DC7"/>
    <w:rsid w:val="00CE5EC0"/>
    <w:rsid w:val="00CE62CC"/>
    <w:rsid w:val="00CE634F"/>
    <w:rsid w:val="00CE646A"/>
    <w:rsid w:val="00CE6573"/>
    <w:rsid w:val="00CE672E"/>
    <w:rsid w:val="00CE68E7"/>
    <w:rsid w:val="00CE69BA"/>
    <w:rsid w:val="00CE6C36"/>
    <w:rsid w:val="00CE6D2D"/>
    <w:rsid w:val="00CE6D74"/>
    <w:rsid w:val="00CE6EC4"/>
    <w:rsid w:val="00CE721A"/>
    <w:rsid w:val="00CE751E"/>
    <w:rsid w:val="00CE7738"/>
    <w:rsid w:val="00CE79C4"/>
    <w:rsid w:val="00CE79C5"/>
    <w:rsid w:val="00CE7BC8"/>
    <w:rsid w:val="00CE7E20"/>
    <w:rsid w:val="00CE7E89"/>
    <w:rsid w:val="00CE7F1B"/>
    <w:rsid w:val="00CE7FA8"/>
    <w:rsid w:val="00CF0048"/>
    <w:rsid w:val="00CF058E"/>
    <w:rsid w:val="00CF07ED"/>
    <w:rsid w:val="00CF0999"/>
    <w:rsid w:val="00CF0A23"/>
    <w:rsid w:val="00CF0E37"/>
    <w:rsid w:val="00CF0EB5"/>
    <w:rsid w:val="00CF103F"/>
    <w:rsid w:val="00CF121B"/>
    <w:rsid w:val="00CF1240"/>
    <w:rsid w:val="00CF1859"/>
    <w:rsid w:val="00CF1BEE"/>
    <w:rsid w:val="00CF1C9D"/>
    <w:rsid w:val="00CF1F4A"/>
    <w:rsid w:val="00CF203C"/>
    <w:rsid w:val="00CF23A5"/>
    <w:rsid w:val="00CF247C"/>
    <w:rsid w:val="00CF24BF"/>
    <w:rsid w:val="00CF2506"/>
    <w:rsid w:val="00CF25E5"/>
    <w:rsid w:val="00CF272B"/>
    <w:rsid w:val="00CF2853"/>
    <w:rsid w:val="00CF2861"/>
    <w:rsid w:val="00CF3102"/>
    <w:rsid w:val="00CF3400"/>
    <w:rsid w:val="00CF364E"/>
    <w:rsid w:val="00CF3738"/>
    <w:rsid w:val="00CF376B"/>
    <w:rsid w:val="00CF3BFD"/>
    <w:rsid w:val="00CF3C2A"/>
    <w:rsid w:val="00CF3FFC"/>
    <w:rsid w:val="00CF428E"/>
    <w:rsid w:val="00CF438D"/>
    <w:rsid w:val="00CF4453"/>
    <w:rsid w:val="00CF4571"/>
    <w:rsid w:val="00CF46BD"/>
    <w:rsid w:val="00CF471D"/>
    <w:rsid w:val="00CF473C"/>
    <w:rsid w:val="00CF483E"/>
    <w:rsid w:val="00CF4986"/>
    <w:rsid w:val="00CF49F6"/>
    <w:rsid w:val="00CF4C52"/>
    <w:rsid w:val="00CF4D5F"/>
    <w:rsid w:val="00CF4EC5"/>
    <w:rsid w:val="00CF5223"/>
    <w:rsid w:val="00CF5259"/>
    <w:rsid w:val="00CF5451"/>
    <w:rsid w:val="00CF55CF"/>
    <w:rsid w:val="00CF5763"/>
    <w:rsid w:val="00CF5830"/>
    <w:rsid w:val="00CF587D"/>
    <w:rsid w:val="00CF5A38"/>
    <w:rsid w:val="00CF5A42"/>
    <w:rsid w:val="00CF5B66"/>
    <w:rsid w:val="00CF5EC3"/>
    <w:rsid w:val="00CF6183"/>
    <w:rsid w:val="00CF618C"/>
    <w:rsid w:val="00CF6269"/>
    <w:rsid w:val="00CF64C0"/>
    <w:rsid w:val="00CF6621"/>
    <w:rsid w:val="00CF663F"/>
    <w:rsid w:val="00CF66F9"/>
    <w:rsid w:val="00CF69AA"/>
    <w:rsid w:val="00CF6A49"/>
    <w:rsid w:val="00CF6AEF"/>
    <w:rsid w:val="00CF6C07"/>
    <w:rsid w:val="00CF6FC8"/>
    <w:rsid w:val="00CF706D"/>
    <w:rsid w:val="00CF70AD"/>
    <w:rsid w:val="00CF7116"/>
    <w:rsid w:val="00CF7150"/>
    <w:rsid w:val="00CF7223"/>
    <w:rsid w:val="00CF747F"/>
    <w:rsid w:val="00CF7611"/>
    <w:rsid w:val="00CF7B78"/>
    <w:rsid w:val="00CF7EEE"/>
    <w:rsid w:val="00CF7F7F"/>
    <w:rsid w:val="00D0023D"/>
    <w:rsid w:val="00D002C8"/>
    <w:rsid w:val="00D00899"/>
    <w:rsid w:val="00D00A76"/>
    <w:rsid w:val="00D00CC8"/>
    <w:rsid w:val="00D00CFF"/>
    <w:rsid w:val="00D00FF9"/>
    <w:rsid w:val="00D01239"/>
    <w:rsid w:val="00D0145D"/>
    <w:rsid w:val="00D0151B"/>
    <w:rsid w:val="00D01630"/>
    <w:rsid w:val="00D01651"/>
    <w:rsid w:val="00D016DF"/>
    <w:rsid w:val="00D017DF"/>
    <w:rsid w:val="00D01855"/>
    <w:rsid w:val="00D01923"/>
    <w:rsid w:val="00D01978"/>
    <w:rsid w:val="00D01A62"/>
    <w:rsid w:val="00D01A9C"/>
    <w:rsid w:val="00D01C76"/>
    <w:rsid w:val="00D01DCE"/>
    <w:rsid w:val="00D0205A"/>
    <w:rsid w:val="00D02440"/>
    <w:rsid w:val="00D02499"/>
    <w:rsid w:val="00D025A1"/>
    <w:rsid w:val="00D026C4"/>
    <w:rsid w:val="00D02968"/>
    <w:rsid w:val="00D02FB4"/>
    <w:rsid w:val="00D0318B"/>
    <w:rsid w:val="00D03515"/>
    <w:rsid w:val="00D035FC"/>
    <w:rsid w:val="00D036A7"/>
    <w:rsid w:val="00D03724"/>
    <w:rsid w:val="00D03A48"/>
    <w:rsid w:val="00D03BF3"/>
    <w:rsid w:val="00D03C47"/>
    <w:rsid w:val="00D03C81"/>
    <w:rsid w:val="00D03F1A"/>
    <w:rsid w:val="00D03F32"/>
    <w:rsid w:val="00D03F88"/>
    <w:rsid w:val="00D0403C"/>
    <w:rsid w:val="00D04047"/>
    <w:rsid w:val="00D04082"/>
    <w:rsid w:val="00D04146"/>
    <w:rsid w:val="00D04702"/>
    <w:rsid w:val="00D049E9"/>
    <w:rsid w:val="00D049FE"/>
    <w:rsid w:val="00D04AEF"/>
    <w:rsid w:val="00D04B87"/>
    <w:rsid w:val="00D05020"/>
    <w:rsid w:val="00D05464"/>
    <w:rsid w:val="00D054E4"/>
    <w:rsid w:val="00D0558F"/>
    <w:rsid w:val="00D056A7"/>
    <w:rsid w:val="00D05752"/>
    <w:rsid w:val="00D05845"/>
    <w:rsid w:val="00D05FAC"/>
    <w:rsid w:val="00D06010"/>
    <w:rsid w:val="00D067DF"/>
    <w:rsid w:val="00D0680A"/>
    <w:rsid w:val="00D06ABE"/>
    <w:rsid w:val="00D06E12"/>
    <w:rsid w:val="00D071ED"/>
    <w:rsid w:val="00D07570"/>
    <w:rsid w:val="00D075F9"/>
    <w:rsid w:val="00D07758"/>
    <w:rsid w:val="00D07769"/>
    <w:rsid w:val="00D077E5"/>
    <w:rsid w:val="00D077F6"/>
    <w:rsid w:val="00D07823"/>
    <w:rsid w:val="00D07833"/>
    <w:rsid w:val="00D0795F"/>
    <w:rsid w:val="00D079DE"/>
    <w:rsid w:val="00D07D8A"/>
    <w:rsid w:val="00D07E5D"/>
    <w:rsid w:val="00D10025"/>
    <w:rsid w:val="00D101C5"/>
    <w:rsid w:val="00D10345"/>
    <w:rsid w:val="00D10423"/>
    <w:rsid w:val="00D10478"/>
    <w:rsid w:val="00D10B90"/>
    <w:rsid w:val="00D10E70"/>
    <w:rsid w:val="00D10FAC"/>
    <w:rsid w:val="00D11555"/>
    <w:rsid w:val="00D11939"/>
    <w:rsid w:val="00D119A3"/>
    <w:rsid w:val="00D11DCC"/>
    <w:rsid w:val="00D1225A"/>
    <w:rsid w:val="00D12372"/>
    <w:rsid w:val="00D12472"/>
    <w:rsid w:val="00D125B5"/>
    <w:rsid w:val="00D128FE"/>
    <w:rsid w:val="00D12AAD"/>
    <w:rsid w:val="00D12B65"/>
    <w:rsid w:val="00D12EA5"/>
    <w:rsid w:val="00D12EBC"/>
    <w:rsid w:val="00D1326E"/>
    <w:rsid w:val="00D132EB"/>
    <w:rsid w:val="00D13362"/>
    <w:rsid w:val="00D136A1"/>
    <w:rsid w:val="00D13719"/>
    <w:rsid w:val="00D13997"/>
    <w:rsid w:val="00D13DF3"/>
    <w:rsid w:val="00D143EA"/>
    <w:rsid w:val="00D148CA"/>
    <w:rsid w:val="00D14A96"/>
    <w:rsid w:val="00D14CBA"/>
    <w:rsid w:val="00D15106"/>
    <w:rsid w:val="00D15121"/>
    <w:rsid w:val="00D15216"/>
    <w:rsid w:val="00D15440"/>
    <w:rsid w:val="00D15792"/>
    <w:rsid w:val="00D158DC"/>
    <w:rsid w:val="00D159C3"/>
    <w:rsid w:val="00D15AE3"/>
    <w:rsid w:val="00D15B66"/>
    <w:rsid w:val="00D15DE4"/>
    <w:rsid w:val="00D160D6"/>
    <w:rsid w:val="00D16455"/>
    <w:rsid w:val="00D165B8"/>
    <w:rsid w:val="00D165F7"/>
    <w:rsid w:val="00D16972"/>
    <w:rsid w:val="00D16A42"/>
    <w:rsid w:val="00D16A8C"/>
    <w:rsid w:val="00D16BEB"/>
    <w:rsid w:val="00D16E27"/>
    <w:rsid w:val="00D16F03"/>
    <w:rsid w:val="00D17276"/>
    <w:rsid w:val="00D17470"/>
    <w:rsid w:val="00D17625"/>
    <w:rsid w:val="00D1768A"/>
    <w:rsid w:val="00D177C8"/>
    <w:rsid w:val="00D179AE"/>
    <w:rsid w:val="00D17AD1"/>
    <w:rsid w:val="00D17DC2"/>
    <w:rsid w:val="00D17E0D"/>
    <w:rsid w:val="00D17F4F"/>
    <w:rsid w:val="00D17FC2"/>
    <w:rsid w:val="00D20023"/>
    <w:rsid w:val="00D200BD"/>
    <w:rsid w:val="00D2039F"/>
    <w:rsid w:val="00D204FE"/>
    <w:rsid w:val="00D208B3"/>
    <w:rsid w:val="00D20BA8"/>
    <w:rsid w:val="00D20CAB"/>
    <w:rsid w:val="00D20E96"/>
    <w:rsid w:val="00D20F3E"/>
    <w:rsid w:val="00D21185"/>
    <w:rsid w:val="00D2123B"/>
    <w:rsid w:val="00D21724"/>
    <w:rsid w:val="00D2180B"/>
    <w:rsid w:val="00D21A41"/>
    <w:rsid w:val="00D21F84"/>
    <w:rsid w:val="00D22413"/>
    <w:rsid w:val="00D22602"/>
    <w:rsid w:val="00D2267E"/>
    <w:rsid w:val="00D22691"/>
    <w:rsid w:val="00D227C0"/>
    <w:rsid w:val="00D2283C"/>
    <w:rsid w:val="00D22904"/>
    <w:rsid w:val="00D229B2"/>
    <w:rsid w:val="00D22C67"/>
    <w:rsid w:val="00D230F2"/>
    <w:rsid w:val="00D2310C"/>
    <w:rsid w:val="00D2357C"/>
    <w:rsid w:val="00D2364A"/>
    <w:rsid w:val="00D23744"/>
    <w:rsid w:val="00D23851"/>
    <w:rsid w:val="00D239B9"/>
    <w:rsid w:val="00D23B2A"/>
    <w:rsid w:val="00D23CEA"/>
    <w:rsid w:val="00D23DF2"/>
    <w:rsid w:val="00D23EC6"/>
    <w:rsid w:val="00D23EFF"/>
    <w:rsid w:val="00D2404C"/>
    <w:rsid w:val="00D24060"/>
    <w:rsid w:val="00D2456C"/>
    <w:rsid w:val="00D24676"/>
    <w:rsid w:val="00D246CD"/>
    <w:rsid w:val="00D246D1"/>
    <w:rsid w:val="00D246E3"/>
    <w:rsid w:val="00D2486D"/>
    <w:rsid w:val="00D248EF"/>
    <w:rsid w:val="00D2491B"/>
    <w:rsid w:val="00D2497A"/>
    <w:rsid w:val="00D251A0"/>
    <w:rsid w:val="00D25548"/>
    <w:rsid w:val="00D2562F"/>
    <w:rsid w:val="00D25748"/>
    <w:rsid w:val="00D25785"/>
    <w:rsid w:val="00D25891"/>
    <w:rsid w:val="00D25903"/>
    <w:rsid w:val="00D25A41"/>
    <w:rsid w:val="00D25F81"/>
    <w:rsid w:val="00D26122"/>
    <w:rsid w:val="00D2651B"/>
    <w:rsid w:val="00D26861"/>
    <w:rsid w:val="00D26B76"/>
    <w:rsid w:val="00D26BEA"/>
    <w:rsid w:val="00D26CBC"/>
    <w:rsid w:val="00D26D3D"/>
    <w:rsid w:val="00D26F72"/>
    <w:rsid w:val="00D27092"/>
    <w:rsid w:val="00D270D4"/>
    <w:rsid w:val="00D2730C"/>
    <w:rsid w:val="00D27556"/>
    <w:rsid w:val="00D27664"/>
    <w:rsid w:val="00D2782D"/>
    <w:rsid w:val="00D30318"/>
    <w:rsid w:val="00D303B6"/>
    <w:rsid w:val="00D30996"/>
    <w:rsid w:val="00D30C68"/>
    <w:rsid w:val="00D30D8C"/>
    <w:rsid w:val="00D3125E"/>
    <w:rsid w:val="00D316FF"/>
    <w:rsid w:val="00D31705"/>
    <w:rsid w:val="00D31922"/>
    <w:rsid w:val="00D31B9B"/>
    <w:rsid w:val="00D31EDD"/>
    <w:rsid w:val="00D31FF2"/>
    <w:rsid w:val="00D3203A"/>
    <w:rsid w:val="00D320C1"/>
    <w:rsid w:val="00D32125"/>
    <w:rsid w:val="00D3231A"/>
    <w:rsid w:val="00D32393"/>
    <w:rsid w:val="00D324B8"/>
    <w:rsid w:val="00D3253F"/>
    <w:rsid w:val="00D32638"/>
    <w:rsid w:val="00D327C2"/>
    <w:rsid w:val="00D32B54"/>
    <w:rsid w:val="00D32C0C"/>
    <w:rsid w:val="00D32C21"/>
    <w:rsid w:val="00D32C72"/>
    <w:rsid w:val="00D32EE3"/>
    <w:rsid w:val="00D33219"/>
    <w:rsid w:val="00D3324A"/>
    <w:rsid w:val="00D33330"/>
    <w:rsid w:val="00D333B7"/>
    <w:rsid w:val="00D3372C"/>
    <w:rsid w:val="00D33839"/>
    <w:rsid w:val="00D339CC"/>
    <w:rsid w:val="00D33CCE"/>
    <w:rsid w:val="00D33D2D"/>
    <w:rsid w:val="00D33D6D"/>
    <w:rsid w:val="00D33EB7"/>
    <w:rsid w:val="00D33EC1"/>
    <w:rsid w:val="00D34141"/>
    <w:rsid w:val="00D343EB"/>
    <w:rsid w:val="00D34429"/>
    <w:rsid w:val="00D34A25"/>
    <w:rsid w:val="00D34ABA"/>
    <w:rsid w:val="00D34C63"/>
    <w:rsid w:val="00D34F5E"/>
    <w:rsid w:val="00D35182"/>
    <w:rsid w:val="00D35914"/>
    <w:rsid w:val="00D359A8"/>
    <w:rsid w:val="00D35A5F"/>
    <w:rsid w:val="00D35A9F"/>
    <w:rsid w:val="00D35E9A"/>
    <w:rsid w:val="00D3602C"/>
    <w:rsid w:val="00D360D8"/>
    <w:rsid w:val="00D36159"/>
    <w:rsid w:val="00D3618A"/>
    <w:rsid w:val="00D36244"/>
    <w:rsid w:val="00D3650D"/>
    <w:rsid w:val="00D366BA"/>
    <w:rsid w:val="00D3670D"/>
    <w:rsid w:val="00D36720"/>
    <w:rsid w:val="00D3689E"/>
    <w:rsid w:val="00D36926"/>
    <w:rsid w:val="00D369F2"/>
    <w:rsid w:val="00D36D1B"/>
    <w:rsid w:val="00D36DF0"/>
    <w:rsid w:val="00D370C6"/>
    <w:rsid w:val="00D37113"/>
    <w:rsid w:val="00D3732A"/>
    <w:rsid w:val="00D37414"/>
    <w:rsid w:val="00D3748D"/>
    <w:rsid w:val="00D37555"/>
    <w:rsid w:val="00D3758A"/>
    <w:rsid w:val="00D376B9"/>
    <w:rsid w:val="00D37824"/>
    <w:rsid w:val="00D37B0D"/>
    <w:rsid w:val="00D37BDC"/>
    <w:rsid w:val="00D37CDF"/>
    <w:rsid w:val="00D37D2C"/>
    <w:rsid w:val="00D37F92"/>
    <w:rsid w:val="00D40037"/>
    <w:rsid w:val="00D404A3"/>
    <w:rsid w:val="00D4052C"/>
    <w:rsid w:val="00D40872"/>
    <w:rsid w:val="00D40937"/>
    <w:rsid w:val="00D409FD"/>
    <w:rsid w:val="00D40A64"/>
    <w:rsid w:val="00D40B6E"/>
    <w:rsid w:val="00D40EFF"/>
    <w:rsid w:val="00D41059"/>
    <w:rsid w:val="00D41115"/>
    <w:rsid w:val="00D4136D"/>
    <w:rsid w:val="00D41509"/>
    <w:rsid w:val="00D41744"/>
    <w:rsid w:val="00D417B3"/>
    <w:rsid w:val="00D41A22"/>
    <w:rsid w:val="00D41AA5"/>
    <w:rsid w:val="00D41F7C"/>
    <w:rsid w:val="00D4202E"/>
    <w:rsid w:val="00D4213B"/>
    <w:rsid w:val="00D42401"/>
    <w:rsid w:val="00D42595"/>
    <w:rsid w:val="00D42650"/>
    <w:rsid w:val="00D42779"/>
    <w:rsid w:val="00D427C9"/>
    <w:rsid w:val="00D42D59"/>
    <w:rsid w:val="00D42DCB"/>
    <w:rsid w:val="00D4326F"/>
    <w:rsid w:val="00D437D3"/>
    <w:rsid w:val="00D43AC6"/>
    <w:rsid w:val="00D43C18"/>
    <w:rsid w:val="00D43DD1"/>
    <w:rsid w:val="00D43DF7"/>
    <w:rsid w:val="00D43F52"/>
    <w:rsid w:val="00D43F8D"/>
    <w:rsid w:val="00D44286"/>
    <w:rsid w:val="00D44308"/>
    <w:rsid w:val="00D44597"/>
    <w:rsid w:val="00D446BC"/>
    <w:rsid w:val="00D44719"/>
    <w:rsid w:val="00D4483B"/>
    <w:rsid w:val="00D44BAA"/>
    <w:rsid w:val="00D44C6C"/>
    <w:rsid w:val="00D44DA8"/>
    <w:rsid w:val="00D45068"/>
    <w:rsid w:val="00D45119"/>
    <w:rsid w:val="00D454EF"/>
    <w:rsid w:val="00D45771"/>
    <w:rsid w:val="00D45CC8"/>
    <w:rsid w:val="00D45EC1"/>
    <w:rsid w:val="00D45F27"/>
    <w:rsid w:val="00D45F78"/>
    <w:rsid w:val="00D460C4"/>
    <w:rsid w:val="00D4648C"/>
    <w:rsid w:val="00D467C9"/>
    <w:rsid w:val="00D4680F"/>
    <w:rsid w:val="00D469F2"/>
    <w:rsid w:val="00D46ACF"/>
    <w:rsid w:val="00D46EB5"/>
    <w:rsid w:val="00D4703A"/>
    <w:rsid w:val="00D47194"/>
    <w:rsid w:val="00D47235"/>
    <w:rsid w:val="00D4725D"/>
    <w:rsid w:val="00D47443"/>
    <w:rsid w:val="00D47835"/>
    <w:rsid w:val="00D47B28"/>
    <w:rsid w:val="00D47BFF"/>
    <w:rsid w:val="00D47FD4"/>
    <w:rsid w:val="00D50343"/>
    <w:rsid w:val="00D505B6"/>
    <w:rsid w:val="00D50864"/>
    <w:rsid w:val="00D50868"/>
    <w:rsid w:val="00D50B19"/>
    <w:rsid w:val="00D51110"/>
    <w:rsid w:val="00D5127D"/>
    <w:rsid w:val="00D512A7"/>
    <w:rsid w:val="00D51446"/>
    <w:rsid w:val="00D516CC"/>
    <w:rsid w:val="00D5172C"/>
    <w:rsid w:val="00D517D9"/>
    <w:rsid w:val="00D517E4"/>
    <w:rsid w:val="00D5180B"/>
    <w:rsid w:val="00D5180C"/>
    <w:rsid w:val="00D51DA6"/>
    <w:rsid w:val="00D52059"/>
    <w:rsid w:val="00D52495"/>
    <w:rsid w:val="00D52498"/>
    <w:rsid w:val="00D526B6"/>
    <w:rsid w:val="00D526E5"/>
    <w:rsid w:val="00D527A5"/>
    <w:rsid w:val="00D52822"/>
    <w:rsid w:val="00D52AB8"/>
    <w:rsid w:val="00D52B31"/>
    <w:rsid w:val="00D52B43"/>
    <w:rsid w:val="00D52D71"/>
    <w:rsid w:val="00D5362C"/>
    <w:rsid w:val="00D538E4"/>
    <w:rsid w:val="00D5394C"/>
    <w:rsid w:val="00D53A85"/>
    <w:rsid w:val="00D53D0F"/>
    <w:rsid w:val="00D53D34"/>
    <w:rsid w:val="00D53E91"/>
    <w:rsid w:val="00D53F4A"/>
    <w:rsid w:val="00D541AD"/>
    <w:rsid w:val="00D54239"/>
    <w:rsid w:val="00D547E9"/>
    <w:rsid w:val="00D549E1"/>
    <w:rsid w:val="00D54A35"/>
    <w:rsid w:val="00D54BEC"/>
    <w:rsid w:val="00D54F5E"/>
    <w:rsid w:val="00D5524B"/>
    <w:rsid w:val="00D55264"/>
    <w:rsid w:val="00D552B9"/>
    <w:rsid w:val="00D55345"/>
    <w:rsid w:val="00D55507"/>
    <w:rsid w:val="00D55522"/>
    <w:rsid w:val="00D558EE"/>
    <w:rsid w:val="00D5591A"/>
    <w:rsid w:val="00D55A88"/>
    <w:rsid w:val="00D55D39"/>
    <w:rsid w:val="00D561F3"/>
    <w:rsid w:val="00D5641C"/>
    <w:rsid w:val="00D56605"/>
    <w:rsid w:val="00D568DD"/>
    <w:rsid w:val="00D5696E"/>
    <w:rsid w:val="00D56D97"/>
    <w:rsid w:val="00D56E5F"/>
    <w:rsid w:val="00D56F3A"/>
    <w:rsid w:val="00D57173"/>
    <w:rsid w:val="00D572B3"/>
    <w:rsid w:val="00D573BA"/>
    <w:rsid w:val="00D574B5"/>
    <w:rsid w:val="00D5792B"/>
    <w:rsid w:val="00D579A7"/>
    <w:rsid w:val="00D57B1A"/>
    <w:rsid w:val="00D57C65"/>
    <w:rsid w:val="00D57E82"/>
    <w:rsid w:val="00D604EA"/>
    <w:rsid w:val="00D6054E"/>
    <w:rsid w:val="00D60B0E"/>
    <w:rsid w:val="00D60C3D"/>
    <w:rsid w:val="00D60CA9"/>
    <w:rsid w:val="00D60CFA"/>
    <w:rsid w:val="00D6173C"/>
    <w:rsid w:val="00D61932"/>
    <w:rsid w:val="00D61A97"/>
    <w:rsid w:val="00D61BCD"/>
    <w:rsid w:val="00D61ED0"/>
    <w:rsid w:val="00D61EFD"/>
    <w:rsid w:val="00D6206B"/>
    <w:rsid w:val="00D62CB8"/>
    <w:rsid w:val="00D63014"/>
    <w:rsid w:val="00D6307C"/>
    <w:rsid w:val="00D630CF"/>
    <w:rsid w:val="00D630FE"/>
    <w:rsid w:val="00D632EA"/>
    <w:rsid w:val="00D634F4"/>
    <w:rsid w:val="00D6386D"/>
    <w:rsid w:val="00D638CA"/>
    <w:rsid w:val="00D63BAC"/>
    <w:rsid w:val="00D63BC2"/>
    <w:rsid w:val="00D63DBC"/>
    <w:rsid w:val="00D645FD"/>
    <w:rsid w:val="00D6490D"/>
    <w:rsid w:val="00D649D3"/>
    <w:rsid w:val="00D64ABF"/>
    <w:rsid w:val="00D64EC9"/>
    <w:rsid w:val="00D65072"/>
    <w:rsid w:val="00D655AD"/>
    <w:rsid w:val="00D6582F"/>
    <w:rsid w:val="00D65BDF"/>
    <w:rsid w:val="00D65F10"/>
    <w:rsid w:val="00D65F8D"/>
    <w:rsid w:val="00D65FB8"/>
    <w:rsid w:val="00D660B3"/>
    <w:rsid w:val="00D66138"/>
    <w:rsid w:val="00D66326"/>
    <w:rsid w:val="00D66327"/>
    <w:rsid w:val="00D663F2"/>
    <w:rsid w:val="00D664C6"/>
    <w:rsid w:val="00D664CA"/>
    <w:rsid w:val="00D665F7"/>
    <w:rsid w:val="00D666C6"/>
    <w:rsid w:val="00D6677C"/>
    <w:rsid w:val="00D668E8"/>
    <w:rsid w:val="00D66C11"/>
    <w:rsid w:val="00D66CFC"/>
    <w:rsid w:val="00D66EE8"/>
    <w:rsid w:val="00D67247"/>
    <w:rsid w:val="00D674FD"/>
    <w:rsid w:val="00D6751C"/>
    <w:rsid w:val="00D67584"/>
    <w:rsid w:val="00D675A9"/>
    <w:rsid w:val="00D675AE"/>
    <w:rsid w:val="00D6770A"/>
    <w:rsid w:val="00D67A11"/>
    <w:rsid w:val="00D67A79"/>
    <w:rsid w:val="00D67C9A"/>
    <w:rsid w:val="00D67E46"/>
    <w:rsid w:val="00D7005C"/>
    <w:rsid w:val="00D70207"/>
    <w:rsid w:val="00D7053D"/>
    <w:rsid w:val="00D705B0"/>
    <w:rsid w:val="00D7065B"/>
    <w:rsid w:val="00D70786"/>
    <w:rsid w:val="00D7078A"/>
    <w:rsid w:val="00D707A8"/>
    <w:rsid w:val="00D707C3"/>
    <w:rsid w:val="00D707FA"/>
    <w:rsid w:val="00D70E63"/>
    <w:rsid w:val="00D71309"/>
    <w:rsid w:val="00D7132C"/>
    <w:rsid w:val="00D713ED"/>
    <w:rsid w:val="00D71468"/>
    <w:rsid w:val="00D7150A"/>
    <w:rsid w:val="00D71586"/>
    <w:rsid w:val="00D71655"/>
    <w:rsid w:val="00D71664"/>
    <w:rsid w:val="00D717B5"/>
    <w:rsid w:val="00D718DD"/>
    <w:rsid w:val="00D71934"/>
    <w:rsid w:val="00D7193F"/>
    <w:rsid w:val="00D7194D"/>
    <w:rsid w:val="00D71DB6"/>
    <w:rsid w:val="00D7212A"/>
    <w:rsid w:val="00D72229"/>
    <w:rsid w:val="00D723F8"/>
    <w:rsid w:val="00D72512"/>
    <w:rsid w:val="00D72B29"/>
    <w:rsid w:val="00D72C69"/>
    <w:rsid w:val="00D731C8"/>
    <w:rsid w:val="00D732A8"/>
    <w:rsid w:val="00D7333B"/>
    <w:rsid w:val="00D735A2"/>
    <w:rsid w:val="00D736D4"/>
    <w:rsid w:val="00D73806"/>
    <w:rsid w:val="00D73A64"/>
    <w:rsid w:val="00D73AC4"/>
    <w:rsid w:val="00D73ED2"/>
    <w:rsid w:val="00D74182"/>
    <w:rsid w:val="00D743CB"/>
    <w:rsid w:val="00D743F5"/>
    <w:rsid w:val="00D74469"/>
    <w:rsid w:val="00D74C06"/>
    <w:rsid w:val="00D752CB"/>
    <w:rsid w:val="00D753C2"/>
    <w:rsid w:val="00D75487"/>
    <w:rsid w:val="00D756A0"/>
    <w:rsid w:val="00D756BB"/>
    <w:rsid w:val="00D75810"/>
    <w:rsid w:val="00D758C3"/>
    <w:rsid w:val="00D758F0"/>
    <w:rsid w:val="00D758F4"/>
    <w:rsid w:val="00D7596B"/>
    <w:rsid w:val="00D759D9"/>
    <w:rsid w:val="00D759DD"/>
    <w:rsid w:val="00D759F5"/>
    <w:rsid w:val="00D75DF4"/>
    <w:rsid w:val="00D75EC7"/>
    <w:rsid w:val="00D76115"/>
    <w:rsid w:val="00D76189"/>
    <w:rsid w:val="00D761AB"/>
    <w:rsid w:val="00D767A0"/>
    <w:rsid w:val="00D76929"/>
    <w:rsid w:val="00D76993"/>
    <w:rsid w:val="00D76B26"/>
    <w:rsid w:val="00D76B5C"/>
    <w:rsid w:val="00D7731F"/>
    <w:rsid w:val="00D776B1"/>
    <w:rsid w:val="00D779CB"/>
    <w:rsid w:val="00D80277"/>
    <w:rsid w:val="00D80497"/>
    <w:rsid w:val="00D805C4"/>
    <w:rsid w:val="00D80676"/>
    <w:rsid w:val="00D80792"/>
    <w:rsid w:val="00D80CB3"/>
    <w:rsid w:val="00D80CBD"/>
    <w:rsid w:val="00D810E2"/>
    <w:rsid w:val="00D8126D"/>
    <w:rsid w:val="00D813B7"/>
    <w:rsid w:val="00D814FE"/>
    <w:rsid w:val="00D81909"/>
    <w:rsid w:val="00D81AEC"/>
    <w:rsid w:val="00D81B99"/>
    <w:rsid w:val="00D82168"/>
    <w:rsid w:val="00D82212"/>
    <w:rsid w:val="00D822C9"/>
    <w:rsid w:val="00D82366"/>
    <w:rsid w:val="00D8282B"/>
    <w:rsid w:val="00D82852"/>
    <w:rsid w:val="00D82BDC"/>
    <w:rsid w:val="00D82C14"/>
    <w:rsid w:val="00D82CBA"/>
    <w:rsid w:val="00D83256"/>
    <w:rsid w:val="00D83281"/>
    <w:rsid w:val="00D83528"/>
    <w:rsid w:val="00D8352B"/>
    <w:rsid w:val="00D835DE"/>
    <w:rsid w:val="00D836A1"/>
    <w:rsid w:val="00D837E2"/>
    <w:rsid w:val="00D83855"/>
    <w:rsid w:val="00D83859"/>
    <w:rsid w:val="00D838F0"/>
    <w:rsid w:val="00D83C8E"/>
    <w:rsid w:val="00D84045"/>
    <w:rsid w:val="00D84083"/>
    <w:rsid w:val="00D84151"/>
    <w:rsid w:val="00D841A9"/>
    <w:rsid w:val="00D845E6"/>
    <w:rsid w:val="00D848F1"/>
    <w:rsid w:val="00D849A8"/>
    <w:rsid w:val="00D849B6"/>
    <w:rsid w:val="00D84C61"/>
    <w:rsid w:val="00D84D07"/>
    <w:rsid w:val="00D84DB2"/>
    <w:rsid w:val="00D85059"/>
    <w:rsid w:val="00D85170"/>
    <w:rsid w:val="00D85274"/>
    <w:rsid w:val="00D852AC"/>
    <w:rsid w:val="00D852B6"/>
    <w:rsid w:val="00D853B0"/>
    <w:rsid w:val="00D85436"/>
    <w:rsid w:val="00D855AC"/>
    <w:rsid w:val="00D85A0C"/>
    <w:rsid w:val="00D85A90"/>
    <w:rsid w:val="00D85B24"/>
    <w:rsid w:val="00D85DE4"/>
    <w:rsid w:val="00D86082"/>
    <w:rsid w:val="00D860BE"/>
    <w:rsid w:val="00D86588"/>
    <w:rsid w:val="00D8660F"/>
    <w:rsid w:val="00D86AF2"/>
    <w:rsid w:val="00D86B1A"/>
    <w:rsid w:val="00D86BCB"/>
    <w:rsid w:val="00D86EC3"/>
    <w:rsid w:val="00D87115"/>
    <w:rsid w:val="00D87173"/>
    <w:rsid w:val="00D8720D"/>
    <w:rsid w:val="00D87218"/>
    <w:rsid w:val="00D8732D"/>
    <w:rsid w:val="00D87399"/>
    <w:rsid w:val="00D8765B"/>
    <w:rsid w:val="00D87774"/>
    <w:rsid w:val="00D87984"/>
    <w:rsid w:val="00D87B47"/>
    <w:rsid w:val="00D87D77"/>
    <w:rsid w:val="00D87EDD"/>
    <w:rsid w:val="00D87F02"/>
    <w:rsid w:val="00D87FAF"/>
    <w:rsid w:val="00D900AC"/>
    <w:rsid w:val="00D903D9"/>
    <w:rsid w:val="00D907BE"/>
    <w:rsid w:val="00D90A4D"/>
    <w:rsid w:val="00D90B44"/>
    <w:rsid w:val="00D90C1A"/>
    <w:rsid w:val="00D91419"/>
    <w:rsid w:val="00D9165B"/>
    <w:rsid w:val="00D92616"/>
    <w:rsid w:val="00D926AF"/>
    <w:rsid w:val="00D9286F"/>
    <w:rsid w:val="00D92DC4"/>
    <w:rsid w:val="00D92F64"/>
    <w:rsid w:val="00D93171"/>
    <w:rsid w:val="00D93325"/>
    <w:rsid w:val="00D93838"/>
    <w:rsid w:val="00D939CF"/>
    <w:rsid w:val="00D94264"/>
    <w:rsid w:val="00D944BA"/>
    <w:rsid w:val="00D949B2"/>
    <w:rsid w:val="00D949D3"/>
    <w:rsid w:val="00D94AE0"/>
    <w:rsid w:val="00D94C7A"/>
    <w:rsid w:val="00D9505F"/>
    <w:rsid w:val="00D9523F"/>
    <w:rsid w:val="00D95278"/>
    <w:rsid w:val="00D95830"/>
    <w:rsid w:val="00D95892"/>
    <w:rsid w:val="00D95973"/>
    <w:rsid w:val="00D95AEC"/>
    <w:rsid w:val="00D95B47"/>
    <w:rsid w:val="00D95B94"/>
    <w:rsid w:val="00D95D7D"/>
    <w:rsid w:val="00D95DA6"/>
    <w:rsid w:val="00D95FCC"/>
    <w:rsid w:val="00D95FFA"/>
    <w:rsid w:val="00D96007"/>
    <w:rsid w:val="00D962DE"/>
    <w:rsid w:val="00D9639E"/>
    <w:rsid w:val="00D9653A"/>
    <w:rsid w:val="00D96555"/>
    <w:rsid w:val="00D9681A"/>
    <w:rsid w:val="00D9689B"/>
    <w:rsid w:val="00D96BC4"/>
    <w:rsid w:val="00D96CA8"/>
    <w:rsid w:val="00D97079"/>
    <w:rsid w:val="00D97706"/>
    <w:rsid w:val="00D9794F"/>
    <w:rsid w:val="00D97A15"/>
    <w:rsid w:val="00D97B98"/>
    <w:rsid w:val="00D97BB2"/>
    <w:rsid w:val="00D97EAE"/>
    <w:rsid w:val="00DA05C3"/>
    <w:rsid w:val="00DA0601"/>
    <w:rsid w:val="00DA0905"/>
    <w:rsid w:val="00DA0980"/>
    <w:rsid w:val="00DA0D94"/>
    <w:rsid w:val="00DA1128"/>
    <w:rsid w:val="00DA1266"/>
    <w:rsid w:val="00DA13BE"/>
    <w:rsid w:val="00DA16E3"/>
    <w:rsid w:val="00DA184C"/>
    <w:rsid w:val="00DA186E"/>
    <w:rsid w:val="00DA1CEF"/>
    <w:rsid w:val="00DA1E11"/>
    <w:rsid w:val="00DA1FB0"/>
    <w:rsid w:val="00DA2333"/>
    <w:rsid w:val="00DA23E6"/>
    <w:rsid w:val="00DA244D"/>
    <w:rsid w:val="00DA2846"/>
    <w:rsid w:val="00DA291A"/>
    <w:rsid w:val="00DA293A"/>
    <w:rsid w:val="00DA29FF"/>
    <w:rsid w:val="00DA2C45"/>
    <w:rsid w:val="00DA2D85"/>
    <w:rsid w:val="00DA2DF8"/>
    <w:rsid w:val="00DA2E5D"/>
    <w:rsid w:val="00DA31BF"/>
    <w:rsid w:val="00DA321C"/>
    <w:rsid w:val="00DA37CD"/>
    <w:rsid w:val="00DA38A6"/>
    <w:rsid w:val="00DA38D1"/>
    <w:rsid w:val="00DA3B0C"/>
    <w:rsid w:val="00DA3BB8"/>
    <w:rsid w:val="00DA3DD7"/>
    <w:rsid w:val="00DA3EDC"/>
    <w:rsid w:val="00DA3F62"/>
    <w:rsid w:val="00DA3FC6"/>
    <w:rsid w:val="00DA40A1"/>
    <w:rsid w:val="00DA43A6"/>
    <w:rsid w:val="00DA43AD"/>
    <w:rsid w:val="00DA43D1"/>
    <w:rsid w:val="00DA4480"/>
    <w:rsid w:val="00DA4768"/>
    <w:rsid w:val="00DA4828"/>
    <w:rsid w:val="00DA4CAF"/>
    <w:rsid w:val="00DA4F04"/>
    <w:rsid w:val="00DA4F91"/>
    <w:rsid w:val="00DA506D"/>
    <w:rsid w:val="00DA540D"/>
    <w:rsid w:val="00DA5444"/>
    <w:rsid w:val="00DA5501"/>
    <w:rsid w:val="00DA5CA7"/>
    <w:rsid w:val="00DA6117"/>
    <w:rsid w:val="00DA64A5"/>
    <w:rsid w:val="00DA64ED"/>
    <w:rsid w:val="00DA6726"/>
    <w:rsid w:val="00DA6B39"/>
    <w:rsid w:val="00DA6BB3"/>
    <w:rsid w:val="00DA6CF4"/>
    <w:rsid w:val="00DA6D57"/>
    <w:rsid w:val="00DA6F7B"/>
    <w:rsid w:val="00DA70F8"/>
    <w:rsid w:val="00DA72B0"/>
    <w:rsid w:val="00DA73E5"/>
    <w:rsid w:val="00DA74E5"/>
    <w:rsid w:val="00DA7572"/>
    <w:rsid w:val="00DA761A"/>
    <w:rsid w:val="00DA7B85"/>
    <w:rsid w:val="00DA7C0E"/>
    <w:rsid w:val="00DA7E10"/>
    <w:rsid w:val="00DA7E8B"/>
    <w:rsid w:val="00DA7EB5"/>
    <w:rsid w:val="00DA7F8A"/>
    <w:rsid w:val="00DA7FDE"/>
    <w:rsid w:val="00DB0131"/>
    <w:rsid w:val="00DB03DF"/>
    <w:rsid w:val="00DB080B"/>
    <w:rsid w:val="00DB089F"/>
    <w:rsid w:val="00DB0F0B"/>
    <w:rsid w:val="00DB1373"/>
    <w:rsid w:val="00DB13F8"/>
    <w:rsid w:val="00DB1605"/>
    <w:rsid w:val="00DB1617"/>
    <w:rsid w:val="00DB1759"/>
    <w:rsid w:val="00DB180A"/>
    <w:rsid w:val="00DB1C30"/>
    <w:rsid w:val="00DB2027"/>
    <w:rsid w:val="00DB2434"/>
    <w:rsid w:val="00DB2896"/>
    <w:rsid w:val="00DB28C6"/>
    <w:rsid w:val="00DB2CE8"/>
    <w:rsid w:val="00DB2E13"/>
    <w:rsid w:val="00DB2FF8"/>
    <w:rsid w:val="00DB31EA"/>
    <w:rsid w:val="00DB31F1"/>
    <w:rsid w:val="00DB3467"/>
    <w:rsid w:val="00DB35CE"/>
    <w:rsid w:val="00DB36CE"/>
    <w:rsid w:val="00DB3746"/>
    <w:rsid w:val="00DB379F"/>
    <w:rsid w:val="00DB383B"/>
    <w:rsid w:val="00DB38BB"/>
    <w:rsid w:val="00DB3BBE"/>
    <w:rsid w:val="00DB3C36"/>
    <w:rsid w:val="00DB3CEF"/>
    <w:rsid w:val="00DB40E8"/>
    <w:rsid w:val="00DB4144"/>
    <w:rsid w:val="00DB4203"/>
    <w:rsid w:val="00DB42FD"/>
    <w:rsid w:val="00DB43CF"/>
    <w:rsid w:val="00DB4675"/>
    <w:rsid w:val="00DB47C0"/>
    <w:rsid w:val="00DB47F8"/>
    <w:rsid w:val="00DB494C"/>
    <w:rsid w:val="00DB4985"/>
    <w:rsid w:val="00DB4ABB"/>
    <w:rsid w:val="00DB4C65"/>
    <w:rsid w:val="00DB4E97"/>
    <w:rsid w:val="00DB502A"/>
    <w:rsid w:val="00DB50BA"/>
    <w:rsid w:val="00DB50FB"/>
    <w:rsid w:val="00DB5151"/>
    <w:rsid w:val="00DB5228"/>
    <w:rsid w:val="00DB5234"/>
    <w:rsid w:val="00DB526E"/>
    <w:rsid w:val="00DB5426"/>
    <w:rsid w:val="00DB5845"/>
    <w:rsid w:val="00DB5913"/>
    <w:rsid w:val="00DB5BF1"/>
    <w:rsid w:val="00DB607A"/>
    <w:rsid w:val="00DB632A"/>
    <w:rsid w:val="00DB651B"/>
    <w:rsid w:val="00DB659B"/>
    <w:rsid w:val="00DB6810"/>
    <w:rsid w:val="00DB682B"/>
    <w:rsid w:val="00DB696B"/>
    <w:rsid w:val="00DB698E"/>
    <w:rsid w:val="00DB6DAA"/>
    <w:rsid w:val="00DB6FC9"/>
    <w:rsid w:val="00DB71A2"/>
    <w:rsid w:val="00DB7383"/>
    <w:rsid w:val="00DB7548"/>
    <w:rsid w:val="00DB7A1C"/>
    <w:rsid w:val="00DB7BF2"/>
    <w:rsid w:val="00DB7CEB"/>
    <w:rsid w:val="00DB7D33"/>
    <w:rsid w:val="00DB7FF4"/>
    <w:rsid w:val="00DC02A3"/>
    <w:rsid w:val="00DC0393"/>
    <w:rsid w:val="00DC03A0"/>
    <w:rsid w:val="00DC0612"/>
    <w:rsid w:val="00DC07B2"/>
    <w:rsid w:val="00DC08A8"/>
    <w:rsid w:val="00DC0BC4"/>
    <w:rsid w:val="00DC0D8E"/>
    <w:rsid w:val="00DC113D"/>
    <w:rsid w:val="00DC14A3"/>
    <w:rsid w:val="00DC1A9B"/>
    <w:rsid w:val="00DC1CDC"/>
    <w:rsid w:val="00DC1EE4"/>
    <w:rsid w:val="00DC1F10"/>
    <w:rsid w:val="00DC21D0"/>
    <w:rsid w:val="00DC2498"/>
    <w:rsid w:val="00DC2549"/>
    <w:rsid w:val="00DC2602"/>
    <w:rsid w:val="00DC26AE"/>
    <w:rsid w:val="00DC28AB"/>
    <w:rsid w:val="00DC2969"/>
    <w:rsid w:val="00DC2F8A"/>
    <w:rsid w:val="00DC2FA5"/>
    <w:rsid w:val="00DC30C0"/>
    <w:rsid w:val="00DC31B7"/>
    <w:rsid w:val="00DC3525"/>
    <w:rsid w:val="00DC3683"/>
    <w:rsid w:val="00DC36AB"/>
    <w:rsid w:val="00DC3871"/>
    <w:rsid w:val="00DC3E1F"/>
    <w:rsid w:val="00DC3E43"/>
    <w:rsid w:val="00DC40FC"/>
    <w:rsid w:val="00DC4305"/>
    <w:rsid w:val="00DC4768"/>
    <w:rsid w:val="00DC49FA"/>
    <w:rsid w:val="00DC4A73"/>
    <w:rsid w:val="00DC4CAE"/>
    <w:rsid w:val="00DC4CEA"/>
    <w:rsid w:val="00DC4DC1"/>
    <w:rsid w:val="00DC4DC8"/>
    <w:rsid w:val="00DC4DDE"/>
    <w:rsid w:val="00DC4F9B"/>
    <w:rsid w:val="00DC517D"/>
    <w:rsid w:val="00DC5255"/>
    <w:rsid w:val="00DC544C"/>
    <w:rsid w:val="00DC5A85"/>
    <w:rsid w:val="00DC6048"/>
    <w:rsid w:val="00DC61BA"/>
    <w:rsid w:val="00DC6219"/>
    <w:rsid w:val="00DC630F"/>
    <w:rsid w:val="00DC6749"/>
    <w:rsid w:val="00DC68C7"/>
    <w:rsid w:val="00DC69D8"/>
    <w:rsid w:val="00DC6C66"/>
    <w:rsid w:val="00DC6D2A"/>
    <w:rsid w:val="00DC6D74"/>
    <w:rsid w:val="00DC6E08"/>
    <w:rsid w:val="00DC6EFE"/>
    <w:rsid w:val="00DC6FDF"/>
    <w:rsid w:val="00DC7041"/>
    <w:rsid w:val="00DC7324"/>
    <w:rsid w:val="00DC73BB"/>
    <w:rsid w:val="00DC73D8"/>
    <w:rsid w:val="00DC75C2"/>
    <w:rsid w:val="00DC75CB"/>
    <w:rsid w:val="00DC781D"/>
    <w:rsid w:val="00DC799E"/>
    <w:rsid w:val="00DC7EA8"/>
    <w:rsid w:val="00DC7FBB"/>
    <w:rsid w:val="00DD0476"/>
    <w:rsid w:val="00DD06F6"/>
    <w:rsid w:val="00DD0CA2"/>
    <w:rsid w:val="00DD0DF0"/>
    <w:rsid w:val="00DD0E2E"/>
    <w:rsid w:val="00DD0EB0"/>
    <w:rsid w:val="00DD0F81"/>
    <w:rsid w:val="00DD0FE0"/>
    <w:rsid w:val="00DD11E8"/>
    <w:rsid w:val="00DD1314"/>
    <w:rsid w:val="00DD164D"/>
    <w:rsid w:val="00DD178B"/>
    <w:rsid w:val="00DD19BF"/>
    <w:rsid w:val="00DD1A82"/>
    <w:rsid w:val="00DD1C82"/>
    <w:rsid w:val="00DD1D42"/>
    <w:rsid w:val="00DD1D6F"/>
    <w:rsid w:val="00DD1E20"/>
    <w:rsid w:val="00DD1F04"/>
    <w:rsid w:val="00DD2163"/>
    <w:rsid w:val="00DD21F6"/>
    <w:rsid w:val="00DD23E9"/>
    <w:rsid w:val="00DD25E0"/>
    <w:rsid w:val="00DD2857"/>
    <w:rsid w:val="00DD2910"/>
    <w:rsid w:val="00DD2A2F"/>
    <w:rsid w:val="00DD2C77"/>
    <w:rsid w:val="00DD2F66"/>
    <w:rsid w:val="00DD34BC"/>
    <w:rsid w:val="00DD36AF"/>
    <w:rsid w:val="00DD37EF"/>
    <w:rsid w:val="00DD3AF8"/>
    <w:rsid w:val="00DD3B88"/>
    <w:rsid w:val="00DD3F27"/>
    <w:rsid w:val="00DD3FBE"/>
    <w:rsid w:val="00DD4075"/>
    <w:rsid w:val="00DD40A3"/>
    <w:rsid w:val="00DD4382"/>
    <w:rsid w:val="00DD43A9"/>
    <w:rsid w:val="00DD44FF"/>
    <w:rsid w:val="00DD4668"/>
    <w:rsid w:val="00DD468F"/>
    <w:rsid w:val="00DD4806"/>
    <w:rsid w:val="00DD498C"/>
    <w:rsid w:val="00DD4CF7"/>
    <w:rsid w:val="00DD4E6D"/>
    <w:rsid w:val="00DD5253"/>
    <w:rsid w:val="00DD52A8"/>
    <w:rsid w:val="00DD53F2"/>
    <w:rsid w:val="00DD5470"/>
    <w:rsid w:val="00DD5765"/>
    <w:rsid w:val="00DD58F1"/>
    <w:rsid w:val="00DD5906"/>
    <w:rsid w:val="00DD5D57"/>
    <w:rsid w:val="00DD6351"/>
    <w:rsid w:val="00DD6645"/>
    <w:rsid w:val="00DD6801"/>
    <w:rsid w:val="00DD6B6F"/>
    <w:rsid w:val="00DD6BB7"/>
    <w:rsid w:val="00DD6BBF"/>
    <w:rsid w:val="00DD6BEC"/>
    <w:rsid w:val="00DD6CBF"/>
    <w:rsid w:val="00DD6D89"/>
    <w:rsid w:val="00DD6E04"/>
    <w:rsid w:val="00DD6E4E"/>
    <w:rsid w:val="00DD7100"/>
    <w:rsid w:val="00DD7830"/>
    <w:rsid w:val="00DD7952"/>
    <w:rsid w:val="00DD7AEC"/>
    <w:rsid w:val="00DD7B19"/>
    <w:rsid w:val="00DD7C2F"/>
    <w:rsid w:val="00DD7D47"/>
    <w:rsid w:val="00DD7E23"/>
    <w:rsid w:val="00DE03A9"/>
    <w:rsid w:val="00DE0A04"/>
    <w:rsid w:val="00DE0B3C"/>
    <w:rsid w:val="00DE0E7B"/>
    <w:rsid w:val="00DE1132"/>
    <w:rsid w:val="00DE12B2"/>
    <w:rsid w:val="00DE153C"/>
    <w:rsid w:val="00DE1A94"/>
    <w:rsid w:val="00DE1AA6"/>
    <w:rsid w:val="00DE1D2E"/>
    <w:rsid w:val="00DE1EEB"/>
    <w:rsid w:val="00DE2195"/>
    <w:rsid w:val="00DE223D"/>
    <w:rsid w:val="00DE250D"/>
    <w:rsid w:val="00DE2546"/>
    <w:rsid w:val="00DE2597"/>
    <w:rsid w:val="00DE2876"/>
    <w:rsid w:val="00DE2C8C"/>
    <w:rsid w:val="00DE2E32"/>
    <w:rsid w:val="00DE30B3"/>
    <w:rsid w:val="00DE31FF"/>
    <w:rsid w:val="00DE3267"/>
    <w:rsid w:val="00DE32F9"/>
    <w:rsid w:val="00DE33E3"/>
    <w:rsid w:val="00DE3558"/>
    <w:rsid w:val="00DE365F"/>
    <w:rsid w:val="00DE3683"/>
    <w:rsid w:val="00DE3736"/>
    <w:rsid w:val="00DE38B2"/>
    <w:rsid w:val="00DE39B4"/>
    <w:rsid w:val="00DE3AC7"/>
    <w:rsid w:val="00DE3BBC"/>
    <w:rsid w:val="00DE3C5B"/>
    <w:rsid w:val="00DE4111"/>
    <w:rsid w:val="00DE42A8"/>
    <w:rsid w:val="00DE42CE"/>
    <w:rsid w:val="00DE43DA"/>
    <w:rsid w:val="00DE44DC"/>
    <w:rsid w:val="00DE46A3"/>
    <w:rsid w:val="00DE4987"/>
    <w:rsid w:val="00DE4A6E"/>
    <w:rsid w:val="00DE4BCF"/>
    <w:rsid w:val="00DE4CB3"/>
    <w:rsid w:val="00DE4DC7"/>
    <w:rsid w:val="00DE4E78"/>
    <w:rsid w:val="00DE507D"/>
    <w:rsid w:val="00DE53B1"/>
    <w:rsid w:val="00DE5773"/>
    <w:rsid w:val="00DE577D"/>
    <w:rsid w:val="00DE587D"/>
    <w:rsid w:val="00DE5912"/>
    <w:rsid w:val="00DE5942"/>
    <w:rsid w:val="00DE5D4C"/>
    <w:rsid w:val="00DE61A2"/>
    <w:rsid w:val="00DE63C0"/>
    <w:rsid w:val="00DE67ED"/>
    <w:rsid w:val="00DE6842"/>
    <w:rsid w:val="00DE68DF"/>
    <w:rsid w:val="00DE69DD"/>
    <w:rsid w:val="00DE6A5E"/>
    <w:rsid w:val="00DE6CFA"/>
    <w:rsid w:val="00DE6ED3"/>
    <w:rsid w:val="00DE711E"/>
    <w:rsid w:val="00DE72C2"/>
    <w:rsid w:val="00DE72CA"/>
    <w:rsid w:val="00DE7658"/>
    <w:rsid w:val="00DE765F"/>
    <w:rsid w:val="00DE772D"/>
    <w:rsid w:val="00DE7734"/>
    <w:rsid w:val="00DE79C9"/>
    <w:rsid w:val="00DE79FB"/>
    <w:rsid w:val="00DE7A4D"/>
    <w:rsid w:val="00DE7B9A"/>
    <w:rsid w:val="00DE7F37"/>
    <w:rsid w:val="00DF000F"/>
    <w:rsid w:val="00DF015A"/>
    <w:rsid w:val="00DF01AD"/>
    <w:rsid w:val="00DF02D8"/>
    <w:rsid w:val="00DF0541"/>
    <w:rsid w:val="00DF09F7"/>
    <w:rsid w:val="00DF0A9B"/>
    <w:rsid w:val="00DF0B60"/>
    <w:rsid w:val="00DF0DE4"/>
    <w:rsid w:val="00DF0E37"/>
    <w:rsid w:val="00DF0EB4"/>
    <w:rsid w:val="00DF1145"/>
    <w:rsid w:val="00DF11A5"/>
    <w:rsid w:val="00DF12BB"/>
    <w:rsid w:val="00DF14DA"/>
    <w:rsid w:val="00DF161F"/>
    <w:rsid w:val="00DF180B"/>
    <w:rsid w:val="00DF1935"/>
    <w:rsid w:val="00DF1D24"/>
    <w:rsid w:val="00DF1E0D"/>
    <w:rsid w:val="00DF1E9F"/>
    <w:rsid w:val="00DF1F79"/>
    <w:rsid w:val="00DF200C"/>
    <w:rsid w:val="00DF209B"/>
    <w:rsid w:val="00DF20D6"/>
    <w:rsid w:val="00DF214F"/>
    <w:rsid w:val="00DF2672"/>
    <w:rsid w:val="00DF294A"/>
    <w:rsid w:val="00DF2AD0"/>
    <w:rsid w:val="00DF2BC4"/>
    <w:rsid w:val="00DF30F4"/>
    <w:rsid w:val="00DF33D1"/>
    <w:rsid w:val="00DF33F7"/>
    <w:rsid w:val="00DF356A"/>
    <w:rsid w:val="00DF3757"/>
    <w:rsid w:val="00DF37FB"/>
    <w:rsid w:val="00DF38B7"/>
    <w:rsid w:val="00DF38C8"/>
    <w:rsid w:val="00DF3B9C"/>
    <w:rsid w:val="00DF3BA7"/>
    <w:rsid w:val="00DF3DB4"/>
    <w:rsid w:val="00DF3E83"/>
    <w:rsid w:val="00DF3FA5"/>
    <w:rsid w:val="00DF3FE7"/>
    <w:rsid w:val="00DF43F0"/>
    <w:rsid w:val="00DF454D"/>
    <w:rsid w:val="00DF4818"/>
    <w:rsid w:val="00DF4836"/>
    <w:rsid w:val="00DF4A74"/>
    <w:rsid w:val="00DF4AB4"/>
    <w:rsid w:val="00DF4ADD"/>
    <w:rsid w:val="00DF4CF0"/>
    <w:rsid w:val="00DF4EA6"/>
    <w:rsid w:val="00DF510E"/>
    <w:rsid w:val="00DF51F5"/>
    <w:rsid w:val="00DF5442"/>
    <w:rsid w:val="00DF5A0D"/>
    <w:rsid w:val="00DF5B36"/>
    <w:rsid w:val="00DF5FBF"/>
    <w:rsid w:val="00DF6274"/>
    <w:rsid w:val="00DF69B2"/>
    <w:rsid w:val="00DF69F7"/>
    <w:rsid w:val="00DF6C74"/>
    <w:rsid w:val="00DF6D7A"/>
    <w:rsid w:val="00DF6F52"/>
    <w:rsid w:val="00DF6F73"/>
    <w:rsid w:val="00DF745A"/>
    <w:rsid w:val="00DF74A6"/>
    <w:rsid w:val="00DF7C0D"/>
    <w:rsid w:val="00DF7D1C"/>
    <w:rsid w:val="00DF7D66"/>
    <w:rsid w:val="00DF7FD3"/>
    <w:rsid w:val="00E00411"/>
    <w:rsid w:val="00E0053F"/>
    <w:rsid w:val="00E00598"/>
    <w:rsid w:val="00E0078A"/>
    <w:rsid w:val="00E00864"/>
    <w:rsid w:val="00E00BE3"/>
    <w:rsid w:val="00E00C16"/>
    <w:rsid w:val="00E00CAC"/>
    <w:rsid w:val="00E00CB0"/>
    <w:rsid w:val="00E00E11"/>
    <w:rsid w:val="00E00F15"/>
    <w:rsid w:val="00E01065"/>
    <w:rsid w:val="00E010A7"/>
    <w:rsid w:val="00E0113E"/>
    <w:rsid w:val="00E01417"/>
    <w:rsid w:val="00E015D9"/>
    <w:rsid w:val="00E016A1"/>
    <w:rsid w:val="00E01758"/>
    <w:rsid w:val="00E0269D"/>
    <w:rsid w:val="00E02A15"/>
    <w:rsid w:val="00E02C7C"/>
    <w:rsid w:val="00E02F04"/>
    <w:rsid w:val="00E02F63"/>
    <w:rsid w:val="00E02FC2"/>
    <w:rsid w:val="00E03015"/>
    <w:rsid w:val="00E03285"/>
    <w:rsid w:val="00E03374"/>
    <w:rsid w:val="00E033B0"/>
    <w:rsid w:val="00E03509"/>
    <w:rsid w:val="00E03654"/>
    <w:rsid w:val="00E03A18"/>
    <w:rsid w:val="00E03A39"/>
    <w:rsid w:val="00E03A47"/>
    <w:rsid w:val="00E03A7C"/>
    <w:rsid w:val="00E03BE5"/>
    <w:rsid w:val="00E03E8E"/>
    <w:rsid w:val="00E03F1A"/>
    <w:rsid w:val="00E0401C"/>
    <w:rsid w:val="00E04352"/>
    <w:rsid w:val="00E04401"/>
    <w:rsid w:val="00E0447D"/>
    <w:rsid w:val="00E04DF4"/>
    <w:rsid w:val="00E0542A"/>
    <w:rsid w:val="00E05732"/>
    <w:rsid w:val="00E05740"/>
    <w:rsid w:val="00E057C0"/>
    <w:rsid w:val="00E05857"/>
    <w:rsid w:val="00E05BE2"/>
    <w:rsid w:val="00E05DF2"/>
    <w:rsid w:val="00E05E18"/>
    <w:rsid w:val="00E06234"/>
    <w:rsid w:val="00E062BC"/>
    <w:rsid w:val="00E06617"/>
    <w:rsid w:val="00E0693B"/>
    <w:rsid w:val="00E069C2"/>
    <w:rsid w:val="00E06AA6"/>
    <w:rsid w:val="00E06D38"/>
    <w:rsid w:val="00E06DE7"/>
    <w:rsid w:val="00E06E99"/>
    <w:rsid w:val="00E07127"/>
    <w:rsid w:val="00E07172"/>
    <w:rsid w:val="00E071A8"/>
    <w:rsid w:val="00E0725B"/>
    <w:rsid w:val="00E0756C"/>
    <w:rsid w:val="00E076AC"/>
    <w:rsid w:val="00E07753"/>
    <w:rsid w:val="00E078D9"/>
    <w:rsid w:val="00E07C75"/>
    <w:rsid w:val="00E07F53"/>
    <w:rsid w:val="00E102D7"/>
    <w:rsid w:val="00E109A4"/>
    <w:rsid w:val="00E10A7B"/>
    <w:rsid w:val="00E10B53"/>
    <w:rsid w:val="00E10C55"/>
    <w:rsid w:val="00E10E86"/>
    <w:rsid w:val="00E10FB7"/>
    <w:rsid w:val="00E10FC9"/>
    <w:rsid w:val="00E10FD6"/>
    <w:rsid w:val="00E114A6"/>
    <w:rsid w:val="00E1154B"/>
    <w:rsid w:val="00E115FA"/>
    <w:rsid w:val="00E11848"/>
    <w:rsid w:val="00E11B01"/>
    <w:rsid w:val="00E11C24"/>
    <w:rsid w:val="00E11DAB"/>
    <w:rsid w:val="00E11EC8"/>
    <w:rsid w:val="00E11F5B"/>
    <w:rsid w:val="00E12483"/>
    <w:rsid w:val="00E12516"/>
    <w:rsid w:val="00E12C31"/>
    <w:rsid w:val="00E12C51"/>
    <w:rsid w:val="00E12FC7"/>
    <w:rsid w:val="00E132F3"/>
    <w:rsid w:val="00E133CD"/>
    <w:rsid w:val="00E13404"/>
    <w:rsid w:val="00E134BE"/>
    <w:rsid w:val="00E1350A"/>
    <w:rsid w:val="00E13AB5"/>
    <w:rsid w:val="00E13AF5"/>
    <w:rsid w:val="00E13AF8"/>
    <w:rsid w:val="00E13FF8"/>
    <w:rsid w:val="00E140DF"/>
    <w:rsid w:val="00E14102"/>
    <w:rsid w:val="00E1456E"/>
    <w:rsid w:val="00E1492B"/>
    <w:rsid w:val="00E14C67"/>
    <w:rsid w:val="00E14C9B"/>
    <w:rsid w:val="00E14DB4"/>
    <w:rsid w:val="00E15080"/>
    <w:rsid w:val="00E1517B"/>
    <w:rsid w:val="00E15332"/>
    <w:rsid w:val="00E153C0"/>
    <w:rsid w:val="00E15498"/>
    <w:rsid w:val="00E154C9"/>
    <w:rsid w:val="00E1593D"/>
    <w:rsid w:val="00E159B8"/>
    <w:rsid w:val="00E15E8A"/>
    <w:rsid w:val="00E160A8"/>
    <w:rsid w:val="00E16181"/>
    <w:rsid w:val="00E16189"/>
    <w:rsid w:val="00E161A8"/>
    <w:rsid w:val="00E16548"/>
    <w:rsid w:val="00E17369"/>
    <w:rsid w:val="00E17464"/>
    <w:rsid w:val="00E1768C"/>
    <w:rsid w:val="00E17A27"/>
    <w:rsid w:val="00E17C99"/>
    <w:rsid w:val="00E17D99"/>
    <w:rsid w:val="00E200F8"/>
    <w:rsid w:val="00E2054E"/>
    <w:rsid w:val="00E20555"/>
    <w:rsid w:val="00E20917"/>
    <w:rsid w:val="00E20AAE"/>
    <w:rsid w:val="00E20BEB"/>
    <w:rsid w:val="00E20F6A"/>
    <w:rsid w:val="00E211BF"/>
    <w:rsid w:val="00E211E5"/>
    <w:rsid w:val="00E211F4"/>
    <w:rsid w:val="00E21556"/>
    <w:rsid w:val="00E21651"/>
    <w:rsid w:val="00E21795"/>
    <w:rsid w:val="00E2190E"/>
    <w:rsid w:val="00E2193D"/>
    <w:rsid w:val="00E21B12"/>
    <w:rsid w:val="00E21FAA"/>
    <w:rsid w:val="00E2248D"/>
    <w:rsid w:val="00E224D2"/>
    <w:rsid w:val="00E22B86"/>
    <w:rsid w:val="00E23193"/>
    <w:rsid w:val="00E23243"/>
    <w:rsid w:val="00E23430"/>
    <w:rsid w:val="00E235F2"/>
    <w:rsid w:val="00E2363E"/>
    <w:rsid w:val="00E2370F"/>
    <w:rsid w:val="00E238A1"/>
    <w:rsid w:val="00E23B84"/>
    <w:rsid w:val="00E23BB5"/>
    <w:rsid w:val="00E23C05"/>
    <w:rsid w:val="00E23C1A"/>
    <w:rsid w:val="00E23E25"/>
    <w:rsid w:val="00E23F80"/>
    <w:rsid w:val="00E2400A"/>
    <w:rsid w:val="00E24018"/>
    <w:rsid w:val="00E2412B"/>
    <w:rsid w:val="00E2413A"/>
    <w:rsid w:val="00E241FB"/>
    <w:rsid w:val="00E243E8"/>
    <w:rsid w:val="00E243FE"/>
    <w:rsid w:val="00E245C4"/>
    <w:rsid w:val="00E2461E"/>
    <w:rsid w:val="00E2466C"/>
    <w:rsid w:val="00E246FB"/>
    <w:rsid w:val="00E24781"/>
    <w:rsid w:val="00E24904"/>
    <w:rsid w:val="00E24A27"/>
    <w:rsid w:val="00E24AC8"/>
    <w:rsid w:val="00E24B98"/>
    <w:rsid w:val="00E24C06"/>
    <w:rsid w:val="00E24C5A"/>
    <w:rsid w:val="00E24E29"/>
    <w:rsid w:val="00E24F90"/>
    <w:rsid w:val="00E251CD"/>
    <w:rsid w:val="00E25274"/>
    <w:rsid w:val="00E2551B"/>
    <w:rsid w:val="00E2594A"/>
    <w:rsid w:val="00E26034"/>
    <w:rsid w:val="00E26336"/>
    <w:rsid w:val="00E267A0"/>
    <w:rsid w:val="00E26B18"/>
    <w:rsid w:val="00E26CB0"/>
    <w:rsid w:val="00E26CDB"/>
    <w:rsid w:val="00E2712F"/>
    <w:rsid w:val="00E27182"/>
    <w:rsid w:val="00E27205"/>
    <w:rsid w:val="00E2721A"/>
    <w:rsid w:val="00E275E5"/>
    <w:rsid w:val="00E2781A"/>
    <w:rsid w:val="00E27AC9"/>
    <w:rsid w:val="00E27BCA"/>
    <w:rsid w:val="00E27CD3"/>
    <w:rsid w:val="00E27CD9"/>
    <w:rsid w:val="00E27DCE"/>
    <w:rsid w:val="00E3021B"/>
    <w:rsid w:val="00E303B1"/>
    <w:rsid w:val="00E304B2"/>
    <w:rsid w:val="00E304EF"/>
    <w:rsid w:val="00E3064F"/>
    <w:rsid w:val="00E30680"/>
    <w:rsid w:val="00E306F9"/>
    <w:rsid w:val="00E308D4"/>
    <w:rsid w:val="00E30920"/>
    <w:rsid w:val="00E30978"/>
    <w:rsid w:val="00E30B23"/>
    <w:rsid w:val="00E30B76"/>
    <w:rsid w:val="00E30DFB"/>
    <w:rsid w:val="00E3110E"/>
    <w:rsid w:val="00E313B0"/>
    <w:rsid w:val="00E31488"/>
    <w:rsid w:val="00E3187B"/>
    <w:rsid w:val="00E3195A"/>
    <w:rsid w:val="00E31B57"/>
    <w:rsid w:val="00E31D66"/>
    <w:rsid w:val="00E320C9"/>
    <w:rsid w:val="00E3238D"/>
    <w:rsid w:val="00E325C0"/>
    <w:rsid w:val="00E3281A"/>
    <w:rsid w:val="00E329C8"/>
    <w:rsid w:val="00E32A40"/>
    <w:rsid w:val="00E32C2F"/>
    <w:rsid w:val="00E32DC4"/>
    <w:rsid w:val="00E33051"/>
    <w:rsid w:val="00E33100"/>
    <w:rsid w:val="00E3378D"/>
    <w:rsid w:val="00E3388D"/>
    <w:rsid w:val="00E339A9"/>
    <w:rsid w:val="00E33A66"/>
    <w:rsid w:val="00E33AE6"/>
    <w:rsid w:val="00E33D08"/>
    <w:rsid w:val="00E34257"/>
    <w:rsid w:val="00E34658"/>
    <w:rsid w:val="00E3472D"/>
    <w:rsid w:val="00E347B7"/>
    <w:rsid w:val="00E34A33"/>
    <w:rsid w:val="00E34C52"/>
    <w:rsid w:val="00E34E07"/>
    <w:rsid w:val="00E35067"/>
    <w:rsid w:val="00E351B1"/>
    <w:rsid w:val="00E352D3"/>
    <w:rsid w:val="00E35385"/>
    <w:rsid w:val="00E35487"/>
    <w:rsid w:val="00E354D6"/>
    <w:rsid w:val="00E35555"/>
    <w:rsid w:val="00E35AC7"/>
    <w:rsid w:val="00E35B17"/>
    <w:rsid w:val="00E35B81"/>
    <w:rsid w:val="00E35C0A"/>
    <w:rsid w:val="00E35E7D"/>
    <w:rsid w:val="00E3677F"/>
    <w:rsid w:val="00E36867"/>
    <w:rsid w:val="00E36AB0"/>
    <w:rsid w:val="00E36B95"/>
    <w:rsid w:val="00E36C26"/>
    <w:rsid w:val="00E36C46"/>
    <w:rsid w:val="00E36C68"/>
    <w:rsid w:val="00E36ED6"/>
    <w:rsid w:val="00E3708A"/>
    <w:rsid w:val="00E3709E"/>
    <w:rsid w:val="00E371A1"/>
    <w:rsid w:val="00E3727F"/>
    <w:rsid w:val="00E37303"/>
    <w:rsid w:val="00E37360"/>
    <w:rsid w:val="00E37761"/>
    <w:rsid w:val="00E37770"/>
    <w:rsid w:val="00E37785"/>
    <w:rsid w:val="00E37883"/>
    <w:rsid w:val="00E378A3"/>
    <w:rsid w:val="00E37B4B"/>
    <w:rsid w:val="00E40395"/>
    <w:rsid w:val="00E406AD"/>
    <w:rsid w:val="00E40741"/>
    <w:rsid w:val="00E40971"/>
    <w:rsid w:val="00E40C0F"/>
    <w:rsid w:val="00E41003"/>
    <w:rsid w:val="00E41033"/>
    <w:rsid w:val="00E41058"/>
    <w:rsid w:val="00E416AD"/>
    <w:rsid w:val="00E41C78"/>
    <w:rsid w:val="00E42088"/>
    <w:rsid w:val="00E422AB"/>
    <w:rsid w:val="00E42A5A"/>
    <w:rsid w:val="00E42C65"/>
    <w:rsid w:val="00E42FFD"/>
    <w:rsid w:val="00E4322B"/>
    <w:rsid w:val="00E432FE"/>
    <w:rsid w:val="00E4338D"/>
    <w:rsid w:val="00E43CEE"/>
    <w:rsid w:val="00E440A4"/>
    <w:rsid w:val="00E4449D"/>
    <w:rsid w:val="00E4454C"/>
    <w:rsid w:val="00E445F8"/>
    <w:rsid w:val="00E44BF6"/>
    <w:rsid w:val="00E44D47"/>
    <w:rsid w:val="00E44D7F"/>
    <w:rsid w:val="00E44F2B"/>
    <w:rsid w:val="00E45109"/>
    <w:rsid w:val="00E45129"/>
    <w:rsid w:val="00E45142"/>
    <w:rsid w:val="00E4549B"/>
    <w:rsid w:val="00E456E9"/>
    <w:rsid w:val="00E4583B"/>
    <w:rsid w:val="00E4586D"/>
    <w:rsid w:val="00E45915"/>
    <w:rsid w:val="00E45A55"/>
    <w:rsid w:val="00E45CE7"/>
    <w:rsid w:val="00E45D3E"/>
    <w:rsid w:val="00E4613A"/>
    <w:rsid w:val="00E461C7"/>
    <w:rsid w:val="00E46466"/>
    <w:rsid w:val="00E46920"/>
    <w:rsid w:val="00E46995"/>
    <w:rsid w:val="00E46AC4"/>
    <w:rsid w:val="00E46D66"/>
    <w:rsid w:val="00E47027"/>
    <w:rsid w:val="00E4708B"/>
    <w:rsid w:val="00E47100"/>
    <w:rsid w:val="00E4715D"/>
    <w:rsid w:val="00E4727F"/>
    <w:rsid w:val="00E476BB"/>
    <w:rsid w:val="00E47CDF"/>
    <w:rsid w:val="00E47ED5"/>
    <w:rsid w:val="00E503CD"/>
    <w:rsid w:val="00E50588"/>
    <w:rsid w:val="00E50618"/>
    <w:rsid w:val="00E50643"/>
    <w:rsid w:val="00E50756"/>
    <w:rsid w:val="00E50901"/>
    <w:rsid w:val="00E50B09"/>
    <w:rsid w:val="00E50DBA"/>
    <w:rsid w:val="00E50E23"/>
    <w:rsid w:val="00E50E4D"/>
    <w:rsid w:val="00E51057"/>
    <w:rsid w:val="00E51361"/>
    <w:rsid w:val="00E51666"/>
    <w:rsid w:val="00E518A7"/>
    <w:rsid w:val="00E51BC6"/>
    <w:rsid w:val="00E51D68"/>
    <w:rsid w:val="00E51E2B"/>
    <w:rsid w:val="00E52102"/>
    <w:rsid w:val="00E53104"/>
    <w:rsid w:val="00E53385"/>
    <w:rsid w:val="00E534B5"/>
    <w:rsid w:val="00E535A8"/>
    <w:rsid w:val="00E535E5"/>
    <w:rsid w:val="00E53781"/>
    <w:rsid w:val="00E5378A"/>
    <w:rsid w:val="00E53959"/>
    <w:rsid w:val="00E53AD5"/>
    <w:rsid w:val="00E53E42"/>
    <w:rsid w:val="00E53F31"/>
    <w:rsid w:val="00E54116"/>
    <w:rsid w:val="00E541E9"/>
    <w:rsid w:val="00E5425D"/>
    <w:rsid w:val="00E54F29"/>
    <w:rsid w:val="00E55073"/>
    <w:rsid w:val="00E550AE"/>
    <w:rsid w:val="00E5525D"/>
    <w:rsid w:val="00E55441"/>
    <w:rsid w:val="00E555C2"/>
    <w:rsid w:val="00E5587C"/>
    <w:rsid w:val="00E558D4"/>
    <w:rsid w:val="00E55CB3"/>
    <w:rsid w:val="00E55E18"/>
    <w:rsid w:val="00E56069"/>
    <w:rsid w:val="00E56151"/>
    <w:rsid w:val="00E56622"/>
    <w:rsid w:val="00E566C5"/>
    <w:rsid w:val="00E56AF9"/>
    <w:rsid w:val="00E56D00"/>
    <w:rsid w:val="00E56ECF"/>
    <w:rsid w:val="00E570DD"/>
    <w:rsid w:val="00E57150"/>
    <w:rsid w:val="00E5745A"/>
    <w:rsid w:val="00E576C0"/>
    <w:rsid w:val="00E57885"/>
    <w:rsid w:val="00E57B98"/>
    <w:rsid w:val="00E57C68"/>
    <w:rsid w:val="00E57D91"/>
    <w:rsid w:val="00E57FAE"/>
    <w:rsid w:val="00E600FA"/>
    <w:rsid w:val="00E60168"/>
    <w:rsid w:val="00E60207"/>
    <w:rsid w:val="00E6050A"/>
    <w:rsid w:val="00E60543"/>
    <w:rsid w:val="00E605A4"/>
    <w:rsid w:val="00E60752"/>
    <w:rsid w:val="00E607B3"/>
    <w:rsid w:val="00E6087C"/>
    <w:rsid w:val="00E60B29"/>
    <w:rsid w:val="00E60E8B"/>
    <w:rsid w:val="00E612DA"/>
    <w:rsid w:val="00E613D5"/>
    <w:rsid w:val="00E6154E"/>
    <w:rsid w:val="00E615AF"/>
    <w:rsid w:val="00E615C7"/>
    <w:rsid w:val="00E616A3"/>
    <w:rsid w:val="00E618CC"/>
    <w:rsid w:val="00E61AA1"/>
    <w:rsid w:val="00E61BD8"/>
    <w:rsid w:val="00E61F19"/>
    <w:rsid w:val="00E6232B"/>
    <w:rsid w:val="00E62519"/>
    <w:rsid w:val="00E62576"/>
    <w:rsid w:val="00E625A0"/>
    <w:rsid w:val="00E6264A"/>
    <w:rsid w:val="00E628B9"/>
    <w:rsid w:val="00E628F9"/>
    <w:rsid w:val="00E62BB2"/>
    <w:rsid w:val="00E62D21"/>
    <w:rsid w:val="00E62F7E"/>
    <w:rsid w:val="00E62F9F"/>
    <w:rsid w:val="00E6300E"/>
    <w:rsid w:val="00E630A4"/>
    <w:rsid w:val="00E63775"/>
    <w:rsid w:val="00E63B06"/>
    <w:rsid w:val="00E63CA2"/>
    <w:rsid w:val="00E64410"/>
    <w:rsid w:val="00E64857"/>
    <w:rsid w:val="00E64909"/>
    <w:rsid w:val="00E649A1"/>
    <w:rsid w:val="00E649F7"/>
    <w:rsid w:val="00E64A20"/>
    <w:rsid w:val="00E64A4E"/>
    <w:rsid w:val="00E64E21"/>
    <w:rsid w:val="00E64ED7"/>
    <w:rsid w:val="00E64F19"/>
    <w:rsid w:val="00E64F58"/>
    <w:rsid w:val="00E64F94"/>
    <w:rsid w:val="00E651A9"/>
    <w:rsid w:val="00E65254"/>
    <w:rsid w:val="00E6548C"/>
    <w:rsid w:val="00E65777"/>
    <w:rsid w:val="00E658A1"/>
    <w:rsid w:val="00E65C69"/>
    <w:rsid w:val="00E65CBB"/>
    <w:rsid w:val="00E65D49"/>
    <w:rsid w:val="00E6602B"/>
    <w:rsid w:val="00E6607E"/>
    <w:rsid w:val="00E66343"/>
    <w:rsid w:val="00E66521"/>
    <w:rsid w:val="00E66710"/>
    <w:rsid w:val="00E667E1"/>
    <w:rsid w:val="00E668AA"/>
    <w:rsid w:val="00E66910"/>
    <w:rsid w:val="00E66C1E"/>
    <w:rsid w:val="00E66C76"/>
    <w:rsid w:val="00E66EA3"/>
    <w:rsid w:val="00E67011"/>
    <w:rsid w:val="00E670ED"/>
    <w:rsid w:val="00E673F4"/>
    <w:rsid w:val="00E6787C"/>
    <w:rsid w:val="00E678A5"/>
    <w:rsid w:val="00E679F1"/>
    <w:rsid w:val="00E67CCF"/>
    <w:rsid w:val="00E67D34"/>
    <w:rsid w:val="00E7011A"/>
    <w:rsid w:val="00E702A0"/>
    <w:rsid w:val="00E704EB"/>
    <w:rsid w:val="00E7065B"/>
    <w:rsid w:val="00E7074D"/>
    <w:rsid w:val="00E7077D"/>
    <w:rsid w:val="00E70805"/>
    <w:rsid w:val="00E70810"/>
    <w:rsid w:val="00E70A8C"/>
    <w:rsid w:val="00E70CD1"/>
    <w:rsid w:val="00E70F53"/>
    <w:rsid w:val="00E70FBB"/>
    <w:rsid w:val="00E7146B"/>
    <w:rsid w:val="00E71601"/>
    <w:rsid w:val="00E7172E"/>
    <w:rsid w:val="00E71823"/>
    <w:rsid w:val="00E71BC2"/>
    <w:rsid w:val="00E71D13"/>
    <w:rsid w:val="00E71DA9"/>
    <w:rsid w:val="00E71DAD"/>
    <w:rsid w:val="00E71F74"/>
    <w:rsid w:val="00E72164"/>
    <w:rsid w:val="00E72588"/>
    <w:rsid w:val="00E726EC"/>
    <w:rsid w:val="00E72922"/>
    <w:rsid w:val="00E72C84"/>
    <w:rsid w:val="00E72FA0"/>
    <w:rsid w:val="00E73158"/>
    <w:rsid w:val="00E733D2"/>
    <w:rsid w:val="00E734DD"/>
    <w:rsid w:val="00E7379D"/>
    <w:rsid w:val="00E737FA"/>
    <w:rsid w:val="00E738C8"/>
    <w:rsid w:val="00E73C55"/>
    <w:rsid w:val="00E73E41"/>
    <w:rsid w:val="00E741EA"/>
    <w:rsid w:val="00E7448D"/>
    <w:rsid w:val="00E74537"/>
    <w:rsid w:val="00E749F4"/>
    <w:rsid w:val="00E74A2A"/>
    <w:rsid w:val="00E74A9C"/>
    <w:rsid w:val="00E74BEF"/>
    <w:rsid w:val="00E74CAE"/>
    <w:rsid w:val="00E74F1C"/>
    <w:rsid w:val="00E74F7F"/>
    <w:rsid w:val="00E7513F"/>
    <w:rsid w:val="00E752B0"/>
    <w:rsid w:val="00E752F8"/>
    <w:rsid w:val="00E75456"/>
    <w:rsid w:val="00E75BBF"/>
    <w:rsid w:val="00E75EAE"/>
    <w:rsid w:val="00E75ED3"/>
    <w:rsid w:val="00E75F77"/>
    <w:rsid w:val="00E75F9B"/>
    <w:rsid w:val="00E7603E"/>
    <w:rsid w:val="00E76172"/>
    <w:rsid w:val="00E76188"/>
    <w:rsid w:val="00E7625B"/>
    <w:rsid w:val="00E763E8"/>
    <w:rsid w:val="00E76581"/>
    <w:rsid w:val="00E76C08"/>
    <w:rsid w:val="00E76CAF"/>
    <w:rsid w:val="00E76D6C"/>
    <w:rsid w:val="00E77030"/>
    <w:rsid w:val="00E77045"/>
    <w:rsid w:val="00E770E5"/>
    <w:rsid w:val="00E778EE"/>
    <w:rsid w:val="00E80036"/>
    <w:rsid w:val="00E800EA"/>
    <w:rsid w:val="00E80146"/>
    <w:rsid w:val="00E802B3"/>
    <w:rsid w:val="00E803FE"/>
    <w:rsid w:val="00E804EA"/>
    <w:rsid w:val="00E806AD"/>
    <w:rsid w:val="00E80A5D"/>
    <w:rsid w:val="00E80B63"/>
    <w:rsid w:val="00E80CC9"/>
    <w:rsid w:val="00E80DF9"/>
    <w:rsid w:val="00E80E16"/>
    <w:rsid w:val="00E8115A"/>
    <w:rsid w:val="00E81537"/>
    <w:rsid w:val="00E815B0"/>
    <w:rsid w:val="00E8176B"/>
    <w:rsid w:val="00E81CD6"/>
    <w:rsid w:val="00E81F51"/>
    <w:rsid w:val="00E820FD"/>
    <w:rsid w:val="00E82287"/>
    <w:rsid w:val="00E822A2"/>
    <w:rsid w:val="00E82305"/>
    <w:rsid w:val="00E82890"/>
    <w:rsid w:val="00E828BF"/>
    <w:rsid w:val="00E82D3D"/>
    <w:rsid w:val="00E82DFF"/>
    <w:rsid w:val="00E8382B"/>
    <w:rsid w:val="00E83AA8"/>
    <w:rsid w:val="00E83FE1"/>
    <w:rsid w:val="00E8405F"/>
    <w:rsid w:val="00E84235"/>
    <w:rsid w:val="00E8431F"/>
    <w:rsid w:val="00E84502"/>
    <w:rsid w:val="00E8451D"/>
    <w:rsid w:val="00E84704"/>
    <w:rsid w:val="00E84B53"/>
    <w:rsid w:val="00E84C39"/>
    <w:rsid w:val="00E84C4C"/>
    <w:rsid w:val="00E850F6"/>
    <w:rsid w:val="00E856A9"/>
    <w:rsid w:val="00E85A87"/>
    <w:rsid w:val="00E86072"/>
    <w:rsid w:val="00E8697F"/>
    <w:rsid w:val="00E86B22"/>
    <w:rsid w:val="00E86BBF"/>
    <w:rsid w:val="00E86DAC"/>
    <w:rsid w:val="00E86EB4"/>
    <w:rsid w:val="00E87369"/>
    <w:rsid w:val="00E87784"/>
    <w:rsid w:val="00E878C1"/>
    <w:rsid w:val="00E87946"/>
    <w:rsid w:val="00E87A0E"/>
    <w:rsid w:val="00E87CC1"/>
    <w:rsid w:val="00E87F2F"/>
    <w:rsid w:val="00E87FFC"/>
    <w:rsid w:val="00E90274"/>
    <w:rsid w:val="00E9051B"/>
    <w:rsid w:val="00E9078C"/>
    <w:rsid w:val="00E908AD"/>
    <w:rsid w:val="00E908D0"/>
    <w:rsid w:val="00E909BD"/>
    <w:rsid w:val="00E90A89"/>
    <w:rsid w:val="00E90D57"/>
    <w:rsid w:val="00E91119"/>
    <w:rsid w:val="00E91D09"/>
    <w:rsid w:val="00E91D1F"/>
    <w:rsid w:val="00E9210F"/>
    <w:rsid w:val="00E921F2"/>
    <w:rsid w:val="00E924DD"/>
    <w:rsid w:val="00E92824"/>
    <w:rsid w:val="00E92BA6"/>
    <w:rsid w:val="00E92CD1"/>
    <w:rsid w:val="00E9313D"/>
    <w:rsid w:val="00E93286"/>
    <w:rsid w:val="00E9336C"/>
    <w:rsid w:val="00E93398"/>
    <w:rsid w:val="00E933B0"/>
    <w:rsid w:val="00E93637"/>
    <w:rsid w:val="00E9367B"/>
    <w:rsid w:val="00E93737"/>
    <w:rsid w:val="00E937F3"/>
    <w:rsid w:val="00E93A05"/>
    <w:rsid w:val="00E93A32"/>
    <w:rsid w:val="00E93C20"/>
    <w:rsid w:val="00E940E6"/>
    <w:rsid w:val="00E94296"/>
    <w:rsid w:val="00E947D4"/>
    <w:rsid w:val="00E94AA1"/>
    <w:rsid w:val="00E94B33"/>
    <w:rsid w:val="00E94C32"/>
    <w:rsid w:val="00E94DAE"/>
    <w:rsid w:val="00E95323"/>
    <w:rsid w:val="00E955BF"/>
    <w:rsid w:val="00E956D3"/>
    <w:rsid w:val="00E95A00"/>
    <w:rsid w:val="00E95A99"/>
    <w:rsid w:val="00E95EAD"/>
    <w:rsid w:val="00E962D2"/>
    <w:rsid w:val="00E96340"/>
    <w:rsid w:val="00E96468"/>
    <w:rsid w:val="00E96694"/>
    <w:rsid w:val="00E968BF"/>
    <w:rsid w:val="00E96982"/>
    <w:rsid w:val="00E96C03"/>
    <w:rsid w:val="00E96C3B"/>
    <w:rsid w:val="00E96CAC"/>
    <w:rsid w:val="00E96E35"/>
    <w:rsid w:val="00E96E39"/>
    <w:rsid w:val="00E96EE3"/>
    <w:rsid w:val="00E96F0D"/>
    <w:rsid w:val="00E9713B"/>
    <w:rsid w:val="00E9736D"/>
    <w:rsid w:val="00E97422"/>
    <w:rsid w:val="00E977DA"/>
    <w:rsid w:val="00E97890"/>
    <w:rsid w:val="00E97942"/>
    <w:rsid w:val="00E97AE1"/>
    <w:rsid w:val="00E97B7C"/>
    <w:rsid w:val="00E97BA6"/>
    <w:rsid w:val="00E97CBD"/>
    <w:rsid w:val="00E97D28"/>
    <w:rsid w:val="00E97D53"/>
    <w:rsid w:val="00E97EFC"/>
    <w:rsid w:val="00EA01B1"/>
    <w:rsid w:val="00EA0226"/>
    <w:rsid w:val="00EA0311"/>
    <w:rsid w:val="00EA0453"/>
    <w:rsid w:val="00EA0752"/>
    <w:rsid w:val="00EA0807"/>
    <w:rsid w:val="00EA0837"/>
    <w:rsid w:val="00EA0B24"/>
    <w:rsid w:val="00EA0B57"/>
    <w:rsid w:val="00EA0BCB"/>
    <w:rsid w:val="00EA0CC5"/>
    <w:rsid w:val="00EA1031"/>
    <w:rsid w:val="00EA1155"/>
    <w:rsid w:val="00EA1539"/>
    <w:rsid w:val="00EA173A"/>
    <w:rsid w:val="00EA175A"/>
    <w:rsid w:val="00EA17DC"/>
    <w:rsid w:val="00EA197B"/>
    <w:rsid w:val="00EA1A8C"/>
    <w:rsid w:val="00EA1E8C"/>
    <w:rsid w:val="00EA228A"/>
    <w:rsid w:val="00EA2CF3"/>
    <w:rsid w:val="00EA2D0F"/>
    <w:rsid w:val="00EA2D97"/>
    <w:rsid w:val="00EA2DB8"/>
    <w:rsid w:val="00EA3003"/>
    <w:rsid w:val="00EA305B"/>
    <w:rsid w:val="00EA308D"/>
    <w:rsid w:val="00EA3187"/>
    <w:rsid w:val="00EA3222"/>
    <w:rsid w:val="00EA3237"/>
    <w:rsid w:val="00EA3352"/>
    <w:rsid w:val="00EA3E31"/>
    <w:rsid w:val="00EA3E51"/>
    <w:rsid w:val="00EA42E6"/>
    <w:rsid w:val="00EA43E2"/>
    <w:rsid w:val="00EA43F8"/>
    <w:rsid w:val="00EA45C8"/>
    <w:rsid w:val="00EA45E2"/>
    <w:rsid w:val="00EA47F6"/>
    <w:rsid w:val="00EA4824"/>
    <w:rsid w:val="00EA4C69"/>
    <w:rsid w:val="00EA4C87"/>
    <w:rsid w:val="00EA4EBB"/>
    <w:rsid w:val="00EA5275"/>
    <w:rsid w:val="00EA54C1"/>
    <w:rsid w:val="00EA57DC"/>
    <w:rsid w:val="00EA5889"/>
    <w:rsid w:val="00EA5A8E"/>
    <w:rsid w:val="00EA5AC3"/>
    <w:rsid w:val="00EA5B2B"/>
    <w:rsid w:val="00EA5E23"/>
    <w:rsid w:val="00EA6219"/>
    <w:rsid w:val="00EA66EA"/>
    <w:rsid w:val="00EA6801"/>
    <w:rsid w:val="00EA6B9B"/>
    <w:rsid w:val="00EA6CAF"/>
    <w:rsid w:val="00EA6DFC"/>
    <w:rsid w:val="00EA735B"/>
    <w:rsid w:val="00EA73FB"/>
    <w:rsid w:val="00EA7656"/>
    <w:rsid w:val="00EA7F0D"/>
    <w:rsid w:val="00EB0122"/>
    <w:rsid w:val="00EB034C"/>
    <w:rsid w:val="00EB0660"/>
    <w:rsid w:val="00EB0721"/>
    <w:rsid w:val="00EB07F4"/>
    <w:rsid w:val="00EB0950"/>
    <w:rsid w:val="00EB0E46"/>
    <w:rsid w:val="00EB1156"/>
    <w:rsid w:val="00EB11EC"/>
    <w:rsid w:val="00EB14C6"/>
    <w:rsid w:val="00EB1796"/>
    <w:rsid w:val="00EB1848"/>
    <w:rsid w:val="00EB18D9"/>
    <w:rsid w:val="00EB193E"/>
    <w:rsid w:val="00EB19CE"/>
    <w:rsid w:val="00EB19EA"/>
    <w:rsid w:val="00EB1A33"/>
    <w:rsid w:val="00EB1B4D"/>
    <w:rsid w:val="00EB1C6E"/>
    <w:rsid w:val="00EB2094"/>
    <w:rsid w:val="00EB216A"/>
    <w:rsid w:val="00EB2232"/>
    <w:rsid w:val="00EB2288"/>
    <w:rsid w:val="00EB2345"/>
    <w:rsid w:val="00EB236D"/>
    <w:rsid w:val="00EB2470"/>
    <w:rsid w:val="00EB25BD"/>
    <w:rsid w:val="00EB2FEB"/>
    <w:rsid w:val="00EB3005"/>
    <w:rsid w:val="00EB324F"/>
    <w:rsid w:val="00EB337D"/>
    <w:rsid w:val="00EB38F2"/>
    <w:rsid w:val="00EB3B26"/>
    <w:rsid w:val="00EB3C62"/>
    <w:rsid w:val="00EB3CBF"/>
    <w:rsid w:val="00EB3D69"/>
    <w:rsid w:val="00EB4059"/>
    <w:rsid w:val="00EB426A"/>
    <w:rsid w:val="00EB4394"/>
    <w:rsid w:val="00EB4491"/>
    <w:rsid w:val="00EB4795"/>
    <w:rsid w:val="00EB4805"/>
    <w:rsid w:val="00EB4CBC"/>
    <w:rsid w:val="00EB4D12"/>
    <w:rsid w:val="00EB4DC6"/>
    <w:rsid w:val="00EB4E6D"/>
    <w:rsid w:val="00EB4E95"/>
    <w:rsid w:val="00EB4ED6"/>
    <w:rsid w:val="00EB4EDA"/>
    <w:rsid w:val="00EB5353"/>
    <w:rsid w:val="00EB57A2"/>
    <w:rsid w:val="00EB5CEC"/>
    <w:rsid w:val="00EB60C6"/>
    <w:rsid w:val="00EB6469"/>
    <w:rsid w:val="00EB680C"/>
    <w:rsid w:val="00EB6DDC"/>
    <w:rsid w:val="00EB7113"/>
    <w:rsid w:val="00EB7738"/>
    <w:rsid w:val="00EB7A3C"/>
    <w:rsid w:val="00EB7B91"/>
    <w:rsid w:val="00EB7BDF"/>
    <w:rsid w:val="00EB7CBA"/>
    <w:rsid w:val="00EB7D95"/>
    <w:rsid w:val="00EB7DA8"/>
    <w:rsid w:val="00EB7FA4"/>
    <w:rsid w:val="00EC0271"/>
    <w:rsid w:val="00EC033E"/>
    <w:rsid w:val="00EC0629"/>
    <w:rsid w:val="00EC06AA"/>
    <w:rsid w:val="00EC06CF"/>
    <w:rsid w:val="00EC0A60"/>
    <w:rsid w:val="00EC0C8B"/>
    <w:rsid w:val="00EC10FB"/>
    <w:rsid w:val="00EC1175"/>
    <w:rsid w:val="00EC139A"/>
    <w:rsid w:val="00EC1438"/>
    <w:rsid w:val="00EC1562"/>
    <w:rsid w:val="00EC1627"/>
    <w:rsid w:val="00EC16CA"/>
    <w:rsid w:val="00EC1957"/>
    <w:rsid w:val="00EC1B11"/>
    <w:rsid w:val="00EC1B44"/>
    <w:rsid w:val="00EC1E22"/>
    <w:rsid w:val="00EC1F5F"/>
    <w:rsid w:val="00EC24FA"/>
    <w:rsid w:val="00EC28A3"/>
    <w:rsid w:val="00EC28DC"/>
    <w:rsid w:val="00EC2B82"/>
    <w:rsid w:val="00EC2DB4"/>
    <w:rsid w:val="00EC2F59"/>
    <w:rsid w:val="00EC2FB7"/>
    <w:rsid w:val="00EC31E0"/>
    <w:rsid w:val="00EC33A5"/>
    <w:rsid w:val="00EC3A3C"/>
    <w:rsid w:val="00EC3A43"/>
    <w:rsid w:val="00EC3D48"/>
    <w:rsid w:val="00EC4473"/>
    <w:rsid w:val="00EC45B1"/>
    <w:rsid w:val="00EC4956"/>
    <w:rsid w:val="00EC4C72"/>
    <w:rsid w:val="00EC4CB4"/>
    <w:rsid w:val="00EC4ED2"/>
    <w:rsid w:val="00EC5045"/>
    <w:rsid w:val="00EC5176"/>
    <w:rsid w:val="00EC51B0"/>
    <w:rsid w:val="00EC51FC"/>
    <w:rsid w:val="00EC56C7"/>
    <w:rsid w:val="00EC56D5"/>
    <w:rsid w:val="00EC5705"/>
    <w:rsid w:val="00EC5825"/>
    <w:rsid w:val="00EC5873"/>
    <w:rsid w:val="00EC59FF"/>
    <w:rsid w:val="00EC5C13"/>
    <w:rsid w:val="00EC5D4D"/>
    <w:rsid w:val="00EC5F36"/>
    <w:rsid w:val="00EC61D9"/>
    <w:rsid w:val="00EC643B"/>
    <w:rsid w:val="00EC65F4"/>
    <w:rsid w:val="00EC676B"/>
    <w:rsid w:val="00EC6CA8"/>
    <w:rsid w:val="00EC6D59"/>
    <w:rsid w:val="00EC6E43"/>
    <w:rsid w:val="00EC6F91"/>
    <w:rsid w:val="00EC7067"/>
    <w:rsid w:val="00EC72C3"/>
    <w:rsid w:val="00EC73A9"/>
    <w:rsid w:val="00EC73AA"/>
    <w:rsid w:val="00EC742F"/>
    <w:rsid w:val="00EC74A0"/>
    <w:rsid w:val="00EC74AA"/>
    <w:rsid w:val="00EC7653"/>
    <w:rsid w:val="00EC7674"/>
    <w:rsid w:val="00EC78F9"/>
    <w:rsid w:val="00EC7922"/>
    <w:rsid w:val="00EC7998"/>
    <w:rsid w:val="00EC7E8E"/>
    <w:rsid w:val="00ED00C1"/>
    <w:rsid w:val="00ED0152"/>
    <w:rsid w:val="00ED0176"/>
    <w:rsid w:val="00ED01A1"/>
    <w:rsid w:val="00ED0297"/>
    <w:rsid w:val="00ED0342"/>
    <w:rsid w:val="00ED04DA"/>
    <w:rsid w:val="00ED05B9"/>
    <w:rsid w:val="00ED0A12"/>
    <w:rsid w:val="00ED0A97"/>
    <w:rsid w:val="00ED0DD5"/>
    <w:rsid w:val="00ED0E93"/>
    <w:rsid w:val="00ED11C0"/>
    <w:rsid w:val="00ED130A"/>
    <w:rsid w:val="00ED1370"/>
    <w:rsid w:val="00ED1667"/>
    <w:rsid w:val="00ED18BB"/>
    <w:rsid w:val="00ED1901"/>
    <w:rsid w:val="00ED1E13"/>
    <w:rsid w:val="00ED1EB4"/>
    <w:rsid w:val="00ED2057"/>
    <w:rsid w:val="00ED2646"/>
    <w:rsid w:val="00ED2838"/>
    <w:rsid w:val="00ED2846"/>
    <w:rsid w:val="00ED2D13"/>
    <w:rsid w:val="00ED2D5A"/>
    <w:rsid w:val="00ED307C"/>
    <w:rsid w:val="00ED344A"/>
    <w:rsid w:val="00ED356B"/>
    <w:rsid w:val="00ED360A"/>
    <w:rsid w:val="00ED3754"/>
    <w:rsid w:val="00ED385A"/>
    <w:rsid w:val="00ED3BD9"/>
    <w:rsid w:val="00ED3CD7"/>
    <w:rsid w:val="00ED3D97"/>
    <w:rsid w:val="00ED3E2D"/>
    <w:rsid w:val="00ED4008"/>
    <w:rsid w:val="00ED4062"/>
    <w:rsid w:val="00ED4337"/>
    <w:rsid w:val="00ED46EB"/>
    <w:rsid w:val="00ED475B"/>
    <w:rsid w:val="00ED4891"/>
    <w:rsid w:val="00ED48BE"/>
    <w:rsid w:val="00ED4B98"/>
    <w:rsid w:val="00ED4CED"/>
    <w:rsid w:val="00ED4E8A"/>
    <w:rsid w:val="00ED513F"/>
    <w:rsid w:val="00ED5252"/>
    <w:rsid w:val="00ED52CE"/>
    <w:rsid w:val="00ED56D1"/>
    <w:rsid w:val="00ED5836"/>
    <w:rsid w:val="00ED584F"/>
    <w:rsid w:val="00ED5BDC"/>
    <w:rsid w:val="00ED5FB4"/>
    <w:rsid w:val="00ED62C6"/>
    <w:rsid w:val="00ED664F"/>
    <w:rsid w:val="00ED679E"/>
    <w:rsid w:val="00ED6997"/>
    <w:rsid w:val="00ED6AB5"/>
    <w:rsid w:val="00ED6B3C"/>
    <w:rsid w:val="00ED6DF1"/>
    <w:rsid w:val="00ED6E7A"/>
    <w:rsid w:val="00ED6FBB"/>
    <w:rsid w:val="00ED7058"/>
    <w:rsid w:val="00ED7228"/>
    <w:rsid w:val="00ED748C"/>
    <w:rsid w:val="00ED74BB"/>
    <w:rsid w:val="00ED74EB"/>
    <w:rsid w:val="00ED781A"/>
    <w:rsid w:val="00ED7CA3"/>
    <w:rsid w:val="00ED7E47"/>
    <w:rsid w:val="00ED7EB2"/>
    <w:rsid w:val="00ED7F6B"/>
    <w:rsid w:val="00ED7FBB"/>
    <w:rsid w:val="00EE0219"/>
    <w:rsid w:val="00EE06AC"/>
    <w:rsid w:val="00EE06C8"/>
    <w:rsid w:val="00EE07F0"/>
    <w:rsid w:val="00EE09E5"/>
    <w:rsid w:val="00EE0FA4"/>
    <w:rsid w:val="00EE0FF9"/>
    <w:rsid w:val="00EE122A"/>
    <w:rsid w:val="00EE1261"/>
    <w:rsid w:val="00EE1294"/>
    <w:rsid w:val="00EE150B"/>
    <w:rsid w:val="00EE1685"/>
    <w:rsid w:val="00EE1703"/>
    <w:rsid w:val="00EE172B"/>
    <w:rsid w:val="00EE1EAF"/>
    <w:rsid w:val="00EE1FF4"/>
    <w:rsid w:val="00EE210C"/>
    <w:rsid w:val="00EE213A"/>
    <w:rsid w:val="00EE21BC"/>
    <w:rsid w:val="00EE2345"/>
    <w:rsid w:val="00EE25EC"/>
    <w:rsid w:val="00EE267B"/>
    <w:rsid w:val="00EE28B0"/>
    <w:rsid w:val="00EE2934"/>
    <w:rsid w:val="00EE2972"/>
    <w:rsid w:val="00EE2B13"/>
    <w:rsid w:val="00EE2B3C"/>
    <w:rsid w:val="00EE2CE3"/>
    <w:rsid w:val="00EE2E19"/>
    <w:rsid w:val="00EE2F8A"/>
    <w:rsid w:val="00EE3057"/>
    <w:rsid w:val="00EE3116"/>
    <w:rsid w:val="00EE3303"/>
    <w:rsid w:val="00EE3619"/>
    <w:rsid w:val="00EE36B5"/>
    <w:rsid w:val="00EE3719"/>
    <w:rsid w:val="00EE37E1"/>
    <w:rsid w:val="00EE383B"/>
    <w:rsid w:val="00EE3942"/>
    <w:rsid w:val="00EE3A83"/>
    <w:rsid w:val="00EE3B9E"/>
    <w:rsid w:val="00EE3BF4"/>
    <w:rsid w:val="00EE3CA3"/>
    <w:rsid w:val="00EE3CE7"/>
    <w:rsid w:val="00EE40EC"/>
    <w:rsid w:val="00EE40F9"/>
    <w:rsid w:val="00EE47D3"/>
    <w:rsid w:val="00EE4889"/>
    <w:rsid w:val="00EE497A"/>
    <w:rsid w:val="00EE4A08"/>
    <w:rsid w:val="00EE4C07"/>
    <w:rsid w:val="00EE4C84"/>
    <w:rsid w:val="00EE5551"/>
    <w:rsid w:val="00EE5697"/>
    <w:rsid w:val="00EE5893"/>
    <w:rsid w:val="00EE597E"/>
    <w:rsid w:val="00EE5DF2"/>
    <w:rsid w:val="00EE5EAB"/>
    <w:rsid w:val="00EE60D2"/>
    <w:rsid w:val="00EE66A0"/>
    <w:rsid w:val="00EE6D59"/>
    <w:rsid w:val="00EE6D8C"/>
    <w:rsid w:val="00EE6E91"/>
    <w:rsid w:val="00EE6EFD"/>
    <w:rsid w:val="00EE70D9"/>
    <w:rsid w:val="00EE75A1"/>
    <w:rsid w:val="00EE765B"/>
    <w:rsid w:val="00EE7760"/>
    <w:rsid w:val="00EE7ACB"/>
    <w:rsid w:val="00EE7B66"/>
    <w:rsid w:val="00EE7D8D"/>
    <w:rsid w:val="00EE7E26"/>
    <w:rsid w:val="00EF00BC"/>
    <w:rsid w:val="00EF06AE"/>
    <w:rsid w:val="00EF0993"/>
    <w:rsid w:val="00EF0B3E"/>
    <w:rsid w:val="00EF0C08"/>
    <w:rsid w:val="00EF0D2B"/>
    <w:rsid w:val="00EF0E55"/>
    <w:rsid w:val="00EF1055"/>
    <w:rsid w:val="00EF16E8"/>
    <w:rsid w:val="00EF1C7C"/>
    <w:rsid w:val="00EF1DDB"/>
    <w:rsid w:val="00EF1FB6"/>
    <w:rsid w:val="00EF205D"/>
    <w:rsid w:val="00EF22B6"/>
    <w:rsid w:val="00EF2611"/>
    <w:rsid w:val="00EF276A"/>
    <w:rsid w:val="00EF29CF"/>
    <w:rsid w:val="00EF2BE4"/>
    <w:rsid w:val="00EF2DA7"/>
    <w:rsid w:val="00EF2E81"/>
    <w:rsid w:val="00EF2F07"/>
    <w:rsid w:val="00EF312C"/>
    <w:rsid w:val="00EF32F3"/>
    <w:rsid w:val="00EF3927"/>
    <w:rsid w:val="00EF3B2E"/>
    <w:rsid w:val="00EF3BD6"/>
    <w:rsid w:val="00EF3D05"/>
    <w:rsid w:val="00EF42C2"/>
    <w:rsid w:val="00EF4590"/>
    <w:rsid w:val="00EF4671"/>
    <w:rsid w:val="00EF4766"/>
    <w:rsid w:val="00EF4944"/>
    <w:rsid w:val="00EF499C"/>
    <w:rsid w:val="00EF4C71"/>
    <w:rsid w:val="00EF4C91"/>
    <w:rsid w:val="00EF4D1C"/>
    <w:rsid w:val="00EF4E4E"/>
    <w:rsid w:val="00EF519D"/>
    <w:rsid w:val="00EF51E5"/>
    <w:rsid w:val="00EF51EA"/>
    <w:rsid w:val="00EF5250"/>
    <w:rsid w:val="00EF53C9"/>
    <w:rsid w:val="00EF548C"/>
    <w:rsid w:val="00EF54FB"/>
    <w:rsid w:val="00EF5599"/>
    <w:rsid w:val="00EF588B"/>
    <w:rsid w:val="00EF58E6"/>
    <w:rsid w:val="00EF5E64"/>
    <w:rsid w:val="00EF5FE7"/>
    <w:rsid w:val="00EF6107"/>
    <w:rsid w:val="00EF6319"/>
    <w:rsid w:val="00EF6433"/>
    <w:rsid w:val="00EF65B3"/>
    <w:rsid w:val="00EF65D6"/>
    <w:rsid w:val="00EF65E2"/>
    <w:rsid w:val="00EF6A6B"/>
    <w:rsid w:val="00EF6A8C"/>
    <w:rsid w:val="00EF6AE7"/>
    <w:rsid w:val="00EF6C0F"/>
    <w:rsid w:val="00EF6C6A"/>
    <w:rsid w:val="00EF6CD7"/>
    <w:rsid w:val="00EF7043"/>
    <w:rsid w:val="00EF712D"/>
    <w:rsid w:val="00EF71B6"/>
    <w:rsid w:val="00EF755F"/>
    <w:rsid w:val="00EF7749"/>
    <w:rsid w:val="00EF784F"/>
    <w:rsid w:val="00EF79BA"/>
    <w:rsid w:val="00EF7A5C"/>
    <w:rsid w:val="00EF7BAB"/>
    <w:rsid w:val="00EF7C10"/>
    <w:rsid w:val="00EF7C85"/>
    <w:rsid w:val="00EF7E71"/>
    <w:rsid w:val="00F001A0"/>
    <w:rsid w:val="00F001E8"/>
    <w:rsid w:val="00F0025F"/>
    <w:rsid w:val="00F002DB"/>
    <w:rsid w:val="00F00583"/>
    <w:rsid w:val="00F006C2"/>
    <w:rsid w:val="00F008A0"/>
    <w:rsid w:val="00F0096C"/>
    <w:rsid w:val="00F009DE"/>
    <w:rsid w:val="00F01257"/>
    <w:rsid w:val="00F01321"/>
    <w:rsid w:val="00F01591"/>
    <w:rsid w:val="00F0168F"/>
    <w:rsid w:val="00F01692"/>
    <w:rsid w:val="00F0192A"/>
    <w:rsid w:val="00F01D20"/>
    <w:rsid w:val="00F01DC1"/>
    <w:rsid w:val="00F01FE1"/>
    <w:rsid w:val="00F01FEB"/>
    <w:rsid w:val="00F02047"/>
    <w:rsid w:val="00F022E8"/>
    <w:rsid w:val="00F0238E"/>
    <w:rsid w:val="00F027F4"/>
    <w:rsid w:val="00F0288D"/>
    <w:rsid w:val="00F028BD"/>
    <w:rsid w:val="00F02B4B"/>
    <w:rsid w:val="00F02B8B"/>
    <w:rsid w:val="00F02BD1"/>
    <w:rsid w:val="00F03063"/>
    <w:rsid w:val="00F030E0"/>
    <w:rsid w:val="00F031E5"/>
    <w:rsid w:val="00F035CA"/>
    <w:rsid w:val="00F03641"/>
    <w:rsid w:val="00F036E7"/>
    <w:rsid w:val="00F03795"/>
    <w:rsid w:val="00F039C0"/>
    <w:rsid w:val="00F03B71"/>
    <w:rsid w:val="00F03C93"/>
    <w:rsid w:val="00F03D03"/>
    <w:rsid w:val="00F03F58"/>
    <w:rsid w:val="00F042BB"/>
    <w:rsid w:val="00F04D2A"/>
    <w:rsid w:val="00F04F19"/>
    <w:rsid w:val="00F04FC9"/>
    <w:rsid w:val="00F04FF2"/>
    <w:rsid w:val="00F05016"/>
    <w:rsid w:val="00F05134"/>
    <w:rsid w:val="00F052FC"/>
    <w:rsid w:val="00F0551B"/>
    <w:rsid w:val="00F05D09"/>
    <w:rsid w:val="00F05DE8"/>
    <w:rsid w:val="00F060C4"/>
    <w:rsid w:val="00F06162"/>
    <w:rsid w:val="00F062E9"/>
    <w:rsid w:val="00F063BB"/>
    <w:rsid w:val="00F06921"/>
    <w:rsid w:val="00F06A70"/>
    <w:rsid w:val="00F06AB6"/>
    <w:rsid w:val="00F06B09"/>
    <w:rsid w:val="00F06B32"/>
    <w:rsid w:val="00F06CAE"/>
    <w:rsid w:val="00F07015"/>
    <w:rsid w:val="00F070A8"/>
    <w:rsid w:val="00F070D3"/>
    <w:rsid w:val="00F07384"/>
    <w:rsid w:val="00F074EF"/>
    <w:rsid w:val="00F07575"/>
    <w:rsid w:val="00F07593"/>
    <w:rsid w:val="00F077D7"/>
    <w:rsid w:val="00F07A53"/>
    <w:rsid w:val="00F07B60"/>
    <w:rsid w:val="00F07BA1"/>
    <w:rsid w:val="00F07C79"/>
    <w:rsid w:val="00F07D47"/>
    <w:rsid w:val="00F1069E"/>
    <w:rsid w:val="00F10ADB"/>
    <w:rsid w:val="00F10C56"/>
    <w:rsid w:val="00F10C5D"/>
    <w:rsid w:val="00F10D11"/>
    <w:rsid w:val="00F10D55"/>
    <w:rsid w:val="00F10D77"/>
    <w:rsid w:val="00F10F68"/>
    <w:rsid w:val="00F11004"/>
    <w:rsid w:val="00F110E4"/>
    <w:rsid w:val="00F113D6"/>
    <w:rsid w:val="00F11502"/>
    <w:rsid w:val="00F117AB"/>
    <w:rsid w:val="00F11A9D"/>
    <w:rsid w:val="00F11B59"/>
    <w:rsid w:val="00F11D73"/>
    <w:rsid w:val="00F11EFA"/>
    <w:rsid w:val="00F1214E"/>
    <w:rsid w:val="00F12198"/>
    <w:rsid w:val="00F1244C"/>
    <w:rsid w:val="00F1269D"/>
    <w:rsid w:val="00F12701"/>
    <w:rsid w:val="00F12815"/>
    <w:rsid w:val="00F12819"/>
    <w:rsid w:val="00F1283B"/>
    <w:rsid w:val="00F128A3"/>
    <w:rsid w:val="00F128C0"/>
    <w:rsid w:val="00F12A4C"/>
    <w:rsid w:val="00F12B6E"/>
    <w:rsid w:val="00F12CC8"/>
    <w:rsid w:val="00F12CF6"/>
    <w:rsid w:val="00F12DC6"/>
    <w:rsid w:val="00F130C4"/>
    <w:rsid w:val="00F135D6"/>
    <w:rsid w:val="00F137A8"/>
    <w:rsid w:val="00F13821"/>
    <w:rsid w:val="00F13981"/>
    <w:rsid w:val="00F13AB8"/>
    <w:rsid w:val="00F13E71"/>
    <w:rsid w:val="00F14203"/>
    <w:rsid w:val="00F1443F"/>
    <w:rsid w:val="00F144DA"/>
    <w:rsid w:val="00F145D7"/>
    <w:rsid w:val="00F1489F"/>
    <w:rsid w:val="00F14BDF"/>
    <w:rsid w:val="00F1518C"/>
    <w:rsid w:val="00F15535"/>
    <w:rsid w:val="00F1571E"/>
    <w:rsid w:val="00F15A4C"/>
    <w:rsid w:val="00F15C06"/>
    <w:rsid w:val="00F15ED4"/>
    <w:rsid w:val="00F1653C"/>
    <w:rsid w:val="00F1669D"/>
    <w:rsid w:val="00F16710"/>
    <w:rsid w:val="00F16A27"/>
    <w:rsid w:val="00F16C52"/>
    <w:rsid w:val="00F16DFE"/>
    <w:rsid w:val="00F16EB6"/>
    <w:rsid w:val="00F16FCD"/>
    <w:rsid w:val="00F1702B"/>
    <w:rsid w:val="00F17159"/>
    <w:rsid w:val="00F17542"/>
    <w:rsid w:val="00F1754F"/>
    <w:rsid w:val="00F17633"/>
    <w:rsid w:val="00F178C3"/>
    <w:rsid w:val="00F17A46"/>
    <w:rsid w:val="00F17A74"/>
    <w:rsid w:val="00F20223"/>
    <w:rsid w:val="00F2033A"/>
    <w:rsid w:val="00F20754"/>
    <w:rsid w:val="00F20A1E"/>
    <w:rsid w:val="00F20BCE"/>
    <w:rsid w:val="00F20CF1"/>
    <w:rsid w:val="00F21277"/>
    <w:rsid w:val="00F21761"/>
    <w:rsid w:val="00F21795"/>
    <w:rsid w:val="00F217D2"/>
    <w:rsid w:val="00F21BCE"/>
    <w:rsid w:val="00F21C9F"/>
    <w:rsid w:val="00F21F02"/>
    <w:rsid w:val="00F22119"/>
    <w:rsid w:val="00F22329"/>
    <w:rsid w:val="00F223F8"/>
    <w:rsid w:val="00F2241A"/>
    <w:rsid w:val="00F2247E"/>
    <w:rsid w:val="00F22771"/>
    <w:rsid w:val="00F22800"/>
    <w:rsid w:val="00F229A8"/>
    <w:rsid w:val="00F230EF"/>
    <w:rsid w:val="00F232BF"/>
    <w:rsid w:val="00F23311"/>
    <w:rsid w:val="00F23330"/>
    <w:rsid w:val="00F23B7A"/>
    <w:rsid w:val="00F23C4D"/>
    <w:rsid w:val="00F24023"/>
    <w:rsid w:val="00F24118"/>
    <w:rsid w:val="00F24769"/>
    <w:rsid w:val="00F248C4"/>
    <w:rsid w:val="00F24968"/>
    <w:rsid w:val="00F24A51"/>
    <w:rsid w:val="00F24B7D"/>
    <w:rsid w:val="00F24B84"/>
    <w:rsid w:val="00F2531D"/>
    <w:rsid w:val="00F2543B"/>
    <w:rsid w:val="00F2578E"/>
    <w:rsid w:val="00F25995"/>
    <w:rsid w:val="00F259E2"/>
    <w:rsid w:val="00F25B43"/>
    <w:rsid w:val="00F25BAD"/>
    <w:rsid w:val="00F25C53"/>
    <w:rsid w:val="00F25CD5"/>
    <w:rsid w:val="00F25CEC"/>
    <w:rsid w:val="00F26282"/>
    <w:rsid w:val="00F26365"/>
    <w:rsid w:val="00F26464"/>
    <w:rsid w:val="00F26483"/>
    <w:rsid w:val="00F2670D"/>
    <w:rsid w:val="00F268B5"/>
    <w:rsid w:val="00F268EB"/>
    <w:rsid w:val="00F26A24"/>
    <w:rsid w:val="00F27051"/>
    <w:rsid w:val="00F2727A"/>
    <w:rsid w:val="00F2743F"/>
    <w:rsid w:val="00F27CC9"/>
    <w:rsid w:val="00F27D8F"/>
    <w:rsid w:val="00F3001A"/>
    <w:rsid w:val="00F30257"/>
    <w:rsid w:val="00F304BD"/>
    <w:rsid w:val="00F30585"/>
    <w:rsid w:val="00F308DA"/>
    <w:rsid w:val="00F30C02"/>
    <w:rsid w:val="00F30E20"/>
    <w:rsid w:val="00F30FE4"/>
    <w:rsid w:val="00F3100D"/>
    <w:rsid w:val="00F31332"/>
    <w:rsid w:val="00F31353"/>
    <w:rsid w:val="00F3136E"/>
    <w:rsid w:val="00F314AC"/>
    <w:rsid w:val="00F314EC"/>
    <w:rsid w:val="00F316C9"/>
    <w:rsid w:val="00F316D4"/>
    <w:rsid w:val="00F317F2"/>
    <w:rsid w:val="00F318DC"/>
    <w:rsid w:val="00F31E1F"/>
    <w:rsid w:val="00F31ECF"/>
    <w:rsid w:val="00F32061"/>
    <w:rsid w:val="00F320AE"/>
    <w:rsid w:val="00F322C6"/>
    <w:rsid w:val="00F32615"/>
    <w:rsid w:val="00F3265C"/>
    <w:rsid w:val="00F32751"/>
    <w:rsid w:val="00F32BA8"/>
    <w:rsid w:val="00F334C0"/>
    <w:rsid w:val="00F334E6"/>
    <w:rsid w:val="00F33767"/>
    <w:rsid w:val="00F338CC"/>
    <w:rsid w:val="00F339F8"/>
    <w:rsid w:val="00F33B04"/>
    <w:rsid w:val="00F33C6A"/>
    <w:rsid w:val="00F33C81"/>
    <w:rsid w:val="00F34155"/>
    <w:rsid w:val="00F34459"/>
    <w:rsid w:val="00F34704"/>
    <w:rsid w:val="00F348CE"/>
    <w:rsid w:val="00F34C73"/>
    <w:rsid w:val="00F34EC7"/>
    <w:rsid w:val="00F351A4"/>
    <w:rsid w:val="00F3547E"/>
    <w:rsid w:val="00F355AE"/>
    <w:rsid w:val="00F356F5"/>
    <w:rsid w:val="00F357AE"/>
    <w:rsid w:val="00F359EA"/>
    <w:rsid w:val="00F35B2B"/>
    <w:rsid w:val="00F35B5E"/>
    <w:rsid w:val="00F35C7C"/>
    <w:rsid w:val="00F35C92"/>
    <w:rsid w:val="00F3617D"/>
    <w:rsid w:val="00F368E2"/>
    <w:rsid w:val="00F36AC5"/>
    <w:rsid w:val="00F36C13"/>
    <w:rsid w:val="00F36C4A"/>
    <w:rsid w:val="00F36C4D"/>
    <w:rsid w:val="00F36D0A"/>
    <w:rsid w:val="00F36E74"/>
    <w:rsid w:val="00F36F0C"/>
    <w:rsid w:val="00F37183"/>
    <w:rsid w:val="00F371DD"/>
    <w:rsid w:val="00F3721B"/>
    <w:rsid w:val="00F3729C"/>
    <w:rsid w:val="00F3733D"/>
    <w:rsid w:val="00F37425"/>
    <w:rsid w:val="00F37477"/>
    <w:rsid w:val="00F37680"/>
    <w:rsid w:val="00F37759"/>
    <w:rsid w:val="00F3786E"/>
    <w:rsid w:val="00F37BFF"/>
    <w:rsid w:val="00F37D8B"/>
    <w:rsid w:val="00F37DAD"/>
    <w:rsid w:val="00F37E88"/>
    <w:rsid w:val="00F37ECF"/>
    <w:rsid w:val="00F37FCD"/>
    <w:rsid w:val="00F40099"/>
    <w:rsid w:val="00F40423"/>
    <w:rsid w:val="00F404AD"/>
    <w:rsid w:val="00F40600"/>
    <w:rsid w:val="00F40611"/>
    <w:rsid w:val="00F4062A"/>
    <w:rsid w:val="00F40854"/>
    <w:rsid w:val="00F409A0"/>
    <w:rsid w:val="00F409ED"/>
    <w:rsid w:val="00F40BFE"/>
    <w:rsid w:val="00F40E10"/>
    <w:rsid w:val="00F411A8"/>
    <w:rsid w:val="00F4121C"/>
    <w:rsid w:val="00F41336"/>
    <w:rsid w:val="00F41408"/>
    <w:rsid w:val="00F4147C"/>
    <w:rsid w:val="00F41784"/>
    <w:rsid w:val="00F417E7"/>
    <w:rsid w:val="00F4183E"/>
    <w:rsid w:val="00F4189F"/>
    <w:rsid w:val="00F41938"/>
    <w:rsid w:val="00F41DEE"/>
    <w:rsid w:val="00F41E7C"/>
    <w:rsid w:val="00F41F2C"/>
    <w:rsid w:val="00F41FC1"/>
    <w:rsid w:val="00F42023"/>
    <w:rsid w:val="00F42117"/>
    <w:rsid w:val="00F4224D"/>
    <w:rsid w:val="00F42255"/>
    <w:rsid w:val="00F422E4"/>
    <w:rsid w:val="00F4259E"/>
    <w:rsid w:val="00F42862"/>
    <w:rsid w:val="00F42CBA"/>
    <w:rsid w:val="00F42ECF"/>
    <w:rsid w:val="00F42F6A"/>
    <w:rsid w:val="00F42FCD"/>
    <w:rsid w:val="00F432A4"/>
    <w:rsid w:val="00F4339A"/>
    <w:rsid w:val="00F4365B"/>
    <w:rsid w:val="00F43BEB"/>
    <w:rsid w:val="00F43D8D"/>
    <w:rsid w:val="00F4405F"/>
    <w:rsid w:val="00F441F2"/>
    <w:rsid w:val="00F443D0"/>
    <w:rsid w:val="00F44485"/>
    <w:rsid w:val="00F4454A"/>
    <w:rsid w:val="00F445B7"/>
    <w:rsid w:val="00F445D2"/>
    <w:rsid w:val="00F44732"/>
    <w:rsid w:val="00F44805"/>
    <w:rsid w:val="00F44A35"/>
    <w:rsid w:val="00F44BAD"/>
    <w:rsid w:val="00F44BD2"/>
    <w:rsid w:val="00F44D24"/>
    <w:rsid w:val="00F44D71"/>
    <w:rsid w:val="00F4521C"/>
    <w:rsid w:val="00F45290"/>
    <w:rsid w:val="00F4549D"/>
    <w:rsid w:val="00F455B5"/>
    <w:rsid w:val="00F456DF"/>
    <w:rsid w:val="00F4570B"/>
    <w:rsid w:val="00F45BF4"/>
    <w:rsid w:val="00F46286"/>
    <w:rsid w:val="00F46944"/>
    <w:rsid w:val="00F46A47"/>
    <w:rsid w:val="00F46AAC"/>
    <w:rsid w:val="00F46DE8"/>
    <w:rsid w:val="00F46FFF"/>
    <w:rsid w:val="00F47510"/>
    <w:rsid w:val="00F475B0"/>
    <w:rsid w:val="00F47643"/>
    <w:rsid w:val="00F47812"/>
    <w:rsid w:val="00F4782E"/>
    <w:rsid w:val="00F478FE"/>
    <w:rsid w:val="00F47B82"/>
    <w:rsid w:val="00F47BBC"/>
    <w:rsid w:val="00F47C3B"/>
    <w:rsid w:val="00F47DB6"/>
    <w:rsid w:val="00F50526"/>
    <w:rsid w:val="00F50960"/>
    <w:rsid w:val="00F5097C"/>
    <w:rsid w:val="00F517D9"/>
    <w:rsid w:val="00F51808"/>
    <w:rsid w:val="00F51AFD"/>
    <w:rsid w:val="00F51CBE"/>
    <w:rsid w:val="00F51DB6"/>
    <w:rsid w:val="00F51F1B"/>
    <w:rsid w:val="00F5224D"/>
    <w:rsid w:val="00F5226D"/>
    <w:rsid w:val="00F52597"/>
    <w:rsid w:val="00F52B51"/>
    <w:rsid w:val="00F52D5A"/>
    <w:rsid w:val="00F52ECB"/>
    <w:rsid w:val="00F53026"/>
    <w:rsid w:val="00F5343C"/>
    <w:rsid w:val="00F5355F"/>
    <w:rsid w:val="00F5396D"/>
    <w:rsid w:val="00F53FDE"/>
    <w:rsid w:val="00F53FFD"/>
    <w:rsid w:val="00F54197"/>
    <w:rsid w:val="00F541AD"/>
    <w:rsid w:val="00F54530"/>
    <w:rsid w:val="00F546CF"/>
    <w:rsid w:val="00F54797"/>
    <w:rsid w:val="00F5482D"/>
    <w:rsid w:val="00F5496B"/>
    <w:rsid w:val="00F549B0"/>
    <w:rsid w:val="00F54DAE"/>
    <w:rsid w:val="00F54DB4"/>
    <w:rsid w:val="00F54F0A"/>
    <w:rsid w:val="00F5500F"/>
    <w:rsid w:val="00F55516"/>
    <w:rsid w:val="00F55AE5"/>
    <w:rsid w:val="00F55C40"/>
    <w:rsid w:val="00F55CEE"/>
    <w:rsid w:val="00F56076"/>
    <w:rsid w:val="00F56912"/>
    <w:rsid w:val="00F56A71"/>
    <w:rsid w:val="00F56AF6"/>
    <w:rsid w:val="00F56CF3"/>
    <w:rsid w:val="00F56EB2"/>
    <w:rsid w:val="00F56EBE"/>
    <w:rsid w:val="00F56FA8"/>
    <w:rsid w:val="00F57031"/>
    <w:rsid w:val="00F57437"/>
    <w:rsid w:val="00F575E2"/>
    <w:rsid w:val="00F57802"/>
    <w:rsid w:val="00F57828"/>
    <w:rsid w:val="00F57852"/>
    <w:rsid w:val="00F578E5"/>
    <w:rsid w:val="00F57A76"/>
    <w:rsid w:val="00F57B36"/>
    <w:rsid w:val="00F57DB2"/>
    <w:rsid w:val="00F57E83"/>
    <w:rsid w:val="00F57FC8"/>
    <w:rsid w:val="00F6012F"/>
    <w:rsid w:val="00F6014D"/>
    <w:rsid w:val="00F601C2"/>
    <w:rsid w:val="00F601C9"/>
    <w:rsid w:val="00F6023C"/>
    <w:rsid w:val="00F602A6"/>
    <w:rsid w:val="00F602BF"/>
    <w:rsid w:val="00F606F3"/>
    <w:rsid w:val="00F60897"/>
    <w:rsid w:val="00F60931"/>
    <w:rsid w:val="00F60A8A"/>
    <w:rsid w:val="00F60A9A"/>
    <w:rsid w:val="00F60B9E"/>
    <w:rsid w:val="00F60F76"/>
    <w:rsid w:val="00F612B1"/>
    <w:rsid w:val="00F613B5"/>
    <w:rsid w:val="00F61B4C"/>
    <w:rsid w:val="00F61BB6"/>
    <w:rsid w:val="00F61C79"/>
    <w:rsid w:val="00F61C80"/>
    <w:rsid w:val="00F61D87"/>
    <w:rsid w:val="00F61D8C"/>
    <w:rsid w:val="00F62638"/>
    <w:rsid w:val="00F627B7"/>
    <w:rsid w:val="00F627BB"/>
    <w:rsid w:val="00F628B0"/>
    <w:rsid w:val="00F628BC"/>
    <w:rsid w:val="00F62D78"/>
    <w:rsid w:val="00F630D9"/>
    <w:rsid w:val="00F6316A"/>
    <w:rsid w:val="00F631C1"/>
    <w:rsid w:val="00F6383C"/>
    <w:rsid w:val="00F638B3"/>
    <w:rsid w:val="00F638D6"/>
    <w:rsid w:val="00F63B67"/>
    <w:rsid w:val="00F63D3A"/>
    <w:rsid w:val="00F63DD8"/>
    <w:rsid w:val="00F64103"/>
    <w:rsid w:val="00F6415B"/>
    <w:rsid w:val="00F64211"/>
    <w:rsid w:val="00F64247"/>
    <w:rsid w:val="00F64651"/>
    <w:rsid w:val="00F647DF"/>
    <w:rsid w:val="00F649EF"/>
    <w:rsid w:val="00F64BCE"/>
    <w:rsid w:val="00F64EA8"/>
    <w:rsid w:val="00F650DD"/>
    <w:rsid w:val="00F6528F"/>
    <w:rsid w:val="00F653DD"/>
    <w:rsid w:val="00F65585"/>
    <w:rsid w:val="00F6565A"/>
    <w:rsid w:val="00F65687"/>
    <w:rsid w:val="00F65807"/>
    <w:rsid w:val="00F664D7"/>
    <w:rsid w:val="00F66853"/>
    <w:rsid w:val="00F66BEF"/>
    <w:rsid w:val="00F66C4D"/>
    <w:rsid w:val="00F66F27"/>
    <w:rsid w:val="00F66FCB"/>
    <w:rsid w:val="00F671C2"/>
    <w:rsid w:val="00F67305"/>
    <w:rsid w:val="00F67829"/>
    <w:rsid w:val="00F67B55"/>
    <w:rsid w:val="00F67B69"/>
    <w:rsid w:val="00F67CA1"/>
    <w:rsid w:val="00F67D35"/>
    <w:rsid w:val="00F70500"/>
    <w:rsid w:val="00F7058A"/>
    <w:rsid w:val="00F708A5"/>
    <w:rsid w:val="00F709A7"/>
    <w:rsid w:val="00F70C43"/>
    <w:rsid w:val="00F70C54"/>
    <w:rsid w:val="00F70C84"/>
    <w:rsid w:val="00F70CA2"/>
    <w:rsid w:val="00F70D85"/>
    <w:rsid w:val="00F70DB6"/>
    <w:rsid w:val="00F70F0D"/>
    <w:rsid w:val="00F7146D"/>
    <w:rsid w:val="00F714B1"/>
    <w:rsid w:val="00F71729"/>
    <w:rsid w:val="00F71913"/>
    <w:rsid w:val="00F71B13"/>
    <w:rsid w:val="00F71BC4"/>
    <w:rsid w:val="00F71DD4"/>
    <w:rsid w:val="00F71EE7"/>
    <w:rsid w:val="00F71F84"/>
    <w:rsid w:val="00F71FD2"/>
    <w:rsid w:val="00F72063"/>
    <w:rsid w:val="00F72191"/>
    <w:rsid w:val="00F72272"/>
    <w:rsid w:val="00F7241D"/>
    <w:rsid w:val="00F72517"/>
    <w:rsid w:val="00F7257B"/>
    <w:rsid w:val="00F72A7C"/>
    <w:rsid w:val="00F72B78"/>
    <w:rsid w:val="00F7304A"/>
    <w:rsid w:val="00F73216"/>
    <w:rsid w:val="00F7337C"/>
    <w:rsid w:val="00F733D6"/>
    <w:rsid w:val="00F73525"/>
    <w:rsid w:val="00F73991"/>
    <w:rsid w:val="00F739D9"/>
    <w:rsid w:val="00F739EB"/>
    <w:rsid w:val="00F73B40"/>
    <w:rsid w:val="00F73BE8"/>
    <w:rsid w:val="00F7400C"/>
    <w:rsid w:val="00F7402F"/>
    <w:rsid w:val="00F74328"/>
    <w:rsid w:val="00F74749"/>
    <w:rsid w:val="00F7494E"/>
    <w:rsid w:val="00F74CF9"/>
    <w:rsid w:val="00F74D89"/>
    <w:rsid w:val="00F74D96"/>
    <w:rsid w:val="00F74F2C"/>
    <w:rsid w:val="00F7530C"/>
    <w:rsid w:val="00F754D8"/>
    <w:rsid w:val="00F75696"/>
    <w:rsid w:val="00F757C8"/>
    <w:rsid w:val="00F75870"/>
    <w:rsid w:val="00F758A7"/>
    <w:rsid w:val="00F75D08"/>
    <w:rsid w:val="00F76813"/>
    <w:rsid w:val="00F76B5E"/>
    <w:rsid w:val="00F76D9F"/>
    <w:rsid w:val="00F77648"/>
    <w:rsid w:val="00F777FD"/>
    <w:rsid w:val="00F77824"/>
    <w:rsid w:val="00F77926"/>
    <w:rsid w:val="00F77A41"/>
    <w:rsid w:val="00F77BE9"/>
    <w:rsid w:val="00F80190"/>
    <w:rsid w:val="00F8023C"/>
    <w:rsid w:val="00F806F8"/>
    <w:rsid w:val="00F8089B"/>
    <w:rsid w:val="00F808D6"/>
    <w:rsid w:val="00F80929"/>
    <w:rsid w:val="00F80B4F"/>
    <w:rsid w:val="00F80B6E"/>
    <w:rsid w:val="00F80D17"/>
    <w:rsid w:val="00F80D38"/>
    <w:rsid w:val="00F80E2C"/>
    <w:rsid w:val="00F810A3"/>
    <w:rsid w:val="00F8123A"/>
    <w:rsid w:val="00F814A7"/>
    <w:rsid w:val="00F814E9"/>
    <w:rsid w:val="00F8150B"/>
    <w:rsid w:val="00F81B53"/>
    <w:rsid w:val="00F81B7F"/>
    <w:rsid w:val="00F81C1D"/>
    <w:rsid w:val="00F81F5B"/>
    <w:rsid w:val="00F821E8"/>
    <w:rsid w:val="00F82406"/>
    <w:rsid w:val="00F824A8"/>
    <w:rsid w:val="00F82526"/>
    <w:rsid w:val="00F82AB2"/>
    <w:rsid w:val="00F82C33"/>
    <w:rsid w:val="00F82C70"/>
    <w:rsid w:val="00F82C8B"/>
    <w:rsid w:val="00F82CE3"/>
    <w:rsid w:val="00F82EC6"/>
    <w:rsid w:val="00F83125"/>
    <w:rsid w:val="00F83176"/>
    <w:rsid w:val="00F8326A"/>
    <w:rsid w:val="00F832AB"/>
    <w:rsid w:val="00F83330"/>
    <w:rsid w:val="00F8377D"/>
    <w:rsid w:val="00F8387F"/>
    <w:rsid w:val="00F83B44"/>
    <w:rsid w:val="00F83FEC"/>
    <w:rsid w:val="00F8402D"/>
    <w:rsid w:val="00F84051"/>
    <w:rsid w:val="00F8439A"/>
    <w:rsid w:val="00F844A3"/>
    <w:rsid w:val="00F8458B"/>
    <w:rsid w:val="00F84888"/>
    <w:rsid w:val="00F8493C"/>
    <w:rsid w:val="00F84B1B"/>
    <w:rsid w:val="00F84F64"/>
    <w:rsid w:val="00F8525E"/>
    <w:rsid w:val="00F85293"/>
    <w:rsid w:val="00F853B7"/>
    <w:rsid w:val="00F853E3"/>
    <w:rsid w:val="00F85A11"/>
    <w:rsid w:val="00F85A12"/>
    <w:rsid w:val="00F85AAF"/>
    <w:rsid w:val="00F85EE8"/>
    <w:rsid w:val="00F85FB3"/>
    <w:rsid w:val="00F860CD"/>
    <w:rsid w:val="00F861CE"/>
    <w:rsid w:val="00F86392"/>
    <w:rsid w:val="00F863A1"/>
    <w:rsid w:val="00F863CC"/>
    <w:rsid w:val="00F86422"/>
    <w:rsid w:val="00F865DD"/>
    <w:rsid w:val="00F866DA"/>
    <w:rsid w:val="00F86827"/>
    <w:rsid w:val="00F86879"/>
    <w:rsid w:val="00F86AA3"/>
    <w:rsid w:val="00F86B78"/>
    <w:rsid w:val="00F86BAC"/>
    <w:rsid w:val="00F86DB5"/>
    <w:rsid w:val="00F86FB9"/>
    <w:rsid w:val="00F870A9"/>
    <w:rsid w:val="00F871A3"/>
    <w:rsid w:val="00F871FA"/>
    <w:rsid w:val="00F87210"/>
    <w:rsid w:val="00F87390"/>
    <w:rsid w:val="00F87403"/>
    <w:rsid w:val="00F87B47"/>
    <w:rsid w:val="00F87CD3"/>
    <w:rsid w:val="00F87D55"/>
    <w:rsid w:val="00F87E15"/>
    <w:rsid w:val="00F9005D"/>
    <w:rsid w:val="00F90140"/>
    <w:rsid w:val="00F901E8"/>
    <w:rsid w:val="00F9033A"/>
    <w:rsid w:val="00F90AD2"/>
    <w:rsid w:val="00F90B41"/>
    <w:rsid w:val="00F90E36"/>
    <w:rsid w:val="00F910DC"/>
    <w:rsid w:val="00F910E4"/>
    <w:rsid w:val="00F911D5"/>
    <w:rsid w:val="00F91490"/>
    <w:rsid w:val="00F9156A"/>
    <w:rsid w:val="00F91800"/>
    <w:rsid w:val="00F91C9C"/>
    <w:rsid w:val="00F91E29"/>
    <w:rsid w:val="00F91F83"/>
    <w:rsid w:val="00F9222E"/>
    <w:rsid w:val="00F92369"/>
    <w:rsid w:val="00F92702"/>
    <w:rsid w:val="00F92B36"/>
    <w:rsid w:val="00F92CB6"/>
    <w:rsid w:val="00F92DAF"/>
    <w:rsid w:val="00F92E7C"/>
    <w:rsid w:val="00F930BE"/>
    <w:rsid w:val="00F9327E"/>
    <w:rsid w:val="00F934FF"/>
    <w:rsid w:val="00F9355B"/>
    <w:rsid w:val="00F93612"/>
    <w:rsid w:val="00F93755"/>
    <w:rsid w:val="00F9381D"/>
    <w:rsid w:val="00F939D1"/>
    <w:rsid w:val="00F93EC3"/>
    <w:rsid w:val="00F93F49"/>
    <w:rsid w:val="00F94043"/>
    <w:rsid w:val="00F942CE"/>
    <w:rsid w:val="00F9453E"/>
    <w:rsid w:val="00F94675"/>
    <w:rsid w:val="00F94705"/>
    <w:rsid w:val="00F94741"/>
    <w:rsid w:val="00F95118"/>
    <w:rsid w:val="00F95509"/>
    <w:rsid w:val="00F957F2"/>
    <w:rsid w:val="00F95967"/>
    <w:rsid w:val="00F95C4A"/>
    <w:rsid w:val="00F95D19"/>
    <w:rsid w:val="00F95E30"/>
    <w:rsid w:val="00F95FFE"/>
    <w:rsid w:val="00F96070"/>
    <w:rsid w:val="00F9633F"/>
    <w:rsid w:val="00F96426"/>
    <w:rsid w:val="00F96433"/>
    <w:rsid w:val="00F964B9"/>
    <w:rsid w:val="00F9686E"/>
    <w:rsid w:val="00F968EF"/>
    <w:rsid w:val="00F9701F"/>
    <w:rsid w:val="00F973EF"/>
    <w:rsid w:val="00F97475"/>
    <w:rsid w:val="00F97709"/>
    <w:rsid w:val="00F97EFD"/>
    <w:rsid w:val="00FA033C"/>
    <w:rsid w:val="00FA03DB"/>
    <w:rsid w:val="00FA051D"/>
    <w:rsid w:val="00FA06CF"/>
    <w:rsid w:val="00FA072B"/>
    <w:rsid w:val="00FA092D"/>
    <w:rsid w:val="00FA159E"/>
    <w:rsid w:val="00FA15E2"/>
    <w:rsid w:val="00FA15F2"/>
    <w:rsid w:val="00FA1758"/>
    <w:rsid w:val="00FA17C3"/>
    <w:rsid w:val="00FA183C"/>
    <w:rsid w:val="00FA1982"/>
    <w:rsid w:val="00FA19B5"/>
    <w:rsid w:val="00FA19DB"/>
    <w:rsid w:val="00FA19EB"/>
    <w:rsid w:val="00FA19FB"/>
    <w:rsid w:val="00FA1A04"/>
    <w:rsid w:val="00FA1A78"/>
    <w:rsid w:val="00FA1C3C"/>
    <w:rsid w:val="00FA24BE"/>
    <w:rsid w:val="00FA250B"/>
    <w:rsid w:val="00FA2686"/>
    <w:rsid w:val="00FA29B0"/>
    <w:rsid w:val="00FA2A5E"/>
    <w:rsid w:val="00FA2A62"/>
    <w:rsid w:val="00FA2A9C"/>
    <w:rsid w:val="00FA2CDE"/>
    <w:rsid w:val="00FA2F64"/>
    <w:rsid w:val="00FA33D4"/>
    <w:rsid w:val="00FA34A8"/>
    <w:rsid w:val="00FA3555"/>
    <w:rsid w:val="00FA3563"/>
    <w:rsid w:val="00FA35B9"/>
    <w:rsid w:val="00FA3714"/>
    <w:rsid w:val="00FA379F"/>
    <w:rsid w:val="00FA3826"/>
    <w:rsid w:val="00FA3868"/>
    <w:rsid w:val="00FA3978"/>
    <w:rsid w:val="00FA3A55"/>
    <w:rsid w:val="00FA3D29"/>
    <w:rsid w:val="00FA3F79"/>
    <w:rsid w:val="00FA4053"/>
    <w:rsid w:val="00FA4182"/>
    <w:rsid w:val="00FA43C6"/>
    <w:rsid w:val="00FA45FA"/>
    <w:rsid w:val="00FA4B43"/>
    <w:rsid w:val="00FA4C06"/>
    <w:rsid w:val="00FA4DBF"/>
    <w:rsid w:val="00FA4E17"/>
    <w:rsid w:val="00FA5262"/>
    <w:rsid w:val="00FA537D"/>
    <w:rsid w:val="00FA548A"/>
    <w:rsid w:val="00FA56D4"/>
    <w:rsid w:val="00FA61E9"/>
    <w:rsid w:val="00FA62A0"/>
    <w:rsid w:val="00FA6845"/>
    <w:rsid w:val="00FA7000"/>
    <w:rsid w:val="00FA73A3"/>
    <w:rsid w:val="00FA7687"/>
    <w:rsid w:val="00FA77A9"/>
    <w:rsid w:val="00FA795E"/>
    <w:rsid w:val="00FA7BEF"/>
    <w:rsid w:val="00FA7CAA"/>
    <w:rsid w:val="00FA7DDC"/>
    <w:rsid w:val="00FB026B"/>
    <w:rsid w:val="00FB0FD2"/>
    <w:rsid w:val="00FB10C9"/>
    <w:rsid w:val="00FB114B"/>
    <w:rsid w:val="00FB11D9"/>
    <w:rsid w:val="00FB121F"/>
    <w:rsid w:val="00FB12E4"/>
    <w:rsid w:val="00FB14FF"/>
    <w:rsid w:val="00FB1560"/>
    <w:rsid w:val="00FB1B37"/>
    <w:rsid w:val="00FB1B3C"/>
    <w:rsid w:val="00FB1C63"/>
    <w:rsid w:val="00FB1E3B"/>
    <w:rsid w:val="00FB1F7C"/>
    <w:rsid w:val="00FB2262"/>
    <w:rsid w:val="00FB250B"/>
    <w:rsid w:val="00FB27BC"/>
    <w:rsid w:val="00FB2B0C"/>
    <w:rsid w:val="00FB2CA8"/>
    <w:rsid w:val="00FB3067"/>
    <w:rsid w:val="00FB3304"/>
    <w:rsid w:val="00FB33CB"/>
    <w:rsid w:val="00FB34A0"/>
    <w:rsid w:val="00FB36A9"/>
    <w:rsid w:val="00FB37A1"/>
    <w:rsid w:val="00FB388A"/>
    <w:rsid w:val="00FB3989"/>
    <w:rsid w:val="00FB3D4D"/>
    <w:rsid w:val="00FB3EC2"/>
    <w:rsid w:val="00FB449F"/>
    <w:rsid w:val="00FB4563"/>
    <w:rsid w:val="00FB4A64"/>
    <w:rsid w:val="00FB4A8A"/>
    <w:rsid w:val="00FB4E69"/>
    <w:rsid w:val="00FB5268"/>
    <w:rsid w:val="00FB57C2"/>
    <w:rsid w:val="00FB5832"/>
    <w:rsid w:val="00FB58B8"/>
    <w:rsid w:val="00FB5D6E"/>
    <w:rsid w:val="00FB5D84"/>
    <w:rsid w:val="00FB5E41"/>
    <w:rsid w:val="00FB5ECF"/>
    <w:rsid w:val="00FB6036"/>
    <w:rsid w:val="00FB608A"/>
    <w:rsid w:val="00FB60A7"/>
    <w:rsid w:val="00FB62E0"/>
    <w:rsid w:val="00FB6528"/>
    <w:rsid w:val="00FB66E7"/>
    <w:rsid w:val="00FB6E73"/>
    <w:rsid w:val="00FB731D"/>
    <w:rsid w:val="00FB741D"/>
    <w:rsid w:val="00FB7550"/>
    <w:rsid w:val="00FB776D"/>
    <w:rsid w:val="00FB7969"/>
    <w:rsid w:val="00FB7B0B"/>
    <w:rsid w:val="00FB7C50"/>
    <w:rsid w:val="00FB7D6A"/>
    <w:rsid w:val="00FB7F02"/>
    <w:rsid w:val="00FB7F4D"/>
    <w:rsid w:val="00FC01AE"/>
    <w:rsid w:val="00FC0D7B"/>
    <w:rsid w:val="00FC0E68"/>
    <w:rsid w:val="00FC0E85"/>
    <w:rsid w:val="00FC0F2E"/>
    <w:rsid w:val="00FC1023"/>
    <w:rsid w:val="00FC145E"/>
    <w:rsid w:val="00FC1B67"/>
    <w:rsid w:val="00FC1BC4"/>
    <w:rsid w:val="00FC1F6F"/>
    <w:rsid w:val="00FC20D0"/>
    <w:rsid w:val="00FC230C"/>
    <w:rsid w:val="00FC237C"/>
    <w:rsid w:val="00FC2562"/>
    <w:rsid w:val="00FC25DA"/>
    <w:rsid w:val="00FC2821"/>
    <w:rsid w:val="00FC2BC1"/>
    <w:rsid w:val="00FC2CAA"/>
    <w:rsid w:val="00FC2CCD"/>
    <w:rsid w:val="00FC340C"/>
    <w:rsid w:val="00FC34BA"/>
    <w:rsid w:val="00FC3560"/>
    <w:rsid w:val="00FC37F4"/>
    <w:rsid w:val="00FC3B95"/>
    <w:rsid w:val="00FC40F8"/>
    <w:rsid w:val="00FC413F"/>
    <w:rsid w:val="00FC41E7"/>
    <w:rsid w:val="00FC43A7"/>
    <w:rsid w:val="00FC460C"/>
    <w:rsid w:val="00FC4793"/>
    <w:rsid w:val="00FC4810"/>
    <w:rsid w:val="00FC4A46"/>
    <w:rsid w:val="00FC4E81"/>
    <w:rsid w:val="00FC4F46"/>
    <w:rsid w:val="00FC50EA"/>
    <w:rsid w:val="00FC515A"/>
    <w:rsid w:val="00FC54B0"/>
    <w:rsid w:val="00FC5572"/>
    <w:rsid w:val="00FC5D93"/>
    <w:rsid w:val="00FC621F"/>
    <w:rsid w:val="00FC628B"/>
    <w:rsid w:val="00FC66A4"/>
    <w:rsid w:val="00FC66F4"/>
    <w:rsid w:val="00FC66FB"/>
    <w:rsid w:val="00FC682F"/>
    <w:rsid w:val="00FC693E"/>
    <w:rsid w:val="00FC6B47"/>
    <w:rsid w:val="00FC6C81"/>
    <w:rsid w:val="00FC6DA9"/>
    <w:rsid w:val="00FC7055"/>
    <w:rsid w:val="00FC709E"/>
    <w:rsid w:val="00FC71B1"/>
    <w:rsid w:val="00FC71F2"/>
    <w:rsid w:val="00FC7F42"/>
    <w:rsid w:val="00FD0264"/>
    <w:rsid w:val="00FD02AA"/>
    <w:rsid w:val="00FD0481"/>
    <w:rsid w:val="00FD0650"/>
    <w:rsid w:val="00FD06F4"/>
    <w:rsid w:val="00FD0A9C"/>
    <w:rsid w:val="00FD0B14"/>
    <w:rsid w:val="00FD0DAF"/>
    <w:rsid w:val="00FD0E24"/>
    <w:rsid w:val="00FD0F1D"/>
    <w:rsid w:val="00FD1219"/>
    <w:rsid w:val="00FD129E"/>
    <w:rsid w:val="00FD1348"/>
    <w:rsid w:val="00FD162A"/>
    <w:rsid w:val="00FD1750"/>
    <w:rsid w:val="00FD1829"/>
    <w:rsid w:val="00FD18AB"/>
    <w:rsid w:val="00FD19AD"/>
    <w:rsid w:val="00FD1EEB"/>
    <w:rsid w:val="00FD1F76"/>
    <w:rsid w:val="00FD27BF"/>
    <w:rsid w:val="00FD2989"/>
    <w:rsid w:val="00FD29C2"/>
    <w:rsid w:val="00FD2C1B"/>
    <w:rsid w:val="00FD2DBD"/>
    <w:rsid w:val="00FD307D"/>
    <w:rsid w:val="00FD3093"/>
    <w:rsid w:val="00FD3350"/>
    <w:rsid w:val="00FD3588"/>
    <w:rsid w:val="00FD38DD"/>
    <w:rsid w:val="00FD3BBF"/>
    <w:rsid w:val="00FD3BDA"/>
    <w:rsid w:val="00FD41A0"/>
    <w:rsid w:val="00FD452B"/>
    <w:rsid w:val="00FD4555"/>
    <w:rsid w:val="00FD4751"/>
    <w:rsid w:val="00FD4788"/>
    <w:rsid w:val="00FD48C0"/>
    <w:rsid w:val="00FD4A48"/>
    <w:rsid w:val="00FD4CA4"/>
    <w:rsid w:val="00FD4DAC"/>
    <w:rsid w:val="00FD4E4D"/>
    <w:rsid w:val="00FD5045"/>
    <w:rsid w:val="00FD50F9"/>
    <w:rsid w:val="00FD556F"/>
    <w:rsid w:val="00FD57E8"/>
    <w:rsid w:val="00FD58C4"/>
    <w:rsid w:val="00FD5971"/>
    <w:rsid w:val="00FD59FA"/>
    <w:rsid w:val="00FD5A03"/>
    <w:rsid w:val="00FD5DA5"/>
    <w:rsid w:val="00FD6084"/>
    <w:rsid w:val="00FD60E9"/>
    <w:rsid w:val="00FD63AE"/>
    <w:rsid w:val="00FD63F7"/>
    <w:rsid w:val="00FD6414"/>
    <w:rsid w:val="00FD6514"/>
    <w:rsid w:val="00FD6682"/>
    <w:rsid w:val="00FD6779"/>
    <w:rsid w:val="00FD679A"/>
    <w:rsid w:val="00FD68F2"/>
    <w:rsid w:val="00FD6943"/>
    <w:rsid w:val="00FD6B79"/>
    <w:rsid w:val="00FD6BA3"/>
    <w:rsid w:val="00FD6BFE"/>
    <w:rsid w:val="00FD712A"/>
    <w:rsid w:val="00FD745D"/>
    <w:rsid w:val="00FD746F"/>
    <w:rsid w:val="00FD7586"/>
    <w:rsid w:val="00FD76A8"/>
    <w:rsid w:val="00FD7887"/>
    <w:rsid w:val="00FD7A89"/>
    <w:rsid w:val="00FE02C7"/>
    <w:rsid w:val="00FE035D"/>
    <w:rsid w:val="00FE0514"/>
    <w:rsid w:val="00FE07BD"/>
    <w:rsid w:val="00FE09E6"/>
    <w:rsid w:val="00FE0A61"/>
    <w:rsid w:val="00FE0C41"/>
    <w:rsid w:val="00FE1007"/>
    <w:rsid w:val="00FE102B"/>
    <w:rsid w:val="00FE1148"/>
    <w:rsid w:val="00FE1159"/>
    <w:rsid w:val="00FE1892"/>
    <w:rsid w:val="00FE196F"/>
    <w:rsid w:val="00FE19A1"/>
    <w:rsid w:val="00FE1C59"/>
    <w:rsid w:val="00FE1D7E"/>
    <w:rsid w:val="00FE2276"/>
    <w:rsid w:val="00FE2336"/>
    <w:rsid w:val="00FE27F4"/>
    <w:rsid w:val="00FE29DB"/>
    <w:rsid w:val="00FE2A5D"/>
    <w:rsid w:val="00FE2D1B"/>
    <w:rsid w:val="00FE2E2D"/>
    <w:rsid w:val="00FE3020"/>
    <w:rsid w:val="00FE3741"/>
    <w:rsid w:val="00FE3A98"/>
    <w:rsid w:val="00FE4400"/>
    <w:rsid w:val="00FE4454"/>
    <w:rsid w:val="00FE45F8"/>
    <w:rsid w:val="00FE49B1"/>
    <w:rsid w:val="00FE4C5B"/>
    <w:rsid w:val="00FE4CBA"/>
    <w:rsid w:val="00FE4FA4"/>
    <w:rsid w:val="00FE4FFB"/>
    <w:rsid w:val="00FE5198"/>
    <w:rsid w:val="00FE5206"/>
    <w:rsid w:val="00FE5207"/>
    <w:rsid w:val="00FE54FE"/>
    <w:rsid w:val="00FE56BC"/>
    <w:rsid w:val="00FE586F"/>
    <w:rsid w:val="00FE5882"/>
    <w:rsid w:val="00FE5CE0"/>
    <w:rsid w:val="00FE5DCD"/>
    <w:rsid w:val="00FE60F4"/>
    <w:rsid w:val="00FE61EB"/>
    <w:rsid w:val="00FE63A6"/>
    <w:rsid w:val="00FE6504"/>
    <w:rsid w:val="00FE689C"/>
    <w:rsid w:val="00FE6934"/>
    <w:rsid w:val="00FE699E"/>
    <w:rsid w:val="00FE6E79"/>
    <w:rsid w:val="00FE6F52"/>
    <w:rsid w:val="00FE70D8"/>
    <w:rsid w:val="00FE71EC"/>
    <w:rsid w:val="00FE7253"/>
    <w:rsid w:val="00FE75D6"/>
    <w:rsid w:val="00FE77A9"/>
    <w:rsid w:val="00FE7C76"/>
    <w:rsid w:val="00FE7FC9"/>
    <w:rsid w:val="00FF0001"/>
    <w:rsid w:val="00FF003B"/>
    <w:rsid w:val="00FF0093"/>
    <w:rsid w:val="00FF0450"/>
    <w:rsid w:val="00FF04D5"/>
    <w:rsid w:val="00FF0647"/>
    <w:rsid w:val="00FF08C1"/>
    <w:rsid w:val="00FF0B5F"/>
    <w:rsid w:val="00FF100E"/>
    <w:rsid w:val="00FF1021"/>
    <w:rsid w:val="00FF113B"/>
    <w:rsid w:val="00FF114D"/>
    <w:rsid w:val="00FF11E1"/>
    <w:rsid w:val="00FF13A2"/>
    <w:rsid w:val="00FF1539"/>
    <w:rsid w:val="00FF17C6"/>
    <w:rsid w:val="00FF1A7E"/>
    <w:rsid w:val="00FF1D25"/>
    <w:rsid w:val="00FF1FCF"/>
    <w:rsid w:val="00FF20AB"/>
    <w:rsid w:val="00FF246F"/>
    <w:rsid w:val="00FF2561"/>
    <w:rsid w:val="00FF25B3"/>
    <w:rsid w:val="00FF2631"/>
    <w:rsid w:val="00FF27E3"/>
    <w:rsid w:val="00FF2942"/>
    <w:rsid w:val="00FF2AE6"/>
    <w:rsid w:val="00FF2D24"/>
    <w:rsid w:val="00FF305F"/>
    <w:rsid w:val="00FF30B7"/>
    <w:rsid w:val="00FF30E0"/>
    <w:rsid w:val="00FF399B"/>
    <w:rsid w:val="00FF3A80"/>
    <w:rsid w:val="00FF3A9D"/>
    <w:rsid w:val="00FF40B8"/>
    <w:rsid w:val="00FF4124"/>
    <w:rsid w:val="00FF44B4"/>
    <w:rsid w:val="00FF4509"/>
    <w:rsid w:val="00FF4786"/>
    <w:rsid w:val="00FF47A9"/>
    <w:rsid w:val="00FF47D2"/>
    <w:rsid w:val="00FF4A76"/>
    <w:rsid w:val="00FF4AC6"/>
    <w:rsid w:val="00FF4F11"/>
    <w:rsid w:val="00FF4F9F"/>
    <w:rsid w:val="00FF4FB1"/>
    <w:rsid w:val="00FF509E"/>
    <w:rsid w:val="00FF5103"/>
    <w:rsid w:val="00FF5136"/>
    <w:rsid w:val="00FF51C2"/>
    <w:rsid w:val="00FF52FF"/>
    <w:rsid w:val="00FF57D6"/>
    <w:rsid w:val="00FF5C03"/>
    <w:rsid w:val="00FF5D49"/>
    <w:rsid w:val="00FF5F1C"/>
    <w:rsid w:val="00FF6239"/>
    <w:rsid w:val="00FF630F"/>
    <w:rsid w:val="00FF67F4"/>
    <w:rsid w:val="00FF6825"/>
    <w:rsid w:val="00FF692D"/>
    <w:rsid w:val="00FF697D"/>
    <w:rsid w:val="00FF6AAC"/>
    <w:rsid w:val="00FF6ACE"/>
    <w:rsid w:val="00FF6B6F"/>
    <w:rsid w:val="00FF6BD9"/>
    <w:rsid w:val="00FF6C92"/>
    <w:rsid w:val="00FF6F0B"/>
    <w:rsid w:val="00FF6FFB"/>
    <w:rsid w:val="00FF715F"/>
    <w:rsid w:val="00FF741E"/>
    <w:rsid w:val="00FF7613"/>
    <w:rsid w:val="00FF76E4"/>
    <w:rsid w:val="00FF774F"/>
    <w:rsid w:val="00FF79B5"/>
    <w:rsid w:val="00FF7AB6"/>
    <w:rsid w:val="00FF7BA1"/>
    <w:rsid w:val="00FF7DBB"/>
    <w:rsid w:val="00FF7E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pPr>
    <w:rPr>
      <w:sz w:val="24"/>
      <w:szCs w:val="24"/>
    </w:rPr>
  </w:style>
  <w:style w:type="paragraph" w:styleId="Heading1">
    <w:name w:val="heading 1"/>
    <w:basedOn w:val="Normal"/>
    <w:next w:val="Normal"/>
    <w:link w:val="Heading1Char"/>
    <w:uiPriority w:val="9"/>
    <w:qFormat/>
    <w:rsid w:val="003B3ED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A6A1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customStyle="1" w:styleId="cpformat">
    <w:name w:val="cpformat"/>
    <w:basedOn w:val="Normal"/>
    <w:rsid w:val="009224FE"/>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9224FE"/>
    <w:rPr>
      <w:i/>
      <w:iCs/>
    </w:rPr>
  </w:style>
  <w:style w:type="paragraph" w:styleId="ListParagraph">
    <w:name w:val="List Paragraph"/>
    <w:basedOn w:val="Normal"/>
    <w:uiPriority w:val="34"/>
    <w:qFormat/>
    <w:rsid w:val="00D2651B"/>
    <w:pPr>
      <w:ind w:left="720"/>
      <w:contextualSpacing/>
    </w:pPr>
  </w:style>
  <w:style w:type="character" w:styleId="Hyperlink">
    <w:name w:val="Hyperlink"/>
    <w:basedOn w:val="DefaultParagraphFont"/>
    <w:uiPriority w:val="99"/>
    <w:unhideWhenUsed/>
    <w:rsid w:val="00953B8E"/>
    <w:rPr>
      <w:color w:val="0000FF" w:themeColor="hyperlink"/>
      <w:u w:val="single"/>
    </w:rPr>
  </w:style>
  <w:style w:type="character" w:customStyle="1" w:styleId="Heading1Char">
    <w:name w:val="Heading 1 Char"/>
    <w:basedOn w:val="DefaultParagraphFont"/>
    <w:link w:val="Heading1"/>
    <w:uiPriority w:val="9"/>
    <w:rsid w:val="003B3ED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A6A15"/>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791AD2"/>
  </w:style>
  <w:style w:type="table" w:styleId="TableGrid">
    <w:name w:val="Table Grid"/>
    <w:basedOn w:val="TableNormal"/>
    <w:uiPriority w:val="59"/>
    <w:rsid w:val="008A55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67017"/>
    <w:rPr>
      <w:color w:val="808080"/>
      <w:shd w:val="clear" w:color="auto" w:fill="E6E6E6"/>
    </w:rPr>
  </w:style>
  <w:style w:type="paragraph" w:customStyle="1" w:styleId="endnotebibliographytitle">
    <w:name w:val="endnotebibliographytitle"/>
    <w:basedOn w:val="Normal"/>
    <w:rsid w:val="003643C5"/>
    <w:pPr>
      <w:spacing w:before="100" w:beforeAutospacing="1" w:after="100" w:afterAutospacing="1" w:line="240" w:lineRule="auto"/>
    </w:pPr>
    <w:rPr>
      <w:rFonts w:eastAsia="Times New Roman"/>
    </w:rPr>
  </w:style>
  <w:style w:type="paragraph" w:customStyle="1" w:styleId="endnotebibliography">
    <w:name w:val="endnotebibliography"/>
    <w:basedOn w:val="Normal"/>
    <w:rsid w:val="003643C5"/>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480" w:lineRule="auto"/>
    </w:pPr>
    <w:rPr>
      <w:sz w:val="24"/>
      <w:szCs w:val="24"/>
    </w:rPr>
  </w:style>
  <w:style w:type="paragraph" w:styleId="Heading1">
    <w:name w:val="heading 1"/>
    <w:basedOn w:val="Normal"/>
    <w:next w:val="Normal"/>
    <w:link w:val="Heading1Char"/>
    <w:uiPriority w:val="9"/>
    <w:qFormat/>
    <w:rsid w:val="003B3ED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A6A1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customStyle="1" w:styleId="cpformat">
    <w:name w:val="cpformat"/>
    <w:basedOn w:val="Normal"/>
    <w:rsid w:val="009224FE"/>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9224FE"/>
    <w:rPr>
      <w:i/>
      <w:iCs/>
    </w:rPr>
  </w:style>
  <w:style w:type="paragraph" w:styleId="ListParagraph">
    <w:name w:val="List Paragraph"/>
    <w:basedOn w:val="Normal"/>
    <w:uiPriority w:val="34"/>
    <w:qFormat/>
    <w:rsid w:val="00D2651B"/>
    <w:pPr>
      <w:ind w:left="720"/>
      <w:contextualSpacing/>
    </w:pPr>
  </w:style>
  <w:style w:type="character" w:styleId="Hyperlink">
    <w:name w:val="Hyperlink"/>
    <w:basedOn w:val="DefaultParagraphFont"/>
    <w:uiPriority w:val="99"/>
    <w:unhideWhenUsed/>
    <w:rsid w:val="00953B8E"/>
    <w:rPr>
      <w:color w:val="0000FF" w:themeColor="hyperlink"/>
      <w:u w:val="single"/>
    </w:rPr>
  </w:style>
  <w:style w:type="character" w:customStyle="1" w:styleId="Heading1Char">
    <w:name w:val="Heading 1 Char"/>
    <w:basedOn w:val="DefaultParagraphFont"/>
    <w:link w:val="Heading1"/>
    <w:uiPriority w:val="9"/>
    <w:rsid w:val="003B3EDB"/>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A6A15"/>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791AD2"/>
  </w:style>
  <w:style w:type="table" w:styleId="TableGrid">
    <w:name w:val="Table Grid"/>
    <w:basedOn w:val="TableNormal"/>
    <w:uiPriority w:val="59"/>
    <w:rsid w:val="008A55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C67017"/>
    <w:rPr>
      <w:color w:val="808080"/>
      <w:shd w:val="clear" w:color="auto" w:fill="E6E6E6"/>
    </w:rPr>
  </w:style>
  <w:style w:type="paragraph" w:customStyle="1" w:styleId="endnotebibliographytitle">
    <w:name w:val="endnotebibliographytitle"/>
    <w:basedOn w:val="Normal"/>
    <w:rsid w:val="003643C5"/>
    <w:pPr>
      <w:spacing w:before="100" w:beforeAutospacing="1" w:after="100" w:afterAutospacing="1" w:line="240" w:lineRule="auto"/>
    </w:pPr>
    <w:rPr>
      <w:rFonts w:eastAsia="Times New Roman"/>
    </w:rPr>
  </w:style>
  <w:style w:type="paragraph" w:customStyle="1" w:styleId="endnotebibliography">
    <w:name w:val="endnotebibliography"/>
    <w:basedOn w:val="Normal"/>
    <w:rsid w:val="003643C5"/>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13A938-A93E-467C-8594-A0C478038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397</TotalTime>
  <Pages>8</Pages>
  <Words>1229</Words>
  <Characters>7007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132</cp:revision>
  <dcterms:created xsi:type="dcterms:W3CDTF">2019-01-08T15:08:00Z</dcterms:created>
  <dcterms:modified xsi:type="dcterms:W3CDTF">2019-01-09T02:00:00Z</dcterms:modified>
</cp:coreProperties>
</file>